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4CD" w:rsidRPr="00D36F2B" w:rsidRDefault="005E0984" w:rsidP="00581AD1">
      <w:pPr>
        <w:tabs>
          <w:tab w:val="left" w:pos="2794"/>
          <w:tab w:val="center" w:pos="4607"/>
        </w:tabs>
      </w:pPr>
      <w:r>
        <w:tab/>
      </w:r>
      <w:r>
        <w:tab/>
      </w:r>
    </w:p>
    <w:p w:rsidR="00145965" w:rsidRPr="00915C51" w:rsidRDefault="00D10D81" w:rsidP="00080667">
      <w:pPr>
        <w:pStyle w:val="af5"/>
        <w:suppressAutoHyphens/>
        <w:spacing w:before="3000"/>
        <w:ind w:left="340" w:right="266"/>
        <w:rPr>
          <w:caps w:val="0"/>
          <w:smallCaps w:val="0"/>
          <w:sz w:val="32"/>
          <w:szCs w:val="32"/>
        </w:rPr>
      </w:pPr>
      <w:r>
        <w:fldChar w:fldCharType="begin"/>
      </w:r>
      <w:r>
        <w:instrText xml:space="preserve"> DOCPROPERTY  ТИТУЛ  \* MERGEFORMAT </w:instrText>
      </w:r>
      <w:r>
        <w:fldChar w:fldCharType="separate"/>
      </w:r>
      <w:r w:rsidR="00D05D48" w:rsidRPr="00D05D48">
        <w:rPr>
          <w:caps w:val="0"/>
          <w:smallCaps w:val="0"/>
          <w:sz w:val="32"/>
          <w:szCs w:val="32"/>
        </w:rPr>
        <w:t xml:space="preserve">ПС 500 </w:t>
      </w:r>
      <w:proofErr w:type="spellStart"/>
      <w:r w:rsidR="00D05D48" w:rsidRPr="00D05D48">
        <w:rPr>
          <w:caps w:val="0"/>
          <w:smallCaps w:val="0"/>
          <w:sz w:val="32"/>
          <w:szCs w:val="32"/>
        </w:rPr>
        <w:t>кВ</w:t>
      </w:r>
      <w:proofErr w:type="spellEnd"/>
      <w:r w:rsidR="00D05D48" w:rsidRPr="00D05D48">
        <w:rPr>
          <w:caps w:val="0"/>
          <w:smallCaps w:val="0"/>
          <w:sz w:val="32"/>
          <w:szCs w:val="32"/>
        </w:rPr>
        <w:t xml:space="preserve"> Енисей с заходами </w:t>
      </w:r>
      <w:proofErr w:type="gramStart"/>
      <w:r w:rsidR="00D05D48" w:rsidRPr="00D05D48">
        <w:rPr>
          <w:caps w:val="0"/>
          <w:smallCaps w:val="0"/>
          <w:sz w:val="32"/>
          <w:szCs w:val="32"/>
        </w:rPr>
        <w:t>ВЛ</w:t>
      </w:r>
      <w:proofErr w:type="gramEnd"/>
      <w:r w:rsidR="00D05D48" w:rsidRPr="00D05D48">
        <w:rPr>
          <w:caps w:val="0"/>
          <w:smallCaps w:val="0"/>
          <w:sz w:val="32"/>
          <w:szCs w:val="32"/>
        </w:rPr>
        <w:t xml:space="preserve"> 500 </w:t>
      </w:r>
      <w:proofErr w:type="spellStart"/>
      <w:r w:rsidR="00D05D48" w:rsidRPr="00D05D48">
        <w:rPr>
          <w:caps w:val="0"/>
          <w:smallCaps w:val="0"/>
          <w:sz w:val="32"/>
          <w:szCs w:val="32"/>
        </w:rPr>
        <w:t>кВ</w:t>
      </w:r>
      <w:proofErr w:type="spellEnd"/>
      <w:r w:rsidR="00D05D48" w:rsidRPr="00D05D48">
        <w:rPr>
          <w:caps w:val="0"/>
          <w:smallCaps w:val="0"/>
          <w:sz w:val="32"/>
          <w:szCs w:val="32"/>
        </w:rPr>
        <w:t xml:space="preserve"> и ВЛ 220 </w:t>
      </w:r>
      <w:proofErr w:type="spellStart"/>
      <w:r w:rsidR="00D05D48" w:rsidRPr="00D05D48">
        <w:rPr>
          <w:caps w:val="0"/>
          <w:smallCaps w:val="0"/>
          <w:sz w:val="32"/>
          <w:szCs w:val="32"/>
        </w:rPr>
        <w:t>кВ</w:t>
      </w:r>
      <w:proofErr w:type="spellEnd"/>
      <w:r>
        <w:rPr>
          <w:caps w:val="0"/>
          <w:smallCaps w:val="0"/>
          <w:sz w:val="32"/>
          <w:szCs w:val="32"/>
        </w:rPr>
        <w:fldChar w:fldCharType="end"/>
      </w:r>
    </w:p>
    <w:p w:rsidR="00223A23" w:rsidRPr="00730505" w:rsidRDefault="00354A48" w:rsidP="000C5CD4">
      <w:pPr>
        <w:pStyle w:val="af1"/>
        <w:tabs>
          <w:tab w:val="clear" w:pos="8789"/>
        </w:tabs>
        <w:suppressAutoHyphens/>
        <w:spacing w:before="600" w:after="600"/>
        <w:ind w:left="0" w:right="0"/>
        <w:rPr>
          <w:b/>
          <w:sz w:val="32"/>
          <w:szCs w:val="32"/>
        </w:rPr>
      </w:pPr>
      <w:fldSimple w:instr=" DOCPROPERTY  Стадия  \* MERGEFORMAT ">
        <w:r w:rsidR="00D05D48" w:rsidRPr="00D05D48">
          <w:rPr>
            <w:b/>
            <w:sz w:val="32"/>
            <w:szCs w:val="32"/>
          </w:rPr>
          <w:t>Проектная документация</w:t>
        </w:r>
      </w:fldSimple>
    </w:p>
    <w:p w:rsidR="00223A23" w:rsidRPr="00730505" w:rsidRDefault="00D10D81" w:rsidP="000C5CD4">
      <w:pPr>
        <w:pStyle w:val="af1"/>
        <w:tabs>
          <w:tab w:val="left" w:pos="7467"/>
        </w:tabs>
        <w:suppressAutoHyphens/>
        <w:ind w:left="0" w:right="-23"/>
        <w:rPr>
          <w:b/>
          <w:sz w:val="32"/>
          <w:szCs w:val="32"/>
        </w:rPr>
      </w:pPr>
      <w:r>
        <w:fldChar w:fldCharType="begin"/>
      </w:r>
      <w:r>
        <w:instrText xml:space="preserve"> DOCPROPERTY  Узел  \* MERGEFORMAT </w:instrText>
      </w:r>
      <w:r>
        <w:fldChar w:fldCharType="separate"/>
      </w:r>
      <w:r w:rsidR="00D05D48" w:rsidRPr="00D05D48">
        <w:rPr>
          <w:b/>
          <w:sz w:val="32"/>
          <w:szCs w:val="32"/>
        </w:rPr>
        <w:t xml:space="preserve">Ремонтно-Эксплуатационный пункт (РЭП) в </w:t>
      </w:r>
      <w:proofErr w:type="spellStart"/>
      <w:r w:rsidR="00D05D48" w:rsidRPr="00D05D48">
        <w:rPr>
          <w:b/>
          <w:sz w:val="32"/>
          <w:szCs w:val="32"/>
        </w:rPr>
        <w:t>г</w:t>
      </w:r>
      <w:proofErr w:type="gramStart"/>
      <w:r w:rsidR="00D05D48" w:rsidRPr="00D05D48">
        <w:rPr>
          <w:b/>
          <w:sz w:val="32"/>
          <w:szCs w:val="32"/>
        </w:rPr>
        <w:t>.К</w:t>
      </w:r>
      <w:proofErr w:type="gramEnd"/>
      <w:r w:rsidR="00D05D48" w:rsidRPr="00D05D48">
        <w:rPr>
          <w:b/>
          <w:sz w:val="32"/>
          <w:szCs w:val="32"/>
        </w:rPr>
        <w:t>расноярск</w:t>
      </w:r>
      <w:proofErr w:type="spellEnd"/>
      <w:r w:rsidR="00D05D48" w:rsidRPr="00D05D48">
        <w:rPr>
          <w:b/>
          <w:sz w:val="32"/>
          <w:szCs w:val="32"/>
        </w:rPr>
        <w:t xml:space="preserve"> на ул. Пограничников. Отопление</w:t>
      </w:r>
      <w:r>
        <w:rPr>
          <w:b/>
          <w:sz w:val="32"/>
          <w:szCs w:val="32"/>
        </w:rPr>
        <w:fldChar w:fldCharType="end"/>
      </w:r>
    </w:p>
    <w:p w:rsidR="00080667" w:rsidRPr="00730505" w:rsidRDefault="00080667" w:rsidP="00080667">
      <w:pPr>
        <w:jc w:val="center"/>
        <w:rPr>
          <w:b/>
          <w:szCs w:val="28"/>
        </w:rPr>
      </w:pPr>
    </w:p>
    <w:bookmarkStart w:id="0" w:name="Object_nomer"/>
    <w:p w:rsidR="00223A23" w:rsidRPr="00730505" w:rsidRDefault="00393FAE" w:rsidP="00223A23">
      <w:pPr>
        <w:pStyle w:val="af7"/>
        <w:rPr>
          <w:b/>
          <w:sz w:val="32"/>
          <w:szCs w:val="32"/>
        </w:rPr>
      </w:pPr>
      <w:r w:rsidRPr="00730505">
        <w:rPr>
          <w:b/>
          <w:sz w:val="32"/>
          <w:szCs w:val="32"/>
        </w:rPr>
        <w:fldChar w:fldCharType="begin"/>
      </w:r>
      <w:r w:rsidR="001D00E1" w:rsidRPr="00730505">
        <w:rPr>
          <w:b/>
          <w:sz w:val="32"/>
          <w:szCs w:val="32"/>
        </w:rPr>
        <w:instrText xml:space="preserve"> DOCPROPERTY  Обозначение  \* MERGEFORMAT </w:instrText>
      </w:r>
      <w:r w:rsidRPr="00730505">
        <w:rPr>
          <w:b/>
          <w:sz w:val="32"/>
          <w:szCs w:val="32"/>
        </w:rPr>
        <w:fldChar w:fldCharType="separate"/>
      </w:r>
      <w:r w:rsidR="00D05D48">
        <w:rPr>
          <w:b/>
          <w:sz w:val="32"/>
          <w:szCs w:val="32"/>
        </w:rPr>
        <w:t>0138.3-50-ИОС-Т5.3.1</w:t>
      </w:r>
      <w:r w:rsidRPr="00730505">
        <w:rPr>
          <w:b/>
          <w:sz w:val="32"/>
          <w:szCs w:val="32"/>
        </w:rPr>
        <w:fldChar w:fldCharType="end"/>
      </w:r>
    </w:p>
    <w:bookmarkEnd w:id="0"/>
    <w:p w:rsidR="00223A23" w:rsidRPr="00730505" w:rsidRDefault="00393FAE" w:rsidP="00223A23">
      <w:pPr>
        <w:pStyle w:val="af8"/>
        <w:rPr>
          <w:sz w:val="32"/>
          <w:szCs w:val="32"/>
        </w:rPr>
      </w:pPr>
      <w:r w:rsidRPr="00730505">
        <w:rPr>
          <w:sz w:val="32"/>
          <w:szCs w:val="32"/>
        </w:rPr>
        <w:fldChar w:fldCharType="begin"/>
      </w:r>
      <w:r w:rsidR="001D00E1" w:rsidRPr="00730505">
        <w:rPr>
          <w:sz w:val="32"/>
          <w:szCs w:val="32"/>
        </w:rPr>
        <w:instrText xml:space="preserve"> DOCPROPERTY  "№ тома"  \* MERGEFORMAT </w:instrText>
      </w:r>
      <w:r w:rsidRPr="00730505">
        <w:rPr>
          <w:sz w:val="32"/>
          <w:szCs w:val="32"/>
        </w:rPr>
        <w:fldChar w:fldCharType="separate"/>
      </w:r>
      <w:r w:rsidR="00D05D48">
        <w:rPr>
          <w:sz w:val="32"/>
          <w:szCs w:val="32"/>
        </w:rPr>
        <w:t>ТОМ 5.3.1</w:t>
      </w:r>
      <w:r w:rsidRPr="00730505">
        <w:rPr>
          <w:sz w:val="32"/>
          <w:szCs w:val="32"/>
        </w:rPr>
        <w:fldChar w:fldCharType="end"/>
      </w:r>
    </w:p>
    <w:p w:rsidR="00145965" w:rsidRPr="00730505" w:rsidRDefault="00145965" w:rsidP="0050160B">
      <w:pPr>
        <w:pStyle w:val="af8"/>
      </w:pPr>
    </w:p>
    <w:p w:rsidR="00C46A5B" w:rsidRPr="00770FDA" w:rsidRDefault="00C46A5B" w:rsidP="009A0F57">
      <w:pPr>
        <w:jc w:val="center"/>
      </w:pPr>
    </w:p>
    <w:p w:rsidR="00BF55BC" w:rsidRPr="00770FDA" w:rsidRDefault="00BF55BC" w:rsidP="009A0F57">
      <w:pPr>
        <w:jc w:val="center"/>
      </w:pPr>
    </w:p>
    <w:p w:rsidR="00BF55BC" w:rsidRPr="00770FDA" w:rsidRDefault="00BF55BC" w:rsidP="009A0F57">
      <w:pPr>
        <w:jc w:val="center"/>
      </w:pPr>
    </w:p>
    <w:p w:rsidR="00BF55BC" w:rsidRPr="00770FDA" w:rsidRDefault="00BF55BC" w:rsidP="009A0F57">
      <w:pPr>
        <w:jc w:val="center"/>
      </w:pPr>
    </w:p>
    <w:p w:rsidR="00BF55BC" w:rsidRPr="00770FDA" w:rsidRDefault="00BF55BC" w:rsidP="009A0F57">
      <w:pPr>
        <w:jc w:val="center"/>
      </w:pPr>
    </w:p>
    <w:p w:rsidR="00BF55BC" w:rsidRPr="00770FDA" w:rsidRDefault="00BF55BC" w:rsidP="009A0F57">
      <w:pPr>
        <w:jc w:val="center"/>
      </w:pPr>
    </w:p>
    <w:p w:rsidR="00BF55BC" w:rsidRPr="00770FDA" w:rsidRDefault="00BF55BC" w:rsidP="009A0F57">
      <w:pPr>
        <w:jc w:val="center"/>
      </w:pPr>
    </w:p>
    <w:p w:rsidR="00BF55BC" w:rsidRPr="00770FDA" w:rsidRDefault="00BF55BC" w:rsidP="009A0F57">
      <w:pPr>
        <w:jc w:val="center"/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1134"/>
        <w:gridCol w:w="851"/>
      </w:tblGrid>
      <w:tr w:rsidR="00BF55BC" w:rsidTr="00595944">
        <w:trPr>
          <w:trHeight w:hRule="exact" w:val="284"/>
        </w:trPr>
        <w:tc>
          <w:tcPr>
            <w:tcW w:w="567" w:type="dxa"/>
          </w:tcPr>
          <w:p w:rsidR="00BF55BC" w:rsidRPr="00043B44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43B44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851" w:type="dxa"/>
          </w:tcPr>
          <w:p w:rsidR="00BF55BC" w:rsidRPr="00043B44" w:rsidRDefault="00BF55BC" w:rsidP="00595944">
            <w:pPr>
              <w:pStyle w:val="ConsPlusNormal"/>
              <w:widowControl/>
              <w:ind w:right="-92" w:firstLine="0"/>
              <w:rPr>
                <w:rFonts w:ascii="Times New Roman" w:hAnsi="Times New Roman" w:cs="Times New Roman"/>
              </w:rPr>
            </w:pPr>
            <w:r w:rsidRPr="00043B44">
              <w:rPr>
                <w:rFonts w:ascii="Times New Roman" w:hAnsi="Times New Roman" w:cs="Times New Roman"/>
              </w:rPr>
              <w:t>№ док.</w:t>
            </w:r>
          </w:p>
        </w:tc>
        <w:tc>
          <w:tcPr>
            <w:tcW w:w="1134" w:type="dxa"/>
          </w:tcPr>
          <w:p w:rsidR="00BF55BC" w:rsidRPr="00043B44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43B44">
              <w:rPr>
                <w:rFonts w:ascii="Times New Roman" w:hAnsi="Times New Roman" w:cs="Times New Roman"/>
              </w:rPr>
              <w:t>Подп.</w:t>
            </w:r>
          </w:p>
        </w:tc>
        <w:tc>
          <w:tcPr>
            <w:tcW w:w="851" w:type="dxa"/>
          </w:tcPr>
          <w:p w:rsidR="00BF55BC" w:rsidRPr="00043B44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43B44">
              <w:rPr>
                <w:rFonts w:ascii="Times New Roman" w:hAnsi="Times New Roman" w:cs="Times New Roman"/>
              </w:rPr>
              <w:t>Дата</w:t>
            </w:r>
          </w:p>
        </w:tc>
      </w:tr>
      <w:tr w:rsidR="00BF55BC" w:rsidTr="00595944">
        <w:trPr>
          <w:trHeight w:hRule="exact" w:val="284"/>
        </w:trPr>
        <w:tc>
          <w:tcPr>
            <w:tcW w:w="567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55BC" w:rsidTr="00595944">
        <w:trPr>
          <w:trHeight w:hRule="exact" w:val="284"/>
        </w:trPr>
        <w:tc>
          <w:tcPr>
            <w:tcW w:w="567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55BC" w:rsidTr="00595944">
        <w:trPr>
          <w:trHeight w:hRule="exact" w:val="284"/>
        </w:trPr>
        <w:tc>
          <w:tcPr>
            <w:tcW w:w="567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F55BC" w:rsidRPr="00724D43" w:rsidRDefault="00BF55BC" w:rsidP="009A0F57">
      <w:pPr>
        <w:jc w:val="center"/>
      </w:pPr>
    </w:p>
    <w:p w:rsidR="00C46A5B" w:rsidRPr="00080667" w:rsidRDefault="00D10D81" w:rsidP="00080667">
      <w:pPr>
        <w:pStyle w:val="af1"/>
        <w:pageBreakBefore/>
        <w:tabs>
          <w:tab w:val="left" w:pos="7467"/>
        </w:tabs>
        <w:suppressAutoHyphens/>
        <w:spacing w:before="3360"/>
        <w:ind w:left="340" w:right="323"/>
        <w:rPr>
          <w:b/>
          <w:sz w:val="32"/>
          <w:szCs w:val="32"/>
        </w:rPr>
      </w:pPr>
      <w:r>
        <w:lastRenderedPageBreak/>
        <w:fldChar w:fldCharType="begin"/>
      </w:r>
      <w:r>
        <w:instrText xml:space="preserve"> DOCPROPERTY  ТИТУЛ  \* MERGEFORMAT </w:instrText>
      </w:r>
      <w:r>
        <w:fldChar w:fldCharType="separate"/>
      </w:r>
      <w:r w:rsidR="00D05D48" w:rsidRPr="00D05D48">
        <w:rPr>
          <w:b/>
          <w:sz w:val="32"/>
          <w:szCs w:val="32"/>
        </w:rPr>
        <w:t xml:space="preserve">ПС 500 </w:t>
      </w:r>
      <w:proofErr w:type="spellStart"/>
      <w:r w:rsidR="00D05D48" w:rsidRPr="00D05D48">
        <w:rPr>
          <w:b/>
          <w:sz w:val="32"/>
          <w:szCs w:val="32"/>
        </w:rPr>
        <w:t>кВ</w:t>
      </w:r>
      <w:proofErr w:type="spellEnd"/>
      <w:r w:rsidR="00D05D48" w:rsidRPr="00D05D48">
        <w:rPr>
          <w:b/>
          <w:sz w:val="32"/>
          <w:szCs w:val="32"/>
        </w:rPr>
        <w:t xml:space="preserve"> Енисей с заходами </w:t>
      </w:r>
      <w:proofErr w:type="gramStart"/>
      <w:r w:rsidR="00D05D48" w:rsidRPr="00D05D48">
        <w:rPr>
          <w:b/>
          <w:sz w:val="32"/>
          <w:szCs w:val="32"/>
        </w:rPr>
        <w:t>ВЛ</w:t>
      </w:r>
      <w:proofErr w:type="gramEnd"/>
      <w:r w:rsidR="00D05D48" w:rsidRPr="00D05D48">
        <w:rPr>
          <w:b/>
          <w:sz w:val="32"/>
          <w:szCs w:val="32"/>
        </w:rPr>
        <w:t xml:space="preserve"> 500 </w:t>
      </w:r>
      <w:proofErr w:type="spellStart"/>
      <w:r w:rsidR="00D05D48" w:rsidRPr="00D05D48">
        <w:rPr>
          <w:b/>
          <w:sz w:val="32"/>
          <w:szCs w:val="32"/>
        </w:rPr>
        <w:t>кВ</w:t>
      </w:r>
      <w:proofErr w:type="spellEnd"/>
      <w:r w:rsidR="00D05D48" w:rsidRPr="00D05D48">
        <w:rPr>
          <w:b/>
          <w:sz w:val="32"/>
          <w:szCs w:val="32"/>
        </w:rPr>
        <w:t xml:space="preserve"> и ВЛ 220 </w:t>
      </w:r>
      <w:proofErr w:type="spellStart"/>
      <w:r w:rsidR="00D05D48" w:rsidRPr="00D05D48">
        <w:rPr>
          <w:b/>
          <w:sz w:val="32"/>
          <w:szCs w:val="32"/>
        </w:rPr>
        <w:t>кВ</w:t>
      </w:r>
      <w:proofErr w:type="spellEnd"/>
      <w:r>
        <w:rPr>
          <w:b/>
          <w:sz w:val="32"/>
          <w:szCs w:val="32"/>
        </w:rPr>
        <w:fldChar w:fldCharType="end"/>
      </w:r>
    </w:p>
    <w:p w:rsidR="00080667" w:rsidRPr="00730505" w:rsidRDefault="00354A48" w:rsidP="00080667">
      <w:pPr>
        <w:pStyle w:val="af1"/>
        <w:tabs>
          <w:tab w:val="clear" w:pos="8789"/>
        </w:tabs>
        <w:suppressAutoHyphens/>
        <w:spacing w:before="600" w:after="600"/>
        <w:ind w:left="0" w:right="0"/>
        <w:rPr>
          <w:b/>
          <w:sz w:val="32"/>
          <w:szCs w:val="32"/>
        </w:rPr>
      </w:pPr>
      <w:fldSimple w:instr=" DOCPROPERTY  Стадия  \* MERGEFORMAT ">
        <w:r w:rsidR="00D05D48" w:rsidRPr="00D05D48">
          <w:rPr>
            <w:b/>
            <w:sz w:val="32"/>
            <w:szCs w:val="32"/>
          </w:rPr>
          <w:t>Проектная документация</w:t>
        </w:r>
      </w:fldSimple>
    </w:p>
    <w:p w:rsidR="00080667" w:rsidRPr="00730505" w:rsidRDefault="00D10D81" w:rsidP="00080667">
      <w:pPr>
        <w:pStyle w:val="af1"/>
        <w:tabs>
          <w:tab w:val="left" w:pos="7467"/>
        </w:tabs>
        <w:suppressAutoHyphens/>
        <w:ind w:left="0" w:right="-23"/>
        <w:rPr>
          <w:b/>
          <w:sz w:val="32"/>
          <w:szCs w:val="32"/>
        </w:rPr>
      </w:pPr>
      <w:r>
        <w:fldChar w:fldCharType="begin"/>
      </w:r>
      <w:r>
        <w:instrText xml:space="preserve"> DOCPROPERTY  Узел  \* MERGEFORMAT </w:instrText>
      </w:r>
      <w:r>
        <w:fldChar w:fldCharType="separate"/>
      </w:r>
      <w:r w:rsidR="00D05D48" w:rsidRPr="00D05D48">
        <w:rPr>
          <w:b/>
          <w:sz w:val="32"/>
          <w:szCs w:val="32"/>
        </w:rPr>
        <w:t xml:space="preserve">Ремонтно-Эксплуатационный пункт (РЭП) в </w:t>
      </w:r>
      <w:proofErr w:type="spellStart"/>
      <w:r w:rsidR="00D05D48" w:rsidRPr="00D05D48">
        <w:rPr>
          <w:b/>
          <w:sz w:val="32"/>
          <w:szCs w:val="32"/>
        </w:rPr>
        <w:t>г</w:t>
      </w:r>
      <w:proofErr w:type="gramStart"/>
      <w:r w:rsidR="00D05D48" w:rsidRPr="00D05D48">
        <w:rPr>
          <w:b/>
          <w:sz w:val="32"/>
          <w:szCs w:val="32"/>
        </w:rPr>
        <w:t>.К</w:t>
      </w:r>
      <w:proofErr w:type="gramEnd"/>
      <w:r w:rsidR="00D05D48" w:rsidRPr="00D05D48">
        <w:rPr>
          <w:b/>
          <w:sz w:val="32"/>
          <w:szCs w:val="32"/>
        </w:rPr>
        <w:t>расноярск</w:t>
      </w:r>
      <w:proofErr w:type="spellEnd"/>
      <w:r w:rsidR="00D05D48" w:rsidRPr="00D05D48">
        <w:rPr>
          <w:b/>
          <w:sz w:val="32"/>
          <w:szCs w:val="32"/>
        </w:rPr>
        <w:t xml:space="preserve"> на ул. Пограничников. Отопление</w:t>
      </w:r>
      <w:r>
        <w:rPr>
          <w:b/>
          <w:sz w:val="32"/>
          <w:szCs w:val="32"/>
        </w:rPr>
        <w:fldChar w:fldCharType="end"/>
      </w:r>
    </w:p>
    <w:p w:rsidR="00724D43" w:rsidRPr="00730505" w:rsidRDefault="00724D43" w:rsidP="00724D43">
      <w:pPr>
        <w:jc w:val="center"/>
        <w:rPr>
          <w:b/>
          <w:szCs w:val="28"/>
        </w:rPr>
      </w:pPr>
    </w:p>
    <w:p w:rsidR="00724D43" w:rsidRPr="00730505" w:rsidRDefault="00354A48" w:rsidP="00724D43">
      <w:pPr>
        <w:pStyle w:val="af7"/>
        <w:rPr>
          <w:b/>
          <w:sz w:val="32"/>
          <w:szCs w:val="32"/>
        </w:rPr>
      </w:pPr>
      <w:fldSimple w:instr=" DOCPROPERTY  Обозначение  \* MERGEFORMAT ">
        <w:r w:rsidR="00D05D48" w:rsidRPr="00D05D48">
          <w:rPr>
            <w:b/>
            <w:sz w:val="32"/>
            <w:szCs w:val="32"/>
          </w:rPr>
          <w:t>0138.3-50-ИОС-Т5</w:t>
        </w:r>
        <w:r w:rsidR="00D05D48">
          <w:t>.3.1</w:t>
        </w:r>
      </w:fldSimple>
    </w:p>
    <w:p w:rsidR="00724D43" w:rsidRPr="00730505" w:rsidRDefault="00D45D70" w:rsidP="00724D43">
      <w:pPr>
        <w:pStyle w:val="af8"/>
        <w:rPr>
          <w:sz w:val="32"/>
          <w:szCs w:val="32"/>
        </w:rPr>
      </w:pPr>
      <w:r w:rsidRPr="003B67BE">
        <w:rPr>
          <w:sz w:val="32"/>
          <w:szCs w:val="32"/>
        </w:rPr>
        <w:fldChar w:fldCharType="begin"/>
      </w:r>
      <w:r w:rsidRPr="003B67BE">
        <w:rPr>
          <w:sz w:val="32"/>
          <w:szCs w:val="32"/>
        </w:rPr>
        <w:instrText xml:space="preserve"> DOCPROPERTY  "№ тома"  \* MERGEFORMAT </w:instrText>
      </w:r>
      <w:r w:rsidRPr="003B67BE">
        <w:rPr>
          <w:sz w:val="32"/>
          <w:szCs w:val="32"/>
        </w:rPr>
        <w:fldChar w:fldCharType="separate"/>
      </w:r>
      <w:r w:rsidR="00D05D48">
        <w:rPr>
          <w:sz w:val="32"/>
          <w:szCs w:val="32"/>
        </w:rPr>
        <w:t>ТОМ 5.3.1</w:t>
      </w:r>
      <w:r w:rsidRPr="003B67BE">
        <w:rPr>
          <w:sz w:val="32"/>
          <w:szCs w:val="32"/>
        </w:rPr>
        <w:fldChar w:fldCharType="end"/>
      </w:r>
    </w:p>
    <w:p w:rsidR="00C46A5B" w:rsidRPr="00770FDA" w:rsidRDefault="00C46A5B" w:rsidP="0050160B">
      <w:pPr>
        <w:pStyle w:val="af8"/>
        <w:rPr>
          <w:sz w:val="24"/>
          <w:szCs w:val="24"/>
        </w:rPr>
      </w:pPr>
    </w:p>
    <w:p w:rsidR="00BF55BC" w:rsidRPr="00770FDA" w:rsidRDefault="00BF55BC" w:rsidP="0050160B">
      <w:pPr>
        <w:pStyle w:val="af8"/>
        <w:rPr>
          <w:sz w:val="24"/>
          <w:szCs w:val="24"/>
        </w:rPr>
      </w:pPr>
    </w:p>
    <w:p w:rsidR="00BF55BC" w:rsidRPr="00770FDA" w:rsidRDefault="00BF55BC" w:rsidP="0050160B">
      <w:pPr>
        <w:pStyle w:val="af8"/>
        <w:rPr>
          <w:sz w:val="24"/>
          <w:szCs w:val="24"/>
        </w:rPr>
      </w:pPr>
    </w:p>
    <w:tbl>
      <w:tblPr>
        <w:tblW w:w="9065" w:type="dxa"/>
        <w:tblInd w:w="826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3536"/>
        <w:gridCol w:w="2835"/>
        <w:gridCol w:w="2694"/>
      </w:tblGrid>
      <w:tr w:rsidR="0057462F" w:rsidTr="0057462F">
        <w:trPr>
          <w:cantSplit/>
          <w:trHeight w:val="380"/>
        </w:trPr>
        <w:tc>
          <w:tcPr>
            <w:tcW w:w="3536" w:type="dxa"/>
            <w:tcBorders>
              <w:bottom w:val="nil"/>
            </w:tcBorders>
          </w:tcPr>
          <w:p w:rsidR="0057462F" w:rsidRPr="0070373E" w:rsidRDefault="0057462F" w:rsidP="0057462F">
            <w:pPr>
              <w:pStyle w:val="af3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57462F" w:rsidRPr="0070373E" w:rsidRDefault="0057462F" w:rsidP="0057462F">
            <w:pPr>
              <w:pStyle w:val="af3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57462F" w:rsidRPr="00907725" w:rsidRDefault="0057462F" w:rsidP="0057462F">
            <w:pPr>
              <w:pStyle w:val="af3"/>
              <w:rPr>
                <w:sz w:val="28"/>
                <w:szCs w:val="28"/>
              </w:rPr>
            </w:pPr>
          </w:p>
        </w:tc>
      </w:tr>
      <w:tr w:rsidR="008F30DA" w:rsidTr="008F30DA">
        <w:trPr>
          <w:cantSplit/>
          <w:trHeight w:val="380"/>
        </w:trPr>
        <w:tc>
          <w:tcPr>
            <w:tcW w:w="3536" w:type="dxa"/>
            <w:tcBorders>
              <w:bottom w:val="nil"/>
            </w:tcBorders>
          </w:tcPr>
          <w:p w:rsidR="008F30DA" w:rsidRPr="00265FF8" w:rsidRDefault="008F30DA" w:rsidP="008F30DA">
            <w:pPr>
              <w:pStyle w:val="af3"/>
              <w:rPr>
                <w:sz w:val="28"/>
                <w:szCs w:val="28"/>
              </w:rPr>
            </w:pPr>
            <w:r w:rsidRPr="00265FF8">
              <w:rPr>
                <w:sz w:val="28"/>
                <w:szCs w:val="28"/>
              </w:rPr>
              <w:t>Технический директор</w:t>
            </w:r>
          </w:p>
        </w:tc>
        <w:tc>
          <w:tcPr>
            <w:tcW w:w="2835" w:type="dxa"/>
          </w:tcPr>
          <w:p w:rsidR="008F30DA" w:rsidRPr="00265FF8" w:rsidRDefault="003B67BE" w:rsidP="008F30DA">
            <w:pPr>
              <w:pStyle w:val="af3"/>
              <w:jc w:val="center"/>
              <w:rPr>
                <w:sz w:val="28"/>
                <w:szCs w:val="28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C3FD899" wp14:editId="58651FCD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443865</wp:posOffset>
                  </wp:positionV>
                  <wp:extent cx="1247775" cy="476250"/>
                  <wp:effectExtent l="0" t="0" r="9525" b="0"/>
                  <wp:wrapNone/>
                  <wp:docPr id="342" name="Рисунок 342" descr="Сидякин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идякин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0DA">
              <w:rPr>
                <w:noProof/>
                <w:sz w:val="28"/>
                <w:szCs w:val="28"/>
              </w:rPr>
              <w:drawing>
                <wp:inline distT="0" distB="0" distL="0" distR="0" wp14:anchorId="427ACC20" wp14:editId="7BF5B579">
                  <wp:extent cx="942535" cy="365760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8" cy="366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F30DA" w:rsidRPr="00265FF8" w:rsidRDefault="008F30DA" w:rsidP="008F30DA">
            <w:pPr>
              <w:pStyle w:val="af3"/>
              <w:rPr>
                <w:sz w:val="28"/>
                <w:szCs w:val="28"/>
              </w:rPr>
            </w:pPr>
            <w:r w:rsidRPr="00265FF8">
              <w:rPr>
                <w:sz w:val="28"/>
                <w:szCs w:val="28"/>
              </w:rPr>
              <w:t>Зуй С.А.</w:t>
            </w:r>
          </w:p>
        </w:tc>
      </w:tr>
      <w:tr w:rsidR="008F30DA" w:rsidTr="008F30DA">
        <w:trPr>
          <w:cantSplit/>
          <w:trHeight w:val="380"/>
        </w:trPr>
        <w:tc>
          <w:tcPr>
            <w:tcW w:w="3536" w:type="dxa"/>
            <w:tcBorders>
              <w:bottom w:val="nil"/>
            </w:tcBorders>
          </w:tcPr>
          <w:p w:rsidR="008F30DA" w:rsidRPr="00265FF8" w:rsidRDefault="008F30DA" w:rsidP="008F30DA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265FF8">
              <w:rPr>
                <w:sz w:val="28"/>
                <w:szCs w:val="28"/>
              </w:rPr>
              <w:t>лавный инженер проекта</w:t>
            </w:r>
          </w:p>
        </w:tc>
        <w:tc>
          <w:tcPr>
            <w:tcW w:w="2835" w:type="dxa"/>
          </w:tcPr>
          <w:p w:rsidR="008F30DA" w:rsidRPr="00265FF8" w:rsidRDefault="008F30DA" w:rsidP="008F30DA">
            <w:pPr>
              <w:pStyle w:val="af3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F30DA" w:rsidRPr="00265FF8" w:rsidRDefault="00354A48" w:rsidP="008F30DA">
            <w:pPr>
              <w:pStyle w:val="af3"/>
              <w:rPr>
                <w:sz w:val="28"/>
                <w:szCs w:val="28"/>
              </w:rPr>
            </w:pPr>
            <w:fldSimple w:instr=" DOCPROPERTY  ГИП  \* MERGEFORMAT ">
              <w:r w:rsidR="00D05D48" w:rsidRPr="00D05D48">
                <w:rPr>
                  <w:sz w:val="28"/>
                  <w:szCs w:val="28"/>
                </w:rPr>
                <w:t>Сидякин А.В.</w:t>
              </w:r>
            </w:fldSimple>
          </w:p>
        </w:tc>
      </w:tr>
    </w:tbl>
    <w:p w:rsidR="00C46A5B" w:rsidRDefault="00C46A5B" w:rsidP="009A0F57">
      <w:pPr>
        <w:jc w:val="center"/>
        <w:rPr>
          <w:lang w:val="en-US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1134"/>
        <w:gridCol w:w="851"/>
      </w:tblGrid>
      <w:tr w:rsidR="00BF55BC" w:rsidTr="00595944">
        <w:trPr>
          <w:trHeight w:hRule="exact" w:val="284"/>
        </w:trPr>
        <w:tc>
          <w:tcPr>
            <w:tcW w:w="567" w:type="dxa"/>
          </w:tcPr>
          <w:p w:rsidR="00BF55BC" w:rsidRPr="00043B44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43B44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851" w:type="dxa"/>
          </w:tcPr>
          <w:p w:rsidR="00BF55BC" w:rsidRPr="00043B44" w:rsidRDefault="00BF55BC" w:rsidP="00595944">
            <w:pPr>
              <w:pStyle w:val="ConsPlusNormal"/>
              <w:widowControl/>
              <w:ind w:right="-92" w:firstLine="0"/>
              <w:rPr>
                <w:rFonts w:ascii="Times New Roman" w:hAnsi="Times New Roman" w:cs="Times New Roman"/>
              </w:rPr>
            </w:pPr>
            <w:r w:rsidRPr="00043B44">
              <w:rPr>
                <w:rFonts w:ascii="Times New Roman" w:hAnsi="Times New Roman" w:cs="Times New Roman"/>
              </w:rPr>
              <w:t>№ док.</w:t>
            </w:r>
          </w:p>
        </w:tc>
        <w:tc>
          <w:tcPr>
            <w:tcW w:w="1134" w:type="dxa"/>
          </w:tcPr>
          <w:p w:rsidR="00BF55BC" w:rsidRPr="00043B44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43B44">
              <w:rPr>
                <w:rFonts w:ascii="Times New Roman" w:hAnsi="Times New Roman" w:cs="Times New Roman"/>
              </w:rPr>
              <w:t>Подп.</w:t>
            </w:r>
          </w:p>
        </w:tc>
        <w:tc>
          <w:tcPr>
            <w:tcW w:w="851" w:type="dxa"/>
          </w:tcPr>
          <w:p w:rsidR="00BF55BC" w:rsidRPr="00043B44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043B44">
              <w:rPr>
                <w:rFonts w:ascii="Times New Roman" w:hAnsi="Times New Roman" w:cs="Times New Roman"/>
              </w:rPr>
              <w:t>Дата</w:t>
            </w:r>
          </w:p>
        </w:tc>
      </w:tr>
      <w:tr w:rsidR="00BF55BC" w:rsidTr="00595944">
        <w:trPr>
          <w:trHeight w:hRule="exact" w:val="284"/>
        </w:trPr>
        <w:tc>
          <w:tcPr>
            <w:tcW w:w="567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55BC" w:rsidTr="00595944">
        <w:trPr>
          <w:trHeight w:hRule="exact" w:val="284"/>
        </w:trPr>
        <w:tc>
          <w:tcPr>
            <w:tcW w:w="567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55BC" w:rsidTr="00595944">
        <w:trPr>
          <w:trHeight w:hRule="exact" w:val="284"/>
        </w:trPr>
        <w:tc>
          <w:tcPr>
            <w:tcW w:w="567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F55BC" w:rsidRPr="00B67112" w:rsidRDefault="00BF55BC" w:rsidP="005959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F55BC" w:rsidRDefault="00BF55BC" w:rsidP="009A0F57">
      <w:pPr>
        <w:jc w:val="center"/>
        <w:rPr>
          <w:lang w:val="en-US"/>
        </w:rPr>
      </w:pPr>
    </w:p>
    <w:p w:rsidR="00BF55BC" w:rsidRPr="00BF55BC" w:rsidRDefault="00BF55BC" w:rsidP="009A0F57">
      <w:pPr>
        <w:jc w:val="center"/>
        <w:rPr>
          <w:lang w:val="en-US"/>
        </w:rPr>
        <w:sectPr w:rsidR="00BF55BC" w:rsidRPr="00BF55BC" w:rsidSect="0031688C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40" w:code="9"/>
          <w:pgMar w:top="-652" w:right="454" w:bottom="454" w:left="1134" w:header="426" w:footer="397" w:gutter="0"/>
          <w:pgNumType w:start="1"/>
          <w:cols w:space="720"/>
          <w:titlePg/>
        </w:sectPr>
      </w:pPr>
    </w:p>
    <w:p w:rsidR="00D05D48" w:rsidRDefault="0057099E" w:rsidP="00692F54">
      <w:pPr>
        <w:jc w:val="center"/>
        <w:rPr>
          <w:noProof/>
        </w:rPr>
      </w:pPr>
      <w:r w:rsidRPr="00FA22B7">
        <w:rPr>
          <w:b/>
          <w:sz w:val="32"/>
          <w:szCs w:val="32"/>
        </w:rPr>
        <w:lastRenderedPageBreak/>
        <w:t>Содержание</w:t>
      </w:r>
      <w:r w:rsidR="00FA22B7" w:rsidRPr="00FA22B7">
        <w:rPr>
          <w:b/>
          <w:sz w:val="32"/>
          <w:szCs w:val="32"/>
        </w:rPr>
        <w:t xml:space="preserve"> тома</w:t>
      </w:r>
      <w:r w:rsidR="00393FAE">
        <w:fldChar w:fldCharType="begin"/>
      </w:r>
      <w:r w:rsidR="002646B7">
        <w:instrText xml:space="preserve"> TOC \h \z \t "Заголовок 1;1;Заголовок 2;2;Заголовок 3;3" </w:instrText>
      </w:r>
      <w:r w:rsidR="00393FAE">
        <w:fldChar w:fldCharType="separate"/>
      </w:r>
    </w:p>
    <w:p w:rsidR="00D05D48" w:rsidRDefault="00D05D48">
      <w:pPr>
        <w:pStyle w:val="1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97771146" w:history="1">
        <w:r w:rsidRPr="00EF78E2">
          <w:rPr>
            <w:rStyle w:val="af9"/>
            <w:noProof/>
          </w:rPr>
          <w:t>Состав проектной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05D48" w:rsidRDefault="00D05D48">
      <w:pPr>
        <w:pStyle w:val="1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97771147" w:history="1">
        <w:r w:rsidRPr="00EF78E2">
          <w:rPr>
            <w:rStyle w:val="af9"/>
            <w:noProof/>
          </w:rPr>
          <w:t>Справка главного инженера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05D48" w:rsidRDefault="00D05D48">
      <w:pPr>
        <w:pStyle w:val="1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97771148" w:history="1">
        <w:r w:rsidRPr="00EF78E2">
          <w:rPr>
            <w:rStyle w:val="af9"/>
            <w:noProof/>
          </w:rPr>
          <w:t>Пояснительная записка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05D48" w:rsidRDefault="00D05D48">
      <w:pPr>
        <w:pStyle w:val="23"/>
        <w:tabs>
          <w:tab w:val="left" w:pos="9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7771149" w:history="1">
        <w:r w:rsidRPr="00EF78E2">
          <w:rPr>
            <w:rStyle w:val="af9"/>
            <w:noProof/>
          </w:rPr>
          <w:t>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78E2">
          <w:rPr>
            <w:rStyle w:val="af9"/>
            <w:noProof/>
          </w:rPr>
          <w:t>Сведения о климатических и метеорологических условиях района строительства, расчетных параметрах наружного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05D48" w:rsidRDefault="00D05D48">
      <w:pPr>
        <w:pStyle w:val="23"/>
        <w:tabs>
          <w:tab w:val="left" w:pos="9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7771150" w:history="1">
        <w:r w:rsidRPr="00EF78E2">
          <w:rPr>
            <w:rStyle w:val="af9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78E2">
          <w:rPr>
            <w:rStyle w:val="af9"/>
            <w:noProof/>
          </w:rPr>
          <w:t>Сведения об источниках теплоснабжения, параметрах теплоносителей систем отопления и вентиляции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05D48" w:rsidRDefault="00D05D48">
      <w:pPr>
        <w:pStyle w:val="23"/>
        <w:tabs>
          <w:tab w:val="left" w:pos="9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7771151" w:history="1">
        <w:r w:rsidRPr="00EF78E2">
          <w:rPr>
            <w:rStyle w:val="af9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78E2">
          <w:rPr>
            <w:rStyle w:val="af9"/>
            <w:noProof/>
          </w:rPr>
          <w:t>Описание и обоснование способов прокладки и конструктивных решений, включая решения в отношении диаметров и теплоизоляции труб теплотрассы от точки присоединения к сетям общего пользования до объекта капитального строительства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05D48" w:rsidRDefault="00D05D48">
      <w:pPr>
        <w:pStyle w:val="23"/>
        <w:tabs>
          <w:tab w:val="left" w:pos="9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7771152" w:history="1">
        <w:r w:rsidRPr="00EF78E2">
          <w:rPr>
            <w:rStyle w:val="af9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78E2">
          <w:rPr>
            <w:rStyle w:val="af9"/>
            <w:noProof/>
          </w:rPr>
          <w:t>Перечень мер по защите трубопроводов от агрессивного воздействия грунтов и грунтовых вод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05D48" w:rsidRDefault="00D05D48">
      <w:pPr>
        <w:pStyle w:val="23"/>
        <w:tabs>
          <w:tab w:val="left" w:pos="9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7771153" w:history="1">
        <w:r w:rsidRPr="00EF78E2">
          <w:rPr>
            <w:rStyle w:val="af9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78E2">
          <w:rPr>
            <w:rStyle w:val="af9"/>
            <w:noProof/>
          </w:rPr>
          <w:t>Обоснование принятых систем и принципиальных решений по отоплению, вентиляции и кондиционированию воздуха помещений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05D48" w:rsidRDefault="00D05D48">
      <w:pPr>
        <w:pStyle w:val="23"/>
        <w:tabs>
          <w:tab w:val="left" w:pos="9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7771154" w:history="1">
        <w:r w:rsidRPr="00EF78E2">
          <w:rPr>
            <w:rStyle w:val="af9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78E2">
          <w:rPr>
            <w:rStyle w:val="af9"/>
            <w:noProof/>
          </w:rPr>
          <w:t>Сведения о тепловых нагрузках на отопление, вентиляцию, горячее водоснабжение на производственные и другие нужды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05D48" w:rsidRDefault="00D05D48">
      <w:pPr>
        <w:pStyle w:val="23"/>
        <w:tabs>
          <w:tab w:val="left" w:pos="9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7771155" w:history="1">
        <w:r w:rsidRPr="00EF78E2">
          <w:rPr>
            <w:rStyle w:val="af9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78E2">
          <w:rPr>
            <w:rStyle w:val="af9"/>
            <w:noProof/>
          </w:rPr>
          <w:t>Сведения о потребности в паре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5D48" w:rsidRDefault="00D05D48">
      <w:pPr>
        <w:pStyle w:val="23"/>
        <w:tabs>
          <w:tab w:val="left" w:pos="9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7771156" w:history="1">
        <w:r w:rsidRPr="00EF78E2">
          <w:rPr>
            <w:rStyle w:val="af9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78E2">
          <w:rPr>
            <w:rStyle w:val="af9"/>
            <w:noProof/>
          </w:rPr>
          <w:t>Обоснование оптимальности размещения отопительного оборудования, характеристик материалов для изготовления воздуховодов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5D48" w:rsidRDefault="00D05D48">
      <w:pPr>
        <w:pStyle w:val="23"/>
        <w:tabs>
          <w:tab w:val="left" w:pos="9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7771157" w:history="1">
        <w:r w:rsidRPr="00EF78E2">
          <w:rPr>
            <w:rStyle w:val="af9"/>
            <w:noProof/>
          </w:rPr>
          <w:t>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78E2">
          <w:rPr>
            <w:rStyle w:val="af9"/>
            <w:noProof/>
          </w:rPr>
          <w:t>Обоснование рациональности трассировки воздуховодов вентиляционных систем - для объектов производственного назначения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5D48" w:rsidRDefault="00D05D48">
      <w:pPr>
        <w:pStyle w:val="23"/>
        <w:tabs>
          <w:tab w:val="left" w:pos="9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7771158" w:history="1">
        <w:r w:rsidRPr="00EF78E2">
          <w:rPr>
            <w:rStyle w:val="af9"/>
            <w:noProof/>
          </w:rPr>
          <w:t>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78E2">
          <w:rPr>
            <w:rStyle w:val="af9"/>
            <w:noProof/>
          </w:rPr>
          <w:t>Описание технических решений, обеспечивающих надежность работы систем в экстремальных условиях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5D48" w:rsidRDefault="00D05D48">
      <w:pPr>
        <w:pStyle w:val="23"/>
        <w:tabs>
          <w:tab w:val="left" w:pos="9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7771159" w:history="1">
        <w:r w:rsidRPr="00EF78E2">
          <w:rPr>
            <w:rStyle w:val="af9"/>
            <w:noProof/>
          </w:rPr>
          <w:t>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78E2">
          <w:rPr>
            <w:rStyle w:val="af9"/>
            <w:noProof/>
          </w:rPr>
          <w:t>Описание систем автоматизации и диспетчеризации процесса регулирования отопления, вентиляции и кондиционирования воздуха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5D48" w:rsidRDefault="00D05D48">
      <w:pPr>
        <w:pStyle w:val="23"/>
        <w:tabs>
          <w:tab w:val="left" w:pos="9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7771160" w:history="1">
        <w:r w:rsidRPr="00EF78E2">
          <w:rPr>
            <w:rStyle w:val="af9"/>
            <w:noProof/>
          </w:rPr>
          <w:t>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78E2">
          <w:rPr>
            <w:rStyle w:val="af9"/>
            <w:noProof/>
          </w:rPr>
          <w:t>Характеристика технологического оборудования, выделяющего вредные вещества - для объектов производственного назначения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5D48" w:rsidRDefault="00D05D48">
      <w:pPr>
        <w:pStyle w:val="23"/>
        <w:tabs>
          <w:tab w:val="left" w:pos="9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7771161" w:history="1">
        <w:r w:rsidRPr="00EF78E2">
          <w:rPr>
            <w:rStyle w:val="af9"/>
            <w:noProof/>
          </w:rPr>
          <w:t>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78E2">
          <w:rPr>
            <w:rStyle w:val="af9"/>
            <w:noProof/>
          </w:rPr>
          <w:t>Обоснование выбранной системы очистки от газов и пыли - для объектов производственного назначения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5D48" w:rsidRDefault="00D05D48">
      <w:pPr>
        <w:pStyle w:val="23"/>
        <w:tabs>
          <w:tab w:val="left" w:pos="9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7771162" w:history="1">
        <w:r w:rsidRPr="00EF78E2">
          <w:rPr>
            <w:rStyle w:val="af9"/>
            <w:noProof/>
          </w:rPr>
          <w:t>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78E2">
          <w:rPr>
            <w:rStyle w:val="af9"/>
            <w:noProof/>
          </w:rPr>
          <w:t>Перечень мероприятий по обеспечению эффективности работы систем вентиляции в аварийной ситуации (при необходимости)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_Toc397771162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5D48" w:rsidRDefault="00393FAE" w:rsidP="00D05D48">
      <w:pPr>
        <w:rPr>
          <w:lang w:val="en-US"/>
        </w:rPr>
      </w:pPr>
      <w:r>
        <w:fldChar w:fldCharType="end"/>
      </w:r>
      <w:r w:rsidR="00895106" w:rsidRPr="00895106">
        <w:t xml:space="preserve"> </w:t>
      </w:r>
    </w:p>
    <w:tbl>
      <w:tblPr>
        <w:tblW w:w="9987" w:type="dxa"/>
        <w:tblInd w:w="93" w:type="dxa"/>
        <w:tblLook w:val="04A0" w:firstRow="1" w:lastRow="0" w:firstColumn="1" w:lastColumn="0" w:noHBand="0" w:noVBand="1"/>
      </w:tblPr>
      <w:tblGrid>
        <w:gridCol w:w="3276"/>
        <w:gridCol w:w="5953"/>
        <w:gridCol w:w="758"/>
      </w:tblGrid>
      <w:tr w:rsidR="00D05D48" w:rsidRPr="00D05D48" w:rsidTr="00D05D48">
        <w:trPr>
          <w:trHeight w:val="20"/>
        </w:trPr>
        <w:tc>
          <w:tcPr>
            <w:tcW w:w="99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rPr>
                <w:b/>
                <w:bCs/>
                <w:sz w:val="24"/>
              </w:rPr>
            </w:pPr>
            <w:r w:rsidRPr="00D05D48">
              <w:rPr>
                <w:b/>
                <w:bCs/>
                <w:sz w:val="24"/>
              </w:rPr>
              <w:t>ПЕРЕЧЕНЬ ЧЕРТЕЖЕЙ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b/>
                <w:bCs/>
                <w:sz w:val="24"/>
              </w:rPr>
            </w:pPr>
            <w:r w:rsidRPr="00D05D48">
              <w:rPr>
                <w:b/>
                <w:bCs/>
                <w:sz w:val="24"/>
              </w:rPr>
              <w:t>Шифр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b/>
                <w:bCs/>
                <w:sz w:val="24"/>
              </w:rPr>
            </w:pPr>
            <w:r w:rsidRPr="00D05D48">
              <w:rPr>
                <w:b/>
                <w:bCs/>
                <w:sz w:val="24"/>
              </w:rPr>
              <w:t>Наименование чертежа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b/>
                <w:bCs/>
                <w:sz w:val="24"/>
              </w:rPr>
            </w:pPr>
            <w:r w:rsidRPr="00D05D48">
              <w:rPr>
                <w:b/>
                <w:bCs/>
                <w:sz w:val="24"/>
              </w:rPr>
              <w:t>Лист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rPr>
                <w:sz w:val="24"/>
              </w:rPr>
            </w:pPr>
            <w:r w:rsidRPr="00D05D48">
              <w:rPr>
                <w:noProof/>
                <w:sz w:val="24"/>
              </w:rPr>
              <w:t>0138.3-50-ИОС-Т5.3.1 л.1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sz w:val="24"/>
              </w:rPr>
              <w:t xml:space="preserve">РЭП. Здание гаража. План на </w:t>
            </w:r>
            <w:proofErr w:type="spellStart"/>
            <w:r w:rsidRPr="00D05D48">
              <w:rPr>
                <w:sz w:val="24"/>
              </w:rPr>
              <w:t>отм</w:t>
            </w:r>
            <w:proofErr w:type="spellEnd"/>
            <w:r w:rsidRPr="00D05D48">
              <w:rPr>
                <w:sz w:val="24"/>
              </w:rPr>
              <w:t>. 0,000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sz w:val="24"/>
              </w:rPr>
            </w:pPr>
            <w:r w:rsidRPr="00D05D48">
              <w:rPr>
                <w:sz w:val="24"/>
              </w:rPr>
              <w:t> 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rPr>
                <w:sz w:val="24"/>
              </w:rPr>
            </w:pPr>
            <w:r w:rsidRPr="00D05D48">
              <w:rPr>
                <w:noProof/>
                <w:sz w:val="24"/>
              </w:rPr>
              <w:t>0138.3-50-ИОС-Т5.3.1 л.2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sz w:val="24"/>
              </w:rPr>
              <w:t>РЭП. Здание гаража. Сист</w:t>
            </w:r>
            <w:r w:rsidRPr="00D05D48">
              <w:rPr>
                <w:sz w:val="24"/>
              </w:rPr>
              <w:t>е</w:t>
            </w:r>
            <w:r w:rsidRPr="00D05D48">
              <w:rPr>
                <w:sz w:val="24"/>
              </w:rPr>
              <w:t>ма отопления 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sz w:val="24"/>
              </w:rPr>
            </w:pPr>
            <w:r w:rsidRPr="00D05D48">
              <w:rPr>
                <w:sz w:val="24"/>
              </w:rPr>
              <w:t> 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noProof/>
                <w:sz w:val="24"/>
              </w:rPr>
              <w:t>0138.3-50-ИОС-Т5.3.1 л.3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sz w:val="24"/>
              </w:rPr>
              <w:t xml:space="preserve">РЭП. Здание склада. План на </w:t>
            </w:r>
            <w:proofErr w:type="spellStart"/>
            <w:r w:rsidRPr="00D05D48">
              <w:rPr>
                <w:sz w:val="24"/>
              </w:rPr>
              <w:t>отм</w:t>
            </w:r>
            <w:proofErr w:type="spellEnd"/>
            <w:r w:rsidRPr="00D05D48">
              <w:rPr>
                <w:sz w:val="24"/>
              </w:rPr>
              <w:t>. 0,000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sz w:val="24"/>
              </w:rPr>
            </w:pPr>
            <w:r w:rsidRPr="00D05D48">
              <w:rPr>
                <w:sz w:val="24"/>
              </w:rPr>
              <w:t> 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rPr>
                <w:sz w:val="24"/>
              </w:rPr>
            </w:pPr>
            <w:r w:rsidRPr="00D05D48">
              <w:rPr>
                <w:noProof/>
                <w:sz w:val="24"/>
              </w:rPr>
              <w:t>0138.3-50-ИОС-Т5.3.1 л.4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sz w:val="24"/>
              </w:rPr>
              <w:t xml:space="preserve">РЭП. Здание склада. План на </w:t>
            </w:r>
            <w:proofErr w:type="spellStart"/>
            <w:r w:rsidRPr="00D05D48">
              <w:rPr>
                <w:sz w:val="24"/>
              </w:rPr>
              <w:t>отм</w:t>
            </w:r>
            <w:proofErr w:type="spellEnd"/>
            <w:r w:rsidRPr="00D05D48">
              <w:rPr>
                <w:sz w:val="24"/>
              </w:rPr>
              <w:t>. +3,600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sz w:val="24"/>
              </w:rPr>
            </w:pPr>
            <w:r w:rsidRPr="00D05D48">
              <w:rPr>
                <w:sz w:val="24"/>
              </w:rPr>
              <w:t> 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noProof/>
                <w:sz w:val="24"/>
              </w:rPr>
              <w:t>0138.3-50-ИОС-Т5.3.1 л.5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sz w:val="24"/>
              </w:rPr>
              <w:t>РЭП. Здание склада. Сист</w:t>
            </w:r>
            <w:r w:rsidRPr="00D05D48">
              <w:rPr>
                <w:sz w:val="24"/>
              </w:rPr>
              <w:t>е</w:t>
            </w:r>
            <w:r w:rsidRPr="00D05D48">
              <w:rPr>
                <w:sz w:val="24"/>
              </w:rPr>
              <w:t>ма отопления 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sz w:val="24"/>
              </w:rPr>
            </w:pPr>
            <w:r w:rsidRPr="00D05D48">
              <w:rPr>
                <w:sz w:val="24"/>
              </w:rPr>
              <w:t> 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rPr>
                <w:sz w:val="24"/>
              </w:rPr>
            </w:pPr>
            <w:r w:rsidRPr="00D05D48">
              <w:rPr>
                <w:noProof/>
                <w:sz w:val="24"/>
              </w:rPr>
              <w:t>0138.3-50-ИОС-Т5.3.1 л.6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sz w:val="24"/>
              </w:rPr>
              <w:t xml:space="preserve">РЭП. ЗВН. План на </w:t>
            </w:r>
            <w:proofErr w:type="spellStart"/>
            <w:r w:rsidRPr="00D05D48">
              <w:rPr>
                <w:sz w:val="24"/>
              </w:rPr>
              <w:t>отм</w:t>
            </w:r>
            <w:proofErr w:type="spellEnd"/>
            <w:r w:rsidRPr="00D05D48">
              <w:rPr>
                <w:sz w:val="24"/>
              </w:rPr>
              <w:t>. -2,700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sz w:val="24"/>
              </w:rPr>
            </w:pPr>
            <w:r w:rsidRPr="00D05D48">
              <w:rPr>
                <w:sz w:val="24"/>
              </w:rPr>
              <w:t> 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rPr>
                <w:sz w:val="24"/>
              </w:rPr>
            </w:pPr>
            <w:r w:rsidRPr="00D05D48">
              <w:rPr>
                <w:noProof/>
                <w:sz w:val="24"/>
              </w:rPr>
              <w:t>0138.3-50-ИОС-Т5.3.1 л.7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sz w:val="24"/>
              </w:rPr>
              <w:t xml:space="preserve">РЭП. ЗВН. План на </w:t>
            </w:r>
            <w:proofErr w:type="spellStart"/>
            <w:r w:rsidRPr="00D05D48">
              <w:rPr>
                <w:sz w:val="24"/>
              </w:rPr>
              <w:t>отм</w:t>
            </w:r>
            <w:proofErr w:type="spellEnd"/>
            <w:r w:rsidRPr="00D05D48">
              <w:rPr>
                <w:sz w:val="24"/>
              </w:rPr>
              <w:t>. 0,000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sz w:val="24"/>
              </w:rPr>
            </w:pPr>
            <w:r w:rsidRPr="00D05D48">
              <w:rPr>
                <w:sz w:val="24"/>
              </w:rPr>
              <w:t> 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noProof/>
                <w:sz w:val="24"/>
              </w:rPr>
              <w:t>0138.3-50-ИОС-Т5.3.1 л.8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sz w:val="24"/>
              </w:rPr>
              <w:t xml:space="preserve">РЭП. ЗВН. План на </w:t>
            </w:r>
            <w:proofErr w:type="spellStart"/>
            <w:r w:rsidRPr="00D05D48">
              <w:rPr>
                <w:sz w:val="24"/>
              </w:rPr>
              <w:t>отм</w:t>
            </w:r>
            <w:proofErr w:type="spellEnd"/>
            <w:r w:rsidRPr="00D05D48">
              <w:rPr>
                <w:sz w:val="24"/>
              </w:rPr>
              <w:t>. +3,300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sz w:val="24"/>
              </w:rPr>
            </w:pPr>
            <w:r w:rsidRPr="00D05D48">
              <w:rPr>
                <w:sz w:val="24"/>
              </w:rPr>
              <w:t> 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noProof/>
                <w:sz w:val="24"/>
              </w:rPr>
              <w:t>0138.3-50-ИОС-Т5.3.1 л.9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sz w:val="24"/>
              </w:rPr>
              <w:t xml:space="preserve">РЭП. ЗВН. План на </w:t>
            </w:r>
            <w:proofErr w:type="spellStart"/>
            <w:r w:rsidRPr="00D05D48">
              <w:rPr>
                <w:sz w:val="24"/>
              </w:rPr>
              <w:t>отм</w:t>
            </w:r>
            <w:proofErr w:type="spellEnd"/>
            <w:r w:rsidRPr="00D05D48">
              <w:rPr>
                <w:sz w:val="24"/>
              </w:rPr>
              <w:t>. +6,600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sz w:val="24"/>
              </w:rPr>
            </w:pPr>
            <w:r w:rsidRPr="00D05D48">
              <w:rPr>
                <w:sz w:val="24"/>
              </w:rPr>
              <w:t> 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noProof/>
                <w:sz w:val="24"/>
              </w:rPr>
              <w:t>0138.3-50-ИОС-Т5.3.1 л.10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sz w:val="24"/>
              </w:rPr>
              <w:t xml:space="preserve">РЭП. ЗВН. План на </w:t>
            </w:r>
            <w:proofErr w:type="spellStart"/>
            <w:r w:rsidRPr="00D05D48">
              <w:rPr>
                <w:sz w:val="24"/>
              </w:rPr>
              <w:t>отм</w:t>
            </w:r>
            <w:proofErr w:type="spellEnd"/>
            <w:r w:rsidRPr="00D05D48">
              <w:rPr>
                <w:sz w:val="24"/>
              </w:rPr>
              <w:t>. +9,900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sz w:val="24"/>
              </w:rPr>
            </w:pPr>
            <w:r w:rsidRPr="00D05D48">
              <w:rPr>
                <w:sz w:val="24"/>
              </w:rPr>
              <w:t> 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noProof/>
                <w:sz w:val="24"/>
              </w:rPr>
              <w:t>0138.3-50-ИОС-Т5.3.1 л.11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sz w:val="24"/>
              </w:rPr>
              <w:t xml:space="preserve">РЭП. ЗВН. План на </w:t>
            </w:r>
            <w:proofErr w:type="spellStart"/>
            <w:r w:rsidRPr="00D05D48">
              <w:rPr>
                <w:sz w:val="24"/>
              </w:rPr>
              <w:t>отм</w:t>
            </w:r>
            <w:proofErr w:type="spellEnd"/>
            <w:r w:rsidRPr="00D05D48">
              <w:rPr>
                <w:sz w:val="24"/>
              </w:rPr>
              <w:t>. +13,200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sz w:val="24"/>
              </w:rPr>
            </w:pPr>
            <w:r w:rsidRPr="00D05D48">
              <w:rPr>
                <w:sz w:val="24"/>
              </w:rPr>
              <w:t> 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noProof/>
                <w:sz w:val="24"/>
              </w:rPr>
              <w:t>0138.3-50-ИОС-Т5.3.1 л.12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sz w:val="24"/>
              </w:rPr>
              <w:t xml:space="preserve">РЭП. ЗВН. План на </w:t>
            </w:r>
            <w:proofErr w:type="spellStart"/>
            <w:r w:rsidRPr="00D05D48">
              <w:rPr>
                <w:sz w:val="24"/>
              </w:rPr>
              <w:t>отм</w:t>
            </w:r>
            <w:proofErr w:type="spellEnd"/>
            <w:r w:rsidRPr="00D05D48">
              <w:rPr>
                <w:sz w:val="24"/>
              </w:rPr>
              <w:t>. +16,500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sz w:val="24"/>
              </w:rPr>
            </w:pPr>
            <w:r w:rsidRPr="00D05D48">
              <w:rPr>
                <w:sz w:val="24"/>
              </w:rPr>
              <w:t> 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noProof/>
                <w:sz w:val="24"/>
              </w:rPr>
              <w:t>0138.3-50-ИОС-Т5.3.1 л.13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sz w:val="24"/>
              </w:rPr>
              <w:t xml:space="preserve">РЭП. ЗВН. План на </w:t>
            </w:r>
            <w:proofErr w:type="spellStart"/>
            <w:r w:rsidRPr="00D05D48">
              <w:rPr>
                <w:sz w:val="24"/>
              </w:rPr>
              <w:t>отм</w:t>
            </w:r>
            <w:proofErr w:type="spellEnd"/>
            <w:r w:rsidRPr="00D05D48">
              <w:rPr>
                <w:sz w:val="24"/>
              </w:rPr>
              <w:t>. +19,800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sz w:val="24"/>
              </w:rPr>
            </w:pPr>
            <w:r w:rsidRPr="00D05D48">
              <w:rPr>
                <w:sz w:val="24"/>
              </w:rPr>
              <w:t> 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noProof/>
                <w:sz w:val="24"/>
              </w:rPr>
              <w:t>0138.3-50-ИОС-Т5.3.1 л.14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sz w:val="24"/>
              </w:rPr>
              <w:t>РЭП. ЗВН. Система отопления 2 и сист</w:t>
            </w:r>
            <w:r w:rsidRPr="00D05D48">
              <w:rPr>
                <w:sz w:val="24"/>
              </w:rPr>
              <w:t>е</w:t>
            </w:r>
            <w:r w:rsidRPr="00D05D48">
              <w:rPr>
                <w:sz w:val="24"/>
              </w:rPr>
              <w:t>ма отопления 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sz w:val="24"/>
              </w:rPr>
            </w:pPr>
            <w:r w:rsidRPr="00D05D48">
              <w:rPr>
                <w:sz w:val="24"/>
              </w:rPr>
              <w:t> 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noProof/>
                <w:sz w:val="24"/>
              </w:rPr>
              <w:t>0138.3-50-ИОС-Т5.3.1 л.15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sz w:val="24"/>
              </w:rPr>
              <w:t>РЭП. ЗВН. Система отопления 4 и сист</w:t>
            </w:r>
            <w:r w:rsidRPr="00D05D48">
              <w:rPr>
                <w:sz w:val="24"/>
              </w:rPr>
              <w:t>е</w:t>
            </w:r>
            <w:r w:rsidRPr="00D05D48">
              <w:rPr>
                <w:sz w:val="24"/>
              </w:rPr>
              <w:t>ма отопления 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sz w:val="24"/>
              </w:rPr>
            </w:pPr>
            <w:r w:rsidRPr="00D05D48">
              <w:rPr>
                <w:sz w:val="24"/>
              </w:rPr>
              <w:t> </w:t>
            </w:r>
          </w:p>
        </w:tc>
      </w:tr>
      <w:tr w:rsidR="00D05D48" w:rsidRPr="00D05D48" w:rsidTr="00D05D48">
        <w:trPr>
          <w:trHeight w:val="2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noProof/>
                <w:sz w:val="24"/>
              </w:rPr>
              <w:t>0138.3-50-ИОС-Т5.3.1 л.16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both"/>
              <w:rPr>
                <w:sz w:val="24"/>
              </w:rPr>
            </w:pPr>
            <w:r w:rsidRPr="00D05D48">
              <w:rPr>
                <w:sz w:val="24"/>
              </w:rPr>
              <w:t>РЭП. ЗВН. Система отопления 6 и сист</w:t>
            </w:r>
            <w:r w:rsidRPr="00D05D48">
              <w:rPr>
                <w:sz w:val="24"/>
              </w:rPr>
              <w:t>е</w:t>
            </w:r>
            <w:r w:rsidRPr="00D05D48">
              <w:rPr>
                <w:sz w:val="24"/>
              </w:rPr>
              <w:t>ма отопления 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5D48" w:rsidRPr="00D05D48" w:rsidRDefault="00D05D48" w:rsidP="00D05D48">
            <w:pPr>
              <w:spacing w:line="240" w:lineRule="auto"/>
              <w:jc w:val="center"/>
              <w:rPr>
                <w:sz w:val="24"/>
              </w:rPr>
            </w:pPr>
            <w:r w:rsidRPr="00D05D48">
              <w:rPr>
                <w:sz w:val="24"/>
              </w:rPr>
              <w:t> </w:t>
            </w:r>
          </w:p>
        </w:tc>
      </w:tr>
    </w:tbl>
    <w:p w:rsidR="00895106" w:rsidRPr="00D05D48" w:rsidRDefault="00895106" w:rsidP="00D05D48"/>
    <w:p w:rsidR="00895106" w:rsidRPr="00D05D48" w:rsidRDefault="00895106" w:rsidP="002646B7">
      <w:pPr>
        <w:rPr>
          <w:b/>
        </w:rPr>
        <w:sectPr w:rsidR="00895106" w:rsidRPr="00D05D48" w:rsidSect="002646B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454" w:right="539" w:bottom="454" w:left="1503" w:header="340" w:footer="227" w:gutter="0"/>
          <w:pgNumType w:start="2"/>
          <w:cols w:space="720"/>
          <w:titlePg/>
        </w:sectPr>
      </w:pPr>
      <w:bookmarkStart w:id="1" w:name="_GoBack"/>
      <w:bookmarkEnd w:id="1"/>
    </w:p>
    <w:p w:rsidR="00692F54" w:rsidRDefault="00692F54" w:rsidP="00692F54">
      <w:pPr>
        <w:pStyle w:val="10"/>
      </w:pPr>
      <w:bookmarkStart w:id="2" w:name="_Toc286847014"/>
      <w:bookmarkStart w:id="3" w:name="_Toc397360756"/>
      <w:bookmarkStart w:id="4" w:name="_Toc397363860"/>
      <w:bookmarkStart w:id="5" w:name="_Toc397365790"/>
      <w:bookmarkStart w:id="6" w:name="_Toc397771146"/>
      <w:r>
        <w:lastRenderedPageBreak/>
        <w:t>Состав проектной документации</w:t>
      </w:r>
      <w:bookmarkEnd w:id="2"/>
      <w:bookmarkEnd w:id="3"/>
      <w:bookmarkEnd w:id="4"/>
      <w:bookmarkEnd w:id="5"/>
      <w:bookmarkEnd w:id="6"/>
      <w:r>
        <w:t xml:space="preserve"> </w:t>
      </w:r>
    </w:p>
    <w:tbl>
      <w:tblPr>
        <w:tblW w:w="10065" w:type="dxa"/>
        <w:tblInd w:w="-5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2410"/>
        <w:gridCol w:w="5812"/>
        <w:gridCol w:w="992"/>
      </w:tblGrid>
      <w:tr w:rsidR="00692F54" w:rsidRPr="00141FD7" w:rsidTr="00692F54">
        <w:trPr>
          <w:cantSplit/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2"/>
              <w:widowControl/>
              <w:rPr>
                <w:rStyle w:val="FontStyle12"/>
              </w:rPr>
            </w:pPr>
            <w:r w:rsidRPr="00141FD7">
              <w:rPr>
                <w:rStyle w:val="FontStyle12"/>
              </w:rPr>
              <w:t>Номер тома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2"/>
              <w:widowControl/>
              <w:spacing w:line="240" w:lineRule="auto"/>
              <w:ind w:left="19"/>
              <w:rPr>
                <w:rStyle w:val="FontStyle12"/>
              </w:rPr>
            </w:pPr>
            <w:r w:rsidRPr="00141FD7">
              <w:rPr>
                <w:rStyle w:val="FontStyle12"/>
              </w:rPr>
              <w:t>Обозначение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2"/>
              <w:widowControl/>
              <w:spacing w:line="240" w:lineRule="auto"/>
              <w:ind w:left="2081"/>
              <w:jc w:val="both"/>
              <w:rPr>
                <w:rStyle w:val="FontStyle12"/>
              </w:rPr>
            </w:pPr>
            <w:r w:rsidRPr="00141FD7">
              <w:rPr>
                <w:rStyle w:val="FontStyle12"/>
              </w:rPr>
              <w:t>Наименование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2"/>
              <w:widowControl/>
              <w:spacing w:line="281" w:lineRule="exact"/>
              <w:rPr>
                <w:rStyle w:val="FontStyle12"/>
              </w:rPr>
            </w:pPr>
            <w:r w:rsidRPr="00141FD7">
              <w:rPr>
                <w:rStyle w:val="FontStyle12"/>
              </w:rPr>
              <w:t>Прим</w:t>
            </w:r>
            <w:r w:rsidRPr="00141FD7">
              <w:rPr>
                <w:rStyle w:val="FontStyle12"/>
              </w:rPr>
              <w:t>е</w:t>
            </w:r>
            <w:r w:rsidRPr="00141FD7">
              <w:rPr>
                <w:rStyle w:val="FontStyle12"/>
              </w:rPr>
              <w:t>чание</w:t>
            </w:r>
          </w:p>
        </w:tc>
      </w:tr>
      <w:tr w:rsidR="00692F54" w:rsidRPr="00141FD7" w:rsidTr="00692F54">
        <w:trPr>
          <w:cantSplit/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2"/>
              <w:widowControl/>
              <w:spacing w:line="240" w:lineRule="auto"/>
              <w:rPr>
                <w:rStyle w:val="FontStyle12"/>
              </w:rPr>
            </w:pPr>
            <w:r w:rsidRPr="00141FD7">
              <w:rPr>
                <w:rStyle w:val="FontStyle12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2"/>
              <w:widowControl/>
              <w:spacing w:line="240" w:lineRule="auto"/>
              <w:ind w:left="778"/>
              <w:rPr>
                <w:rStyle w:val="FontStyle12"/>
              </w:rPr>
            </w:pPr>
            <w:r w:rsidRPr="00141FD7">
              <w:rPr>
                <w:rStyle w:val="FontStyle12"/>
              </w:rPr>
              <w:t>2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2"/>
              <w:widowControl/>
              <w:spacing w:line="240" w:lineRule="auto"/>
              <w:ind w:left="2815"/>
              <w:jc w:val="both"/>
              <w:rPr>
                <w:rStyle w:val="FontStyle12"/>
              </w:rPr>
            </w:pPr>
            <w:r w:rsidRPr="00141FD7">
              <w:rPr>
                <w:rStyle w:val="FontStyle12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2"/>
              <w:widowControl/>
              <w:spacing w:line="240" w:lineRule="auto"/>
              <w:rPr>
                <w:rStyle w:val="FontStyle12"/>
              </w:rPr>
            </w:pPr>
            <w:r w:rsidRPr="00141FD7">
              <w:rPr>
                <w:rStyle w:val="FontStyle12"/>
              </w:rPr>
              <w:t>4</w:t>
            </w:r>
          </w:p>
        </w:tc>
      </w:tr>
      <w:tr w:rsidR="00692F54" w:rsidRPr="00141FD7" w:rsidTr="00692F54">
        <w:trPr>
          <w:cantSplit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62203" w:rsidRDefault="00692F54" w:rsidP="00692F54">
            <w:pPr>
              <w:spacing w:line="240" w:lineRule="auto"/>
              <w:jc w:val="center"/>
              <w:rPr>
                <w:rStyle w:val="FontStyle13"/>
                <w:b/>
              </w:rPr>
            </w:pPr>
            <w:r w:rsidRPr="00462203">
              <w:rPr>
                <w:b/>
                <w:szCs w:val="28"/>
              </w:rPr>
              <w:t>Объекты капитального строительства</w:t>
            </w:r>
          </w:p>
        </w:tc>
      </w:tr>
      <w:tr w:rsidR="00692F54" w:rsidRPr="00141FD7" w:rsidTr="00692F54">
        <w:trPr>
          <w:cantSplit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6732F" w:rsidRDefault="00692F54" w:rsidP="00692F54">
            <w:pPr>
              <w:pStyle w:val="Style4"/>
              <w:widowControl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6732F">
              <w:rPr>
                <w:b/>
              </w:rPr>
              <w:t>Раздел 1 Пояснительная записка</w:t>
            </w: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0138.3-50-ПЗ-Т1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981BAB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Пограничников. Пояснительная записка.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6732F" w:rsidRDefault="00692F54" w:rsidP="00692F54">
            <w:pPr>
              <w:pStyle w:val="Style4"/>
              <w:widowControl/>
              <w:spacing w:line="240" w:lineRule="auto"/>
              <w:jc w:val="center"/>
            </w:pPr>
            <w:r w:rsidRPr="0046732F">
              <w:rPr>
                <w:b/>
              </w:rPr>
              <w:t>Раздел 2 Схема планировочной организации земельного участка</w:t>
            </w: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0138.3-50-ПЗУ-Т2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981BAB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Пограничников. Схема планировочной организации земельного участка.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6732F" w:rsidRDefault="00692F54" w:rsidP="00692F54">
            <w:pPr>
              <w:pStyle w:val="Style4"/>
              <w:widowControl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Раздел 3. Архитектурные решения</w:t>
            </w: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0138.3-50-АР-Т3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981BAB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Пограничников. Архитектурные решения.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  <w:r w:rsidRPr="0046732F">
              <w:rPr>
                <w:b/>
              </w:rPr>
              <w:t>Раздел 4. Конструктивные и объемно-планировочные решения</w:t>
            </w: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0138.3-50-КР-Т4.1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 Здания гаража и контрольно-пропускного пункта. Конструктивные и объемно-планировочные решения.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F8456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 w:rsidRPr="00B02220">
              <w:rPr>
                <w:rStyle w:val="FontStyle13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F84565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0138.3-50-КР-Т4.2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981BAB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F84565">
              <w:rPr>
                <w:color w:val="000000"/>
                <w:sz w:val="22"/>
                <w:szCs w:val="22"/>
              </w:rPr>
              <w:t>Здание склада объединенного с п</w:t>
            </w:r>
            <w:r w:rsidRPr="00F84565">
              <w:rPr>
                <w:color w:val="000000"/>
                <w:sz w:val="22"/>
                <w:szCs w:val="22"/>
              </w:rPr>
              <w:t>о</w:t>
            </w:r>
            <w:r w:rsidRPr="00F84565">
              <w:rPr>
                <w:color w:val="000000"/>
                <w:sz w:val="22"/>
                <w:szCs w:val="22"/>
              </w:rPr>
              <w:t>мещением психофизиологической разгрузки персонала</w:t>
            </w:r>
            <w:r>
              <w:rPr>
                <w:color w:val="000000"/>
                <w:sz w:val="22"/>
                <w:szCs w:val="22"/>
              </w:rPr>
              <w:t>. Конструктивные и объемно-планировочные решения.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F8456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 w:rsidRPr="00B02220">
              <w:rPr>
                <w:rStyle w:val="FontStyle13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0138.3-50-КР-Т4.3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981BAB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F84565">
              <w:rPr>
                <w:color w:val="000000"/>
                <w:sz w:val="22"/>
                <w:szCs w:val="22"/>
              </w:rPr>
              <w:t>Здание вспомогательного назначения (6-этажное)</w:t>
            </w:r>
            <w:r>
              <w:rPr>
                <w:color w:val="000000"/>
                <w:sz w:val="22"/>
                <w:szCs w:val="22"/>
              </w:rPr>
              <w:t>. Конструктивные и объемно-планировочные решения.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  <w:r w:rsidRPr="0046732F">
              <w:rPr>
                <w:b/>
              </w:rPr>
              <w:t>Раздел 5. Сведения об инженерном оборудовании, о сетях инженерно-технического обесп</w:t>
            </w:r>
            <w:r w:rsidRPr="0046732F">
              <w:rPr>
                <w:b/>
              </w:rPr>
              <w:t>е</w:t>
            </w:r>
            <w:r w:rsidRPr="0046732F">
              <w:rPr>
                <w:b/>
              </w:rPr>
              <w:t>чения, перечень инженерно-технических мероприятий, содержание технологических р</w:t>
            </w:r>
            <w:r w:rsidRPr="0046732F">
              <w:rPr>
                <w:b/>
              </w:rPr>
              <w:t>е</w:t>
            </w:r>
            <w:r w:rsidRPr="0046732F">
              <w:rPr>
                <w:b/>
              </w:rPr>
              <w:t>шений.</w:t>
            </w: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C7E09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  <w:lang w:val="en-US"/>
              </w:rPr>
            </w:pPr>
            <w:r>
              <w:rPr>
                <w:rStyle w:val="FontStyle13"/>
                <w:lang w:val="en-US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0138.3-50-ИОС-Т5.1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 Система электроснабжения.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387FA5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C7E09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  <w:lang w:val="en-US"/>
              </w:rPr>
            </w:pPr>
            <w:r>
              <w:rPr>
                <w:rStyle w:val="FontStyle13"/>
                <w:lang w:val="en-US"/>
              </w:rPr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0138.3-50-ИОС-Т5.2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 Система водоснабжения, водоотв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 xml:space="preserve">дения.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C7E09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  <w:lang w:val="en-US"/>
              </w:rPr>
            </w:pPr>
            <w:r>
              <w:rPr>
                <w:rStyle w:val="FontStyle13"/>
                <w:lang w:val="en-US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0138.3-50-ИОС-Т5.3.1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 Отопление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0138.3-50-ИОС-Т5.3.2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981BAB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 Вентиляция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0138.3-50-ИОС-Т5.3.3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981BAB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 Тепловые сети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E572E1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0138.3-50-ИОС-Т5.3.4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981BAB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 Центральный тепловой пункт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  <w:lang w:val="en-US"/>
              </w:rPr>
              <w:lastRenderedPageBreak/>
              <w:t>1</w:t>
            </w:r>
            <w:r>
              <w:rPr>
                <w:rStyle w:val="FontStyle13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0138.3-50-ИОС-Т5.4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 Сети связи. Организационно-технические решения по созданию систем связи.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  <w:lang w:val="en-US"/>
              </w:rPr>
              <w:t>1</w:t>
            </w:r>
            <w:r>
              <w:rPr>
                <w:rStyle w:val="FontStyle13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  <w:rPr>
                <w:sz w:val="22"/>
                <w:szCs w:val="22"/>
              </w:rPr>
            </w:pPr>
            <w:r w:rsidRPr="00141FD7">
              <w:rPr>
                <w:sz w:val="22"/>
                <w:szCs w:val="22"/>
              </w:rPr>
              <w:t>0138.</w:t>
            </w:r>
            <w:r>
              <w:rPr>
                <w:sz w:val="22"/>
                <w:szCs w:val="22"/>
              </w:rPr>
              <w:t>3</w:t>
            </w:r>
            <w:r w:rsidRPr="00141FD7">
              <w:rPr>
                <w:sz w:val="22"/>
                <w:szCs w:val="22"/>
              </w:rPr>
              <w:t>-50-</w:t>
            </w:r>
            <w:r>
              <w:rPr>
                <w:sz w:val="22"/>
                <w:szCs w:val="22"/>
              </w:rPr>
              <w:t>ИОС</w:t>
            </w:r>
            <w:r w:rsidRPr="00141FD7">
              <w:rPr>
                <w:sz w:val="22"/>
                <w:szCs w:val="22"/>
              </w:rPr>
              <w:t>-Т</w:t>
            </w:r>
            <w:r>
              <w:rPr>
                <w:sz w:val="22"/>
                <w:szCs w:val="22"/>
              </w:rPr>
              <w:t>5.5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4"/>
              <w:widowControl/>
              <w:jc w:val="both"/>
              <w:rPr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 xml:space="preserve">. Технологические решения.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EC423A" w:rsidRDefault="00692F54" w:rsidP="00692F54">
            <w:pPr>
              <w:pStyle w:val="Style3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0138.3-50</w:t>
            </w:r>
            <w:r w:rsidRPr="00EC423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ИОС</w:t>
            </w:r>
            <w:r w:rsidRPr="00EC423A">
              <w:rPr>
                <w:sz w:val="22"/>
                <w:szCs w:val="22"/>
              </w:rPr>
              <w:t>-Т</w:t>
            </w:r>
            <w:r>
              <w:rPr>
                <w:sz w:val="22"/>
                <w:szCs w:val="22"/>
              </w:rPr>
              <w:t>5.6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EC423A" w:rsidRDefault="00692F54" w:rsidP="00692F54">
            <w:pPr>
              <w:pStyle w:val="Style4"/>
              <w:widowControl/>
              <w:spacing w:line="240" w:lineRule="auto"/>
              <w:jc w:val="both"/>
              <w:rPr>
                <w:rStyle w:val="FontStyle13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 xml:space="preserve">. Технологические решения. </w:t>
            </w:r>
            <w:r w:rsidRPr="00EC423A">
              <w:rPr>
                <w:sz w:val="22"/>
                <w:szCs w:val="22"/>
              </w:rPr>
              <w:t>Орган</w:t>
            </w:r>
            <w:r w:rsidRPr="00EC423A">
              <w:rPr>
                <w:sz w:val="22"/>
                <w:szCs w:val="22"/>
              </w:rPr>
              <w:t>и</w:t>
            </w:r>
            <w:r w:rsidRPr="00EC423A">
              <w:rPr>
                <w:sz w:val="22"/>
                <w:szCs w:val="22"/>
              </w:rPr>
              <w:t>зация эксплуатации.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EC423A" w:rsidRDefault="00692F54" w:rsidP="00692F54">
            <w:pPr>
              <w:pStyle w:val="Style3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0138.3-50</w:t>
            </w:r>
            <w:r w:rsidRPr="00EC423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ИОС</w:t>
            </w:r>
            <w:r w:rsidRPr="00EC423A">
              <w:rPr>
                <w:sz w:val="22"/>
                <w:szCs w:val="22"/>
              </w:rPr>
              <w:t>-Т</w:t>
            </w:r>
            <w:r>
              <w:rPr>
                <w:sz w:val="22"/>
                <w:szCs w:val="22"/>
              </w:rPr>
              <w:t>5.7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EC423A" w:rsidRDefault="00692F54" w:rsidP="00692F54">
            <w:pPr>
              <w:pStyle w:val="Style4"/>
              <w:widowControl/>
              <w:spacing w:line="240" w:lineRule="auto"/>
              <w:jc w:val="both"/>
              <w:rPr>
                <w:rStyle w:val="FontStyle13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 Технологические решения.</w:t>
            </w:r>
            <w:r w:rsidRPr="00EC423A">
              <w:rPr>
                <w:sz w:val="22"/>
                <w:szCs w:val="22"/>
              </w:rPr>
              <w:t xml:space="preserve"> Орган</w:t>
            </w:r>
            <w:r w:rsidRPr="00EC423A">
              <w:rPr>
                <w:sz w:val="22"/>
                <w:szCs w:val="22"/>
              </w:rPr>
              <w:t>и</w:t>
            </w:r>
            <w:r w:rsidRPr="00EC423A">
              <w:rPr>
                <w:sz w:val="22"/>
                <w:szCs w:val="22"/>
              </w:rPr>
              <w:t>зация и условия труда работников. Управление произво</w:t>
            </w:r>
            <w:r w:rsidRPr="00EC423A">
              <w:rPr>
                <w:sz w:val="22"/>
                <w:szCs w:val="22"/>
              </w:rPr>
              <w:t>д</w:t>
            </w:r>
            <w:r w:rsidRPr="00EC423A">
              <w:rPr>
                <w:sz w:val="22"/>
                <w:szCs w:val="22"/>
              </w:rPr>
              <w:t>ством и предприятием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0138.3-50-ИОС-Т5.8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 Технологические решения. Комплекс технических средств безопасности.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  <w:r w:rsidRPr="0046732F">
              <w:rPr>
                <w:b/>
              </w:rPr>
              <w:t>Раздел 6 Проект организации строительства.</w:t>
            </w: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6732F" w:rsidRDefault="00692F54" w:rsidP="00692F54">
            <w:pPr>
              <w:pStyle w:val="Style3"/>
              <w:widowControl/>
              <w:jc w:val="center"/>
              <w:rPr>
                <w:sz w:val="22"/>
                <w:szCs w:val="22"/>
                <w:lang w:val="en-US"/>
              </w:rPr>
            </w:pPr>
            <w:r w:rsidRPr="0046732F">
              <w:rPr>
                <w:sz w:val="22"/>
                <w:szCs w:val="22"/>
              </w:rPr>
              <w:t>0138.</w:t>
            </w:r>
            <w:r>
              <w:rPr>
                <w:sz w:val="22"/>
                <w:szCs w:val="22"/>
              </w:rPr>
              <w:t>3</w:t>
            </w:r>
            <w:r w:rsidRPr="0046732F">
              <w:rPr>
                <w:sz w:val="22"/>
                <w:szCs w:val="22"/>
              </w:rPr>
              <w:t>-50-ПОС-Т</w:t>
            </w:r>
            <w:r>
              <w:rPr>
                <w:sz w:val="22"/>
                <w:szCs w:val="22"/>
              </w:rPr>
              <w:t>6.1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6732F" w:rsidRDefault="00692F54" w:rsidP="00692F54">
            <w:pPr>
              <w:pStyle w:val="Style4"/>
              <w:widowControl/>
              <w:spacing w:line="240" w:lineRule="auto"/>
              <w:jc w:val="both"/>
              <w:rPr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46732F">
              <w:rPr>
                <w:sz w:val="22"/>
                <w:szCs w:val="22"/>
              </w:rPr>
              <w:t>Проект организации строительства.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0138.3-50-ПОД-Т6.2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 Проект организации работ по сносу (демонтажу)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  <w:r w:rsidRPr="0046732F">
              <w:rPr>
                <w:b/>
              </w:rPr>
              <w:t>Раздел 8 Перечень мероприятий по охране окружающей среды.</w:t>
            </w: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0138.3-50-ООС-Т8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 Перечень мероприятий по охране окружающей среды.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  <w:r w:rsidRPr="0046732F">
              <w:rPr>
                <w:b/>
              </w:rPr>
              <w:t>Раздел 9 Мероприятия по обеспечению пожарной безопасности.</w:t>
            </w: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0138.3-50-ПБ-Т9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 Мероприятия по обеспечению п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жарной безопасности.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  <w:proofErr w:type="gramStart"/>
            <w:r>
              <w:rPr>
                <w:b/>
              </w:rPr>
              <w:t xml:space="preserve">Раздел 10 </w:t>
            </w:r>
            <w:r w:rsidRPr="0046732F">
              <w:rPr>
                <w:b/>
              </w:rPr>
              <w:t>Мероприятия по обеспечению соблюдения требований энергетической эффе</w:t>
            </w:r>
            <w:r w:rsidRPr="0046732F">
              <w:rPr>
                <w:b/>
              </w:rPr>
              <w:t>к</w:t>
            </w:r>
            <w:r w:rsidRPr="0046732F">
              <w:rPr>
                <w:b/>
              </w:rPr>
              <w:t>тивности и требований оснащенности зданий, строений и сооружений приборами учета используемых энергетических ресурсов</w:t>
            </w:r>
            <w:proofErr w:type="gramEnd"/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EC423A" w:rsidRDefault="00692F54" w:rsidP="00692F54">
            <w:pPr>
              <w:pStyle w:val="Style3"/>
              <w:widowControl/>
              <w:ind w:left="-40"/>
              <w:jc w:val="center"/>
              <w:rPr>
                <w:sz w:val="22"/>
                <w:szCs w:val="22"/>
              </w:rPr>
            </w:pPr>
            <w:r w:rsidRPr="00EC423A">
              <w:rPr>
                <w:sz w:val="22"/>
                <w:szCs w:val="22"/>
              </w:rPr>
              <w:t>0138.</w:t>
            </w:r>
            <w:r>
              <w:rPr>
                <w:sz w:val="22"/>
                <w:szCs w:val="22"/>
              </w:rPr>
              <w:t>3</w:t>
            </w:r>
            <w:r w:rsidRPr="00EC423A">
              <w:rPr>
                <w:sz w:val="22"/>
                <w:szCs w:val="22"/>
              </w:rPr>
              <w:t>-50-</w:t>
            </w:r>
            <w:r>
              <w:rPr>
                <w:sz w:val="22"/>
                <w:szCs w:val="22"/>
              </w:rPr>
              <w:t>ПЗ</w:t>
            </w:r>
            <w:r w:rsidRPr="00EC423A">
              <w:rPr>
                <w:sz w:val="22"/>
                <w:szCs w:val="22"/>
              </w:rPr>
              <w:t>-Т</w:t>
            </w:r>
            <w:r>
              <w:rPr>
                <w:sz w:val="22"/>
                <w:szCs w:val="22"/>
              </w:rPr>
              <w:t>10.1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EC423A" w:rsidRDefault="00692F54" w:rsidP="00692F54">
            <w:pPr>
              <w:pStyle w:val="Style4"/>
              <w:widowControl/>
              <w:jc w:val="both"/>
              <w:rPr>
                <w:rStyle w:val="FontStyle13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</w:t>
            </w:r>
            <w:r w:rsidRPr="00EC423A">
              <w:rPr>
                <w:rStyle w:val="FontStyle13"/>
              </w:rPr>
              <w:t xml:space="preserve"> </w:t>
            </w:r>
            <w:proofErr w:type="spellStart"/>
            <w:r w:rsidRPr="00EC423A">
              <w:rPr>
                <w:rStyle w:val="FontStyle13"/>
              </w:rPr>
              <w:t>Энергоэффективность</w:t>
            </w:r>
            <w:proofErr w:type="spellEnd"/>
            <w:r w:rsidRPr="00EC423A">
              <w:rPr>
                <w:rStyle w:val="FontStyle13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  <w:lang w:val="en-US"/>
              </w:rPr>
              <w:t>2</w:t>
            </w:r>
            <w:r>
              <w:rPr>
                <w:rStyle w:val="FontStyle13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3855A9" w:rsidRDefault="00692F54" w:rsidP="00692F54">
            <w:pPr>
              <w:pStyle w:val="Style3"/>
              <w:widowControl/>
              <w:ind w:left="-40"/>
              <w:jc w:val="center"/>
              <w:rPr>
                <w:sz w:val="22"/>
                <w:szCs w:val="22"/>
              </w:rPr>
            </w:pPr>
            <w:r w:rsidRPr="003855A9">
              <w:rPr>
                <w:sz w:val="22"/>
                <w:szCs w:val="22"/>
              </w:rPr>
              <w:t>0138.</w:t>
            </w:r>
            <w:r>
              <w:rPr>
                <w:sz w:val="22"/>
                <w:szCs w:val="22"/>
              </w:rPr>
              <w:t>3</w:t>
            </w:r>
            <w:r w:rsidRPr="003855A9">
              <w:rPr>
                <w:sz w:val="22"/>
                <w:szCs w:val="22"/>
              </w:rPr>
              <w:t>-50-ПЗ-Т10</w:t>
            </w:r>
            <w:r>
              <w:rPr>
                <w:sz w:val="22"/>
                <w:szCs w:val="22"/>
              </w:rPr>
              <w:t>.2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F8375B" w:rsidRDefault="00692F54" w:rsidP="00692F54">
            <w:pPr>
              <w:pStyle w:val="Style4"/>
              <w:widowControl/>
              <w:jc w:val="both"/>
              <w:rPr>
                <w:rStyle w:val="FontStyle13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 w:rsidRPr="00F8375B">
              <w:rPr>
                <w:color w:val="000000"/>
                <w:sz w:val="22"/>
                <w:szCs w:val="22"/>
              </w:rPr>
              <w:t xml:space="preserve">. </w:t>
            </w:r>
            <w:r w:rsidRPr="00F8375B">
              <w:rPr>
                <w:sz w:val="22"/>
                <w:szCs w:val="22"/>
              </w:rPr>
              <w:t>Требования к обеспечению безопа</w:t>
            </w:r>
            <w:r w:rsidRPr="00F8375B">
              <w:rPr>
                <w:sz w:val="22"/>
                <w:szCs w:val="22"/>
              </w:rPr>
              <w:t>с</w:t>
            </w:r>
            <w:r w:rsidRPr="00F8375B">
              <w:rPr>
                <w:sz w:val="22"/>
                <w:szCs w:val="22"/>
              </w:rPr>
              <w:t>ной эксплуатации объектов капитального строительства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  <w:r w:rsidRPr="0046732F">
              <w:rPr>
                <w:b/>
              </w:rPr>
              <w:t>Раздел 11 Смета на строительство объектов капита</w:t>
            </w:r>
            <w:r>
              <w:rPr>
                <w:b/>
              </w:rPr>
              <w:t>льного строительства</w:t>
            </w: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  <w:lang w:val="en-US"/>
              </w:rPr>
              <w:t>2</w:t>
            </w:r>
            <w:r>
              <w:rPr>
                <w:rStyle w:val="FontStyle13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B02220" w:rsidRDefault="00692F54" w:rsidP="00692F54">
            <w:pPr>
              <w:pStyle w:val="Style3"/>
              <w:widowControl/>
              <w:jc w:val="center"/>
              <w:rPr>
                <w:sz w:val="22"/>
                <w:szCs w:val="22"/>
              </w:rPr>
            </w:pPr>
            <w:r w:rsidRPr="0046732F">
              <w:rPr>
                <w:sz w:val="22"/>
                <w:szCs w:val="22"/>
              </w:rPr>
              <w:t>0138.</w:t>
            </w:r>
            <w:r>
              <w:rPr>
                <w:sz w:val="22"/>
                <w:szCs w:val="22"/>
              </w:rPr>
              <w:t>3</w:t>
            </w:r>
            <w:r w:rsidRPr="0046732F">
              <w:rPr>
                <w:sz w:val="22"/>
                <w:szCs w:val="22"/>
              </w:rPr>
              <w:t>-50-СД-Т</w:t>
            </w:r>
            <w:r>
              <w:rPr>
                <w:sz w:val="22"/>
                <w:szCs w:val="22"/>
              </w:rPr>
              <w:t>11.1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6732F" w:rsidRDefault="00692F54" w:rsidP="00692F54">
            <w:pPr>
              <w:pStyle w:val="Style4"/>
              <w:widowControl/>
              <w:spacing w:line="240" w:lineRule="auto"/>
              <w:jc w:val="both"/>
              <w:rPr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</w:t>
            </w:r>
            <w:r w:rsidRPr="0046732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46732F">
              <w:rPr>
                <w:sz w:val="22"/>
                <w:szCs w:val="22"/>
              </w:rPr>
              <w:t>водный сметный расчет стоимости строительства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6732F" w:rsidRDefault="00692F54" w:rsidP="00692F54">
            <w:pPr>
              <w:pStyle w:val="Style3"/>
              <w:widowControl/>
              <w:jc w:val="center"/>
              <w:rPr>
                <w:sz w:val="22"/>
                <w:szCs w:val="22"/>
                <w:lang w:val="en-US"/>
              </w:rPr>
            </w:pPr>
            <w:r w:rsidRPr="0046732F">
              <w:rPr>
                <w:sz w:val="22"/>
                <w:szCs w:val="22"/>
              </w:rPr>
              <w:t>0138.</w:t>
            </w:r>
            <w:r>
              <w:rPr>
                <w:sz w:val="22"/>
                <w:szCs w:val="22"/>
              </w:rPr>
              <w:t>3</w:t>
            </w:r>
            <w:r w:rsidRPr="0046732F">
              <w:rPr>
                <w:sz w:val="22"/>
                <w:szCs w:val="22"/>
              </w:rPr>
              <w:t>-50-СД-Т</w:t>
            </w:r>
            <w:r>
              <w:rPr>
                <w:sz w:val="22"/>
                <w:szCs w:val="22"/>
              </w:rPr>
              <w:t>11.2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6732F" w:rsidRDefault="00692F54" w:rsidP="00692F54">
            <w:pPr>
              <w:pStyle w:val="Style4"/>
              <w:widowControl/>
              <w:spacing w:line="240" w:lineRule="auto"/>
              <w:jc w:val="both"/>
              <w:rPr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</w:t>
            </w:r>
            <w:r w:rsidRPr="0046732F">
              <w:rPr>
                <w:sz w:val="22"/>
                <w:szCs w:val="22"/>
              </w:rPr>
              <w:t xml:space="preserve"> Объектные и локальные сметные расчеты.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10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6732F" w:rsidRDefault="00692F54" w:rsidP="00692F54">
            <w:pPr>
              <w:pStyle w:val="Style4"/>
              <w:widowControl/>
              <w:spacing w:line="240" w:lineRule="auto"/>
              <w:jc w:val="center"/>
            </w:pPr>
            <w:r w:rsidRPr="0046732F">
              <w:rPr>
                <w:b/>
              </w:rPr>
              <w:t>Раздел 12</w:t>
            </w:r>
            <w:proofErr w:type="gramStart"/>
            <w:r w:rsidRPr="0046732F">
              <w:rPr>
                <w:b/>
              </w:rPr>
              <w:t xml:space="preserve"> И</w:t>
            </w:r>
            <w:proofErr w:type="gramEnd"/>
            <w:r w:rsidRPr="0046732F">
              <w:rPr>
                <w:b/>
              </w:rPr>
              <w:t>ная документация в случаях, предусмотренных федеральными законами</w:t>
            </w: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6732F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</w:t>
            </w:r>
            <w:r w:rsidRPr="0046732F">
              <w:rPr>
                <w:color w:val="000000"/>
                <w:sz w:val="22"/>
                <w:szCs w:val="22"/>
              </w:rPr>
              <w:t>-50-ПБ-Т12.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6732F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 w:rsidRPr="0046732F">
              <w:rPr>
                <w:color w:val="000000"/>
                <w:sz w:val="22"/>
                <w:szCs w:val="22"/>
              </w:rPr>
              <w:t>. Декларация пожарной безопасности.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0138.3-50-МВС-Т12.2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 Предварительное согласование места размещения объекта, включая выбор земельного участка.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lastRenderedPageBreak/>
              <w:t>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737D6" w:rsidRDefault="00692F54" w:rsidP="00692F54">
            <w:pPr>
              <w:pStyle w:val="Style3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0138.3-50-ГДИ-Т12.3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737D6" w:rsidRDefault="00692F54" w:rsidP="00692F54">
            <w:pPr>
              <w:pStyle w:val="Style4"/>
              <w:widowControl/>
              <w:spacing w:line="240" w:lineRule="auto"/>
              <w:jc w:val="both"/>
              <w:rPr>
                <w:rStyle w:val="FontStyle13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4737D6">
              <w:rPr>
                <w:sz w:val="22"/>
                <w:szCs w:val="22"/>
              </w:rPr>
              <w:t>Отчет по инженерно-геодезическим изысканиям.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737D6" w:rsidRDefault="00692F54" w:rsidP="00692F54">
            <w:pPr>
              <w:pStyle w:val="Style3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0138.3-50-ГЕО-Т12.4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737D6" w:rsidRDefault="00692F54" w:rsidP="00692F54">
            <w:pPr>
              <w:pStyle w:val="Style4"/>
              <w:widowControl/>
              <w:spacing w:line="240" w:lineRule="auto"/>
              <w:jc w:val="both"/>
              <w:rPr>
                <w:rStyle w:val="FontStyle13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4737D6">
              <w:rPr>
                <w:sz w:val="22"/>
                <w:szCs w:val="22"/>
              </w:rPr>
              <w:t>Отчет по инженерно-геологическим изысканиям.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737D6" w:rsidRDefault="00692F54" w:rsidP="00692F54">
            <w:pPr>
              <w:pStyle w:val="Style3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0138.3-50-ГМИ-Т12.5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737D6" w:rsidRDefault="00692F54" w:rsidP="00692F54">
            <w:pPr>
              <w:pStyle w:val="Style4"/>
              <w:widowControl/>
              <w:spacing w:line="240" w:lineRule="auto"/>
              <w:jc w:val="both"/>
              <w:rPr>
                <w:rStyle w:val="FontStyle13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4737D6">
              <w:rPr>
                <w:sz w:val="22"/>
                <w:szCs w:val="22"/>
              </w:rPr>
              <w:t>Отчет по инженерно-гидрометеорологическим изысканиям.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737D6" w:rsidRDefault="00692F54" w:rsidP="00692F54">
            <w:pPr>
              <w:pStyle w:val="Style3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0138.3-50-ЭКО-Т12.6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4737D6" w:rsidRDefault="00692F54" w:rsidP="00692F54">
            <w:pPr>
              <w:pStyle w:val="Style4"/>
              <w:widowControl/>
              <w:spacing w:line="240" w:lineRule="auto"/>
              <w:jc w:val="both"/>
              <w:rPr>
                <w:rStyle w:val="FontStyle13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</w:t>
            </w:r>
            <w:r w:rsidRPr="004737D6">
              <w:rPr>
                <w:sz w:val="22"/>
                <w:szCs w:val="22"/>
              </w:rPr>
              <w:t xml:space="preserve"> Отчет по инженерно-экологическим изысканиям.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  <w:tr w:rsidR="00692F54" w:rsidRPr="00141FD7" w:rsidTr="00692F54">
        <w:trPr>
          <w:cantSplit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AA4F95" w:rsidRDefault="00692F54" w:rsidP="00692F54">
            <w:pPr>
              <w:pStyle w:val="Style4"/>
              <w:widowControl/>
              <w:spacing w:line="240" w:lineRule="auto"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Default="00692F54" w:rsidP="00692F54">
            <w:pPr>
              <w:pStyle w:val="Style3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0138.3-50-ОСК-Т12.7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981BAB" w:rsidRDefault="00692F54" w:rsidP="00692F54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981BAB">
              <w:rPr>
                <w:color w:val="000000"/>
                <w:sz w:val="22"/>
                <w:szCs w:val="22"/>
              </w:rPr>
              <w:t>Ремонтно-Эксплуатационный пункт (РЭП)</w:t>
            </w:r>
            <w:r>
              <w:rPr>
                <w:color w:val="000000"/>
                <w:sz w:val="22"/>
                <w:szCs w:val="22"/>
              </w:rPr>
              <w:t xml:space="preserve"> в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.К</w:t>
            </w:r>
            <w:proofErr w:type="gramEnd"/>
            <w:r>
              <w:rPr>
                <w:color w:val="000000"/>
                <w:sz w:val="22"/>
                <w:szCs w:val="22"/>
              </w:rPr>
              <w:t>расноярск</w:t>
            </w:r>
            <w:proofErr w:type="spellEnd"/>
            <w:r w:rsidRPr="00981BA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</w:t>
            </w:r>
            <w:r w:rsidRPr="00981BAB">
              <w:rPr>
                <w:color w:val="000000"/>
                <w:sz w:val="22"/>
                <w:szCs w:val="22"/>
              </w:rPr>
              <w:t xml:space="preserve"> ул. Пограничников</w:t>
            </w:r>
            <w:r>
              <w:rPr>
                <w:color w:val="000000"/>
                <w:sz w:val="22"/>
                <w:szCs w:val="22"/>
              </w:rPr>
              <w:t>. О</w:t>
            </w:r>
            <w:r w:rsidRPr="003D6448">
              <w:rPr>
                <w:color w:val="000000"/>
                <w:sz w:val="22"/>
                <w:szCs w:val="22"/>
              </w:rPr>
              <w:t>бследования технического состо</w:t>
            </w:r>
            <w:r w:rsidRPr="003D6448">
              <w:rPr>
                <w:color w:val="000000"/>
                <w:sz w:val="22"/>
                <w:szCs w:val="22"/>
              </w:rPr>
              <w:t>я</w:t>
            </w:r>
            <w:r w:rsidRPr="003D6448">
              <w:rPr>
                <w:color w:val="000000"/>
                <w:sz w:val="22"/>
                <w:szCs w:val="22"/>
              </w:rPr>
              <w:t>ния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3D6448">
              <w:rPr>
                <w:color w:val="000000"/>
                <w:sz w:val="22"/>
                <w:szCs w:val="22"/>
              </w:rPr>
              <w:t>несущих и ограждающих конструкций 6-ти этажного нежилого здания, расположенного по адресу: г. Красноярск, ул. Пограничников, 105, строение 5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92F54" w:rsidRPr="00141FD7" w:rsidRDefault="00692F54" w:rsidP="00692F54">
            <w:pPr>
              <w:pStyle w:val="Style3"/>
              <w:widowControl/>
              <w:jc w:val="center"/>
            </w:pPr>
          </w:p>
        </w:tc>
      </w:tr>
    </w:tbl>
    <w:p w:rsidR="00675AE9" w:rsidRPr="00675AE9" w:rsidRDefault="00675AE9" w:rsidP="00675AE9">
      <w:pPr>
        <w:pStyle w:val="a5"/>
      </w:pPr>
    </w:p>
    <w:p w:rsidR="008F30DA" w:rsidRDefault="008F30DA" w:rsidP="008F30DA"/>
    <w:p w:rsidR="002A4B34" w:rsidRPr="00CD1373" w:rsidRDefault="002A4B34" w:rsidP="009A0F57">
      <w:pPr>
        <w:sectPr w:rsidR="002A4B34" w:rsidRPr="00CD1373" w:rsidSect="001E7273">
          <w:footerReference w:type="default" r:id="rId19"/>
          <w:headerReference w:type="first" r:id="rId20"/>
          <w:footerReference w:type="first" r:id="rId21"/>
          <w:pgSz w:w="11906" w:h="16838" w:code="9"/>
          <w:pgMar w:top="454" w:right="424" w:bottom="454" w:left="1503" w:header="340" w:footer="227" w:gutter="0"/>
          <w:cols w:space="720"/>
          <w:titlePg/>
        </w:sectPr>
      </w:pPr>
    </w:p>
    <w:p w:rsidR="004F4727" w:rsidRDefault="004F4727" w:rsidP="004F4727">
      <w:pPr>
        <w:pStyle w:val="10"/>
      </w:pPr>
      <w:bookmarkStart w:id="7" w:name="_Toc141773334"/>
      <w:bookmarkStart w:id="8" w:name="_Toc397363861"/>
      <w:bookmarkStart w:id="9" w:name="_Toc397365791"/>
      <w:bookmarkStart w:id="10" w:name="_Toc397771147"/>
      <w:r>
        <w:lastRenderedPageBreak/>
        <w:t>Справка главного инженера проекта</w:t>
      </w:r>
      <w:bookmarkEnd w:id="7"/>
      <w:bookmarkEnd w:id="8"/>
      <w:bookmarkEnd w:id="9"/>
      <w:bookmarkEnd w:id="10"/>
    </w:p>
    <w:p w:rsidR="00CE1638" w:rsidRPr="00CE1638" w:rsidRDefault="00CE1638" w:rsidP="00CE1638">
      <w:pPr>
        <w:pStyle w:val="a5"/>
      </w:pPr>
      <w:proofErr w:type="gramStart"/>
      <w:r w:rsidRPr="00CE1638">
        <w:t>В настоящем проекте все технические решения по сооружениям, конструкциям, об</w:t>
      </w:r>
      <w:r w:rsidRPr="00CE1638">
        <w:t>о</w:t>
      </w:r>
      <w:r w:rsidRPr="00CE1638">
        <w:t>рудованию и технологической части приняты и разработаны в полном соответствии с де</w:t>
      </w:r>
      <w:r w:rsidRPr="00CE1638">
        <w:t>й</w:t>
      </w:r>
      <w:r w:rsidRPr="00CE1638">
        <w:t>ствующими на дату выпуска проекта нормами и правилами, включая правила пожарной бе</w:t>
      </w:r>
      <w:r w:rsidRPr="00CE1638">
        <w:t>з</w:t>
      </w:r>
      <w:r w:rsidRPr="00CE1638">
        <w:t>опасности.</w:t>
      </w:r>
      <w:proofErr w:type="gramEnd"/>
    </w:p>
    <w:p w:rsidR="00CE1638" w:rsidRPr="00CE1638" w:rsidRDefault="00CE1638" w:rsidP="00CE1638">
      <w:pPr>
        <w:pStyle w:val="a5"/>
      </w:pPr>
      <w:r w:rsidRPr="00CE1638">
        <w:t>При соблюдении правил технической эксплуатации, а также требований техники бе</w:t>
      </w:r>
      <w:r w:rsidRPr="00CE1638">
        <w:t>з</w:t>
      </w:r>
      <w:r w:rsidRPr="00CE1638">
        <w:t>опасности и пожарной безопасности, эксплуатация сооружений по данному проекту безопасна.</w:t>
      </w:r>
    </w:p>
    <w:p w:rsidR="004F4727" w:rsidRDefault="005F6427" w:rsidP="009A0F57">
      <w:r>
        <w:rPr>
          <w:noProof/>
        </w:rPr>
        <w:drawing>
          <wp:anchor distT="0" distB="0" distL="114300" distR="114300" simplePos="0" relativeHeight="251659264" behindDoc="0" locked="0" layoutInCell="1" allowOverlap="1" wp14:anchorId="07CC2C8A" wp14:editId="3ED5560B">
            <wp:simplePos x="0" y="0"/>
            <wp:positionH relativeFrom="column">
              <wp:posOffset>2489200</wp:posOffset>
            </wp:positionH>
            <wp:positionV relativeFrom="paragraph">
              <wp:posOffset>196215</wp:posOffset>
            </wp:positionV>
            <wp:extent cx="1247775" cy="476250"/>
            <wp:effectExtent l="0" t="0" r="0" b="0"/>
            <wp:wrapNone/>
            <wp:docPr id="2" name="Рисунок 2" descr="Сидякин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дякин 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523" w:type="dxa"/>
        <w:tblInd w:w="712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994"/>
        <w:gridCol w:w="2835"/>
        <w:gridCol w:w="2694"/>
      </w:tblGrid>
      <w:tr w:rsidR="004F4727" w:rsidRPr="0035040E" w:rsidTr="001C4055">
        <w:trPr>
          <w:cantSplit/>
          <w:trHeight w:val="380"/>
        </w:trPr>
        <w:tc>
          <w:tcPr>
            <w:tcW w:w="2994" w:type="dxa"/>
            <w:tcBorders>
              <w:bottom w:val="nil"/>
            </w:tcBorders>
            <w:vAlign w:val="center"/>
          </w:tcPr>
          <w:p w:rsidR="004F4727" w:rsidRPr="00322437" w:rsidRDefault="004F4727" w:rsidP="00E11C60">
            <w:pPr>
              <w:pStyle w:val="af3"/>
              <w:jc w:val="right"/>
            </w:pPr>
            <w:r w:rsidRPr="00322437">
              <w:t>Главный инженер проекта</w:t>
            </w:r>
          </w:p>
        </w:tc>
        <w:tc>
          <w:tcPr>
            <w:tcW w:w="2835" w:type="dxa"/>
            <w:vAlign w:val="center"/>
          </w:tcPr>
          <w:p w:rsidR="004F4727" w:rsidRDefault="004F4727" w:rsidP="00E11C60">
            <w:pPr>
              <w:pStyle w:val="af3"/>
              <w:jc w:val="right"/>
            </w:pPr>
          </w:p>
        </w:tc>
        <w:tc>
          <w:tcPr>
            <w:tcW w:w="2694" w:type="dxa"/>
            <w:vAlign w:val="center"/>
          </w:tcPr>
          <w:p w:rsidR="004F4727" w:rsidRPr="0035040E" w:rsidRDefault="00354A48" w:rsidP="001C4055">
            <w:pPr>
              <w:pStyle w:val="af3"/>
            </w:pPr>
            <w:fldSimple w:instr=" DOCPROPERTY  ГИП  \* MERGEFORMAT ">
              <w:r w:rsidR="00D05D48">
                <w:t>Сидякин А.В.</w:t>
              </w:r>
            </w:fldSimple>
          </w:p>
        </w:tc>
      </w:tr>
    </w:tbl>
    <w:p w:rsidR="004F4727" w:rsidRPr="004F4727" w:rsidRDefault="004F4727" w:rsidP="009A0F57"/>
    <w:p w:rsidR="00863E69" w:rsidRDefault="00863E69" w:rsidP="009A0F57">
      <w:pPr>
        <w:jc w:val="center"/>
        <w:sectPr w:rsidR="00863E69" w:rsidSect="009900E7">
          <w:headerReference w:type="first" r:id="rId22"/>
          <w:footerReference w:type="first" r:id="rId23"/>
          <w:type w:val="continuous"/>
          <w:pgSz w:w="11906" w:h="16838" w:code="9"/>
          <w:pgMar w:top="454" w:right="561" w:bottom="454" w:left="1503" w:header="340" w:footer="227" w:gutter="0"/>
          <w:cols w:space="720"/>
          <w:titlePg/>
        </w:sectPr>
      </w:pPr>
    </w:p>
    <w:p w:rsidR="00354A48" w:rsidRDefault="00354A48" w:rsidP="00354A48">
      <w:pPr>
        <w:pStyle w:val="10"/>
        <w:spacing w:before="0" w:after="0" w:line="360" w:lineRule="auto"/>
        <w:rPr>
          <w:lang w:val="en-US"/>
        </w:rPr>
      </w:pPr>
      <w:bookmarkStart w:id="11" w:name="_Toc297190831"/>
      <w:bookmarkStart w:id="12" w:name="_Toc392599769"/>
      <w:bookmarkStart w:id="13" w:name="_Toc397771148"/>
      <w:r w:rsidRPr="005B7EBA">
        <w:lastRenderedPageBreak/>
        <w:t>Пояснительная</w:t>
      </w:r>
      <w:r>
        <w:t xml:space="preserve"> записка</w:t>
      </w:r>
      <w:bookmarkEnd w:id="11"/>
      <w:bookmarkEnd w:id="12"/>
      <w:bookmarkEnd w:id="13"/>
    </w:p>
    <w:p w:rsidR="00354A48" w:rsidRPr="00EE2103" w:rsidRDefault="00354A48" w:rsidP="00354A48">
      <w:pPr>
        <w:pStyle w:val="21"/>
        <w:rPr>
          <w:szCs w:val="28"/>
        </w:rPr>
      </w:pPr>
      <w:bookmarkStart w:id="14" w:name="_Toc392599770"/>
      <w:bookmarkStart w:id="15" w:name="_Toc397771149"/>
      <w:r w:rsidRPr="00EE2103">
        <w:rPr>
          <w:color w:val="000000"/>
          <w:szCs w:val="28"/>
        </w:rPr>
        <w:t>Сведения о климатических и метеорологических условиях района строительства, расчетных параметрах наружного</w:t>
      </w:r>
      <w:bookmarkEnd w:id="15"/>
      <w:r w:rsidRPr="00EE2103">
        <w:rPr>
          <w:color w:val="000000"/>
          <w:szCs w:val="28"/>
        </w:rPr>
        <w:t xml:space="preserve"> </w:t>
      </w:r>
      <w:bookmarkEnd w:id="14"/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Расчетные параметры наружного воздуха приняты в соответствии со СНиП 23-01-99* "Строительная климатология" и составляют для расчета систем отопления: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- температура воздуха в зимний период года — минус 40°C;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- температура воздуха в летний период года — плюс 22°C;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- скорость ветра в летний и зимний период — 1 м/</w:t>
      </w:r>
      <w:proofErr w:type="gramStart"/>
      <w:r w:rsidRPr="00C85F1C">
        <w:rPr>
          <w:color w:val="000000"/>
          <w:sz w:val="24"/>
        </w:rPr>
        <w:t>с</w:t>
      </w:r>
      <w:proofErr w:type="gramEnd"/>
      <w:r w:rsidRPr="00C85F1C">
        <w:rPr>
          <w:color w:val="000000"/>
          <w:sz w:val="24"/>
        </w:rPr>
        <w:t>;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- средняя температура отопительного периода — минус 7,1 °C;</w:t>
      </w:r>
    </w:p>
    <w:p w:rsidR="00354A48" w:rsidRPr="00D16BC2" w:rsidRDefault="00354A48" w:rsidP="00354A48">
      <w:pPr>
        <w:pStyle w:val="a5"/>
        <w:ind w:firstLine="709"/>
      </w:pPr>
      <w:r w:rsidRPr="00C85F1C">
        <w:rPr>
          <w:color w:val="000000"/>
          <w:szCs w:val="24"/>
        </w:rPr>
        <w:t xml:space="preserve">- продолжительность отопительного периода — 233 </w:t>
      </w:r>
      <w:proofErr w:type="spellStart"/>
      <w:r w:rsidRPr="00C85F1C">
        <w:rPr>
          <w:color w:val="000000"/>
          <w:szCs w:val="24"/>
        </w:rPr>
        <w:t>сут</w:t>
      </w:r>
      <w:proofErr w:type="spellEnd"/>
      <w:r w:rsidRPr="00C85F1C">
        <w:rPr>
          <w:color w:val="000000"/>
          <w:szCs w:val="24"/>
        </w:rPr>
        <w:t>.</w:t>
      </w:r>
    </w:p>
    <w:p w:rsidR="00354A48" w:rsidRPr="00EE2103" w:rsidRDefault="00354A48" w:rsidP="00354A48">
      <w:pPr>
        <w:pStyle w:val="21"/>
        <w:spacing w:line="360" w:lineRule="auto"/>
        <w:ind w:left="0" w:firstLine="0"/>
        <w:jc w:val="both"/>
        <w:rPr>
          <w:szCs w:val="28"/>
        </w:rPr>
      </w:pPr>
      <w:bookmarkStart w:id="16" w:name="_Toc392599771"/>
      <w:bookmarkStart w:id="17" w:name="_Toc397771150"/>
      <w:r w:rsidRPr="00EE2103">
        <w:rPr>
          <w:szCs w:val="28"/>
        </w:rPr>
        <w:t>С</w:t>
      </w:r>
      <w:r w:rsidRPr="00EE2103">
        <w:rPr>
          <w:color w:val="000000"/>
          <w:szCs w:val="28"/>
        </w:rPr>
        <w:t>ведения об источниках теплоснабжения, параметрах теплоносителей систем отопления и вентиляции</w:t>
      </w:r>
      <w:bookmarkEnd w:id="16"/>
      <w:bookmarkEnd w:id="17"/>
    </w:p>
    <w:p w:rsidR="00354A48" w:rsidRPr="00D16BC2" w:rsidRDefault="00354A48" w:rsidP="00354A48">
      <w:pPr>
        <w:pStyle w:val="a5"/>
        <w:ind w:firstLine="709"/>
      </w:pPr>
      <w:bookmarkStart w:id="18" w:name="_Toc297190834"/>
      <w:r w:rsidRPr="00C85F1C">
        <w:rPr>
          <w:color w:val="000000"/>
          <w:szCs w:val="24"/>
        </w:rPr>
        <w:t>Источником теплоснабжения системы отопления служат тепловые сети, теплоноситель в которых горячая вода с параметрами 95-70°С</w:t>
      </w:r>
      <w:r w:rsidRPr="00D93554">
        <w:t xml:space="preserve">. </w:t>
      </w:r>
    </w:p>
    <w:p w:rsidR="00354A48" w:rsidRPr="00EE2103" w:rsidRDefault="00354A48" w:rsidP="00354A48">
      <w:pPr>
        <w:pStyle w:val="21"/>
        <w:spacing w:line="360" w:lineRule="auto"/>
        <w:ind w:left="0" w:firstLine="0"/>
        <w:jc w:val="both"/>
        <w:rPr>
          <w:szCs w:val="28"/>
        </w:rPr>
      </w:pPr>
      <w:bookmarkStart w:id="19" w:name="_Toc392599772"/>
      <w:bookmarkStart w:id="20" w:name="_Toc397771151"/>
      <w:bookmarkEnd w:id="18"/>
      <w:proofErr w:type="gramStart"/>
      <w:r w:rsidRPr="00EE2103">
        <w:rPr>
          <w:szCs w:val="28"/>
        </w:rPr>
        <w:t>О</w:t>
      </w:r>
      <w:r w:rsidRPr="00EE2103">
        <w:rPr>
          <w:color w:val="000000"/>
          <w:szCs w:val="28"/>
        </w:rPr>
        <w:t>писание и обоснование способов прокладки и конструктивных реш</w:t>
      </w:r>
      <w:r w:rsidRPr="00EE2103">
        <w:rPr>
          <w:color w:val="000000"/>
          <w:szCs w:val="28"/>
        </w:rPr>
        <w:t>е</w:t>
      </w:r>
      <w:r w:rsidRPr="00EE2103">
        <w:rPr>
          <w:color w:val="000000"/>
          <w:szCs w:val="28"/>
        </w:rPr>
        <w:t>ний, включая решения в отношении диаметров и теплоизоляции труб те</w:t>
      </w:r>
      <w:r w:rsidRPr="00EE2103">
        <w:rPr>
          <w:color w:val="000000"/>
          <w:szCs w:val="28"/>
        </w:rPr>
        <w:t>п</w:t>
      </w:r>
      <w:r w:rsidRPr="00EE2103">
        <w:rPr>
          <w:color w:val="000000"/>
          <w:szCs w:val="28"/>
        </w:rPr>
        <w:t>лотрассы от точки присоединения к сетям общего пользования до объекта капитального строительства</w:t>
      </w:r>
      <w:bookmarkEnd w:id="19"/>
      <w:bookmarkEnd w:id="20"/>
      <w:r w:rsidRPr="00EE2103">
        <w:rPr>
          <w:szCs w:val="28"/>
        </w:rPr>
        <w:t xml:space="preserve"> </w:t>
      </w:r>
      <w:proofErr w:type="gramEnd"/>
    </w:p>
    <w:p w:rsidR="00354A48" w:rsidRPr="00EE2103" w:rsidRDefault="00354A48" w:rsidP="00354A48">
      <w:pPr>
        <w:pStyle w:val="affff5"/>
        <w:spacing w:line="360" w:lineRule="auto"/>
        <w:ind w:left="0" w:firstLine="851"/>
        <w:jc w:val="both"/>
        <w:rPr>
          <w:szCs w:val="24"/>
        </w:rPr>
      </w:pPr>
      <w:r>
        <w:rPr>
          <w:szCs w:val="24"/>
        </w:rPr>
        <w:t>Решения по теплотрассе представлены в томе 0138.3-50-ИОС-5.3.3.</w:t>
      </w:r>
    </w:p>
    <w:p w:rsidR="00354A48" w:rsidRPr="00EE2103" w:rsidRDefault="00354A48" w:rsidP="00354A48">
      <w:pPr>
        <w:pStyle w:val="21"/>
        <w:jc w:val="both"/>
        <w:rPr>
          <w:szCs w:val="28"/>
        </w:rPr>
      </w:pPr>
      <w:bookmarkStart w:id="21" w:name="_Toc392599773"/>
      <w:bookmarkStart w:id="22" w:name="_Toc397771152"/>
      <w:r w:rsidRPr="00EE2103">
        <w:rPr>
          <w:szCs w:val="28"/>
        </w:rPr>
        <w:t>П</w:t>
      </w:r>
      <w:r w:rsidRPr="00EE2103">
        <w:rPr>
          <w:color w:val="000000"/>
          <w:szCs w:val="28"/>
        </w:rPr>
        <w:t>еречень мер по защите трубопроводов от агрессивного воздействия грунтов и грунтовых вод</w:t>
      </w:r>
      <w:bookmarkEnd w:id="21"/>
      <w:bookmarkEnd w:id="22"/>
    </w:p>
    <w:p w:rsidR="00354A48" w:rsidRPr="00354A48" w:rsidRDefault="00354A48" w:rsidP="00354A48">
      <w:pPr>
        <w:ind w:firstLine="851"/>
        <w:jc w:val="both"/>
        <w:rPr>
          <w:sz w:val="24"/>
        </w:rPr>
      </w:pPr>
      <w:r>
        <w:rPr>
          <w:sz w:val="24"/>
        </w:rPr>
        <w:t xml:space="preserve">Смотри </w:t>
      </w:r>
      <w:r w:rsidRPr="00354A48">
        <w:rPr>
          <w:sz w:val="24"/>
        </w:rPr>
        <w:t>том 0138.3-50-ИОС-5.3.3.</w:t>
      </w:r>
    </w:p>
    <w:p w:rsidR="00354A48" w:rsidRPr="000D0202" w:rsidRDefault="00354A48" w:rsidP="00354A48">
      <w:pPr>
        <w:pStyle w:val="21"/>
        <w:jc w:val="both"/>
        <w:rPr>
          <w:szCs w:val="28"/>
        </w:rPr>
      </w:pPr>
      <w:bookmarkStart w:id="23" w:name="_Toc392599774"/>
      <w:bookmarkStart w:id="24" w:name="_Toc397771153"/>
      <w:r w:rsidRPr="000D0202">
        <w:rPr>
          <w:szCs w:val="28"/>
        </w:rPr>
        <w:t>О</w:t>
      </w:r>
      <w:r w:rsidRPr="000D0202">
        <w:rPr>
          <w:color w:val="000000"/>
          <w:szCs w:val="28"/>
        </w:rPr>
        <w:t>боснование принятых систем и принципиальных решений по отопл</w:t>
      </w:r>
      <w:r w:rsidRPr="000D0202">
        <w:rPr>
          <w:color w:val="000000"/>
          <w:szCs w:val="28"/>
        </w:rPr>
        <w:t>е</w:t>
      </w:r>
      <w:r w:rsidRPr="000D0202">
        <w:rPr>
          <w:color w:val="000000"/>
          <w:szCs w:val="28"/>
        </w:rPr>
        <w:t>нию, вентиляции и кондиционированию воздуха помещений</w:t>
      </w:r>
      <w:bookmarkEnd w:id="24"/>
      <w:r w:rsidRPr="000D0202">
        <w:rPr>
          <w:szCs w:val="28"/>
        </w:rPr>
        <w:t xml:space="preserve"> </w:t>
      </w:r>
      <w:bookmarkEnd w:id="23"/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Для поддержания требуемых параметров внутреннего воздуха в холодный период г</w:t>
      </w:r>
      <w:r w:rsidRPr="00C85F1C">
        <w:rPr>
          <w:color w:val="000000"/>
          <w:sz w:val="24"/>
        </w:rPr>
        <w:t>о</w:t>
      </w:r>
      <w:r w:rsidRPr="00C85F1C">
        <w:rPr>
          <w:color w:val="000000"/>
          <w:sz w:val="24"/>
        </w:rPr>
        <w:t>да: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lastRenderedPageBreak/>
        <w:t xml:space="preserve">1) в здании гаража, проектом предусмотрено устройство </w:t>
      </w:r>
      <w:proofErr w:type="gramStart"/>
      <w:r w:rsidRPr="00C85F1C">
        <w:rPr>
          <w:color w:val="000000"/>
          <w:sz w:val="24"/>
        </w:rPr>
        <w:t>двухтрубной горизонтальной</w:t>
      </w:r>
      <w:proofErr w:type="gramEnd"/>
      <w:r w:rsidRPr="00C85F1C">
        <w:rPr>
          <w:color w:val="000000"/>
          <w:sz w:val="24"/>
        </w:rPr>
        <w:t xml:space="preserve"> системы отопления, с верхней разводкой магистральных трубопроводов.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 xml:space="preserve">Ввод в здание предусматривается в помещение </w:t>
      </w:r>
      <w:proofErr w:type="spellStart"/>
      <w:r w:rsidRPr="00C85F1C">
        <w:rPr>
          <w:color w:val="000000"/>
          <w:sz w:val="24"/>
        </w:rPr>
        <w:t>предрейсового</w:t>
      </w:r>
      <w:proofErr w:type="spellEnd"/>
      <w:r w:rsidRPr="00C85F1C">
        <w:rPr>
          <w:color w:val="000000"/>
          <w:sz w:val="24"/>
        </w:rPr>
        <w:t xml:space="preserve"> осмотра, расположе</w:t>
      </w:r>
      <w:r w:rsidRPr="00C85F1C">
        <w:rPr>
          <w:color w:val="000000"/>
          <w:sz w:val="24"/>
        </w:rPr>
        <w:t>н</w:t>
      </w:r>
      <w:r w:rsidRPr="00C85F1C">
        <w:rPr>
          <w:color w:val="000000"/>
          <w:sz w:val="24"/>
        </w:rPr>
        <w:t>ном в осях</w:t>
      </w:r>
      <w:proofErr w:type="gramStart"/>
      <w:r w:rsidRPr="00C85F1C">
        <w:rPr>
          <w:color w:val="000000"/>
          <w:sz w:val="24"/>
        </w:rPr>
        <w:t xml:space="preserve"> В</w:t>
      </w:r>
      <w:proofErr w:type="gramEnd"/>
      <w:r w:rsidRPr="00C85F1C">
        <w:rPr>
          <w:color w:val="000000"/>
          <w:sz w:val="24"/>
        </w:rPr>
        <w:t>/17-18.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 xml:space="preserve">В качестве нагревательных приборов </w:t>
      </w:r>
      <w:proofErr w:type="gramStart"/>
      <w:r w:rsidRPr="00C85F1C">
        <w:rPr>
          <w:color w:val="000000"/>
          <w:sz w:val="24"/>
        </w:rPr>
        <w:t>приняты</w:t>
      </w:r>
      <w:proofErr w:type="gramEnd"/>
      <w:r w:rsidRPr="00C85F1C">
        <w:rPr>
          <w:color w:val="000000"/>
          <w:sz w:val="24"/>
        </w:rPr>
        <w:t>: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- отопительные аппараты "FLOWAIR LEO FB";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- электрические конвекторы "</w:t>
      </w:r>
      <w:proofErr w:type="spellStart"/>
      <w:r w:rsidRPr="00C85F1C">
        <w:rPr>
          <w:color w:val="000000"/>
          <w:sz w:val="24"/>
        </w:rPr>
        <w:t>Electrolux</w:t>
      </w:r>
      <w:proofErr w:type="spellEnd"/>
      <w:r w:rsidRPr="00C85F1C">
        <w:rPr>
          <w:color w:val="000000"/>
          <w:sz w:val="24"/>
        </w:rPr>
        <w:t>".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2) в здании вспомогательного назначения (шестиэтажное), принято устройство дву</w:t>
      </w:r>
      <w:r w:rsidRPr="00C85F1C">
        <w:rPr>
          <w:color w:val="000000"/>
          <w:sz w:val="24"/>
        </w:rPr>
        <w:t>х</w:t>
      </w:r>
      <w:r w:rsidRPr="00C85F1C">
        <w:rPr>
          <w:color w:val="000000"/>
          <w:sz w:val="24"/>
        </w:rPr>
        <w:t>трубной системы отопления с нижней разводкой магистральных трубопроводов. Разводка м</w:t>
      </w:r>
      <w:r w:rsidRPr="00C85F1C">
        <w:rPr>
          <w:color w:val="000000"/>
          <w:sz w:val="24"/>
        </w:rPr>
        <w:t>а</w:t>
      </w:r>
      <w:r w:rsidRPr="00C85F1C">
        <w:rPr>
          <w:color w:val="000000"/>
          <w:sz w:val="24"/>
        </w:rPr>
        <w:t xml:space="preserve">гистралей систем отопления 2 и 3 осуществляется под потолком первого этажа на </w:t>
      </w:r>
      <w:proofErr w:type="spellStart"/>
      <w:r w:rsidRPr="00C85F1C">
        <w:rPr>
          <w:color w:val="000000"/>
          <w:sz w:val="24"/>
        </w:rPr>
        <w:t>отм</w:t>
      </w:r>
      <w:proofErr w:type="spellEnd"/>
      <w:r w:rsidRPr="00C85F1C">
        <w:rPr>
          <w:color w:val="000000"/>
          <w:sz w:val="24"/>
        </w:rPr>
        <w:t xml:space="preserve">. +2,900*. Разводка магистралей систем отопления 4 и 5 осуществляется по подвалу на </w:t>
      </w:r>
      <w:proofErr w:type="spellStart"/>
      <w:r w:rsidRPr="00C85F1C">
        <w:rPr>
          <w:color w:val="000000"/>
          <w:sz w:val="24"/>
        </w:rPr>
        <w:t>отм</w:t>
      </w:r>
      <w:proofErr w:type="spellEnd"/>
      <w:r w:rsidRPr="00C85F1C">
        <w:rPr>
          <w:color w:val="000000"/>
          <w:sz w:val="24"/>
        </w:rPr>
        <w:t>. -0,600*. Ра</w:t>
      </w:r>
      <w:r w:rsidRPr="00C85F1C">
        <w:rPr>
          <w:color w:val="000000"/>
          <w:sz w:val="24"/>
        </w:rPr>
        <w:t>з</w:t>
      </w:r>
      <w:r w:rsidRPr="00C85F1C">
        <w:rPr>
          <w:color w:val="000000"/>
          <w:sz w:val="24"/>
        </w:rPr>
        <w:t xml:space="preserve">водка магистралей систем отопления 6 и 7 осуществляется по </w:t>
      </w:r>
      <w:proofErr w:type="gramStart"/>
      <w:r w:rsidRPr="00C85F1C">
        <w:rPr>
          <w:color w:val="000000"/>
          <w:sz w:val="24"/>
        </w:rPr>
        <w:t>полу подвала</w:t>
      </w:r>
      <w:proofErr w:type="gramEnd"/>
      <w:r w:rsidRPr="00C85F1C">
        <w:rPr>
          <w:color w:val="000000"/>
          <w:sz w:val="24"/>
        </w:rPr>
        <w:t xml:space="preserve"> на </w:t>
      </w:r>
      <w:proofErr w:type="spellStart"/>
      <w:r w:rsidRPr="00C85F1C">
        <w:rPr>
          <w:color w:val="000000"/>
          <w:sz w:val="24"/>
        </w:rPr>
        <w:t>отм</w:t>
      </w:r>
      <w:proofErr w:type="spellEnd"/>
      <w:r w:rsidRPr="00C85F1C">
        <w:rPr>
          <w:color w:val="000000"/>
          <w:sz w:val="24"/>
        </w:rPr>
        <w:t>. -2,650*.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Ввод в здание предусматривается в помещение проектируемого теплового пункта, ра</w:t>
      </w:r>
      <w:r w:rsidRPr="00C85F1C">
        <w:rPr>
          <w:color w:val="000000"/>
          <w:sz w:val="24"/>
        </w:rPr>
        <w:t>с</w:t>
      </w:r>
      <w:r w:rsidRPr="00C85F1C">
        <w:rPr>
          <w:color w:val="000000"/>
          <w:sz w:val="24"/>
        </w:rPr>
        <w:t>положенного в осях 4/5-А.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 xml:space="preserve">В качестве нагревательных приборов </w:t>
      </w:r>
      <w:proofErr w:type="gramStart"/>
      <w:r w:rsidRPr="00C85F1C">
        <w:rPr>
          <w:color w:val="000000"/>
          <w:sz w:val="24"/>
        </w:rPr>
        <w:t>приняты</w:t>
      </w:r>
      <w:proofErr w:type="gramEnd"/>
      <w:r w:rsidRPr="00C85F1C">
        <w:rPr>
          <w:color w:val="000000"/>
          <w:sz w:val="24"/>
        </w:rPr>
        <w:t>: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- алюминиевые радиаторы "</w:t>
      </w:r>
      <w:proofErr w:type="spellStart"/>
      <w:r w:rsidRPr="00C85F1C">
        <w:rPr>
          <w:color w:val="000000"/>
          <w:sz w:val="24"/>
        </w:rPr>
        <w:t>Calidor</w:t>
      </w:r>
      <w:proofErr w:type="spellEnd"/>
      <w:r w:rsidRPr="00C85F1C">
        <w:rPr>
          <w:color w:val="000000"/>
          <w:sz w:val="24"/>
        </w:rPr>
        <w:t xml:space="preserve"> </w:t>
      </w:r>
      <w:proofErr w:type="spellStart"/>
      <w:r w:rsidRPr="00C85F1C">
        <w:rPr>
          <w:color w:val="000000"/>
          <w:sz w:val="24"/>
        </w:rPr>
        <w:t>Super</w:t>
      </w:r>
      <w:proofErr w:type="spellEnd"/>
      <w:r w:rsidRPr="00C85F1C">
        <w:rPr>
          <w:color w:val="000000"/>
          <w:sz w:val="24"/>
        </w:rPr>
        <w:t>", h=500мм в офисных помещениях;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- напольные конвекторы "</w:t>
      </w:r>
      <w:proofErr w:type="spellStart"/>
      <w:r w:rsidRPr="00C85F1C">
        <w:rPr>
          <w:color w:val="000000"/>
          <w:sz w:val="24"/>
        </w:rPr>
        <w:t>Элегант</w:t>
      </w:r>
      <w:proofErr w:type="spellEnd"/>
      <w:r w:rsidRPr="00C85F1C">
        <w:rPr>
          <w:color w:val="000000"/>
          <w:sz w:val="24"/>
        </w:rPr>
        <w:t>-мини" на 1-ом этаже;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- стальные конвекторы КСК "Универсал" на лестничных клетках, в подвале и на че</w:t>
      </w:r>
      <w:r w:rsidRPr="00C85F1C">
        <w:rPr>
          <w:color w:val="000000"/>
          <w:sz w:val="24"/>
        </w:rPr>
        <w:t>р</w:t>
      </w:r>
      <w:r w:rsidRPr="00C85F1C">
        <w:rPr>
          <w:color w:val="000000"/>
          <w:sz w:val="24"/>
        </w:rPr>
        <w:t>даке.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 xml:space="preserve">3) в здании склада, принято устройство </w:t>
      </w:r>
      <w:proofErr w:type="gramStart"/>
      <w:r w:rsidRPr="00C85F1C">
        <w:rPr>
          <w:color w:val="000000"/>
          <w:sz w:val="24"/>
        </w:rPr>
        <w:t>двухтрубной горизонтальной</w:t>
      </w:r>
      <w:proofErr w:type="gramEnd"/>
      <w:r w:rsidRPr="00C85F1C">
        <w:rPr>
          <w:color w:val="000000"/>
          <w:sz w:val="24"/>
        </w:rPr>
        <w:t xml:space="preserve"> системы отопл</w:t>
      </w:r>
      <w:r w:rsidRPr="00C85F1C">
        <w:rPr>
          <w:color w:val="000000"/>
          <w:sz w:val="24"/>
        </w:rPr>
        <w:t>е</w:t>
      </w:r>
      <w:r w:rsidRPr="00C85F1C">
        <w:rPr>
          <w:color w:val="000000"/>
          <w:sz w:val="24"/>
        </w:rPr>
        <w:t>ния, с верхней разводкой магистральных трубопроводов.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Ввод в здание предусматривается в помещение лестничной клетки, расположенной в осях Г-В1/1-2.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 xml:space="preserve">В качестве нагревательных приборов </w:t>
      </w:r>
      <w:proofErr w:type="gramStart"/>
      <w:r w:rsidRPr="00C85F1C">
        <w:rPr>
          <w:color w:val="000000"/>
          <w:sz w:val="24"/>
        </w:rPr>
        <w:t>приняты</w:t>
      </w:r>
      <w:proofErr w:type="gramEnd"/>
      <w:r w:rsidRPr="00C85F1C">
        <w:rPr>
          <w:color w:val="000000"/>
          <w:sz w:val="24"/>
        </w:rPr>
        <w:t>: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 xml:space="preserve">- в помещении </w:t>
      </w:r>
      <w:proofErr w:type="spellStart"/>
      <w:proofErr w:type="gramStart"/>
      <w:r w:rsidRPr="00C85F1C">
        <w:rPr>
          <w:color w:val="000000"/>
          <w:sz w:val="24"/>
        </w:rPr>
        <w:t>психо</w:t>
      </w:r>
      <w:proofErr w:type="spellEnd"/>
      <w:r w:rsidRPr="00C85F1C">
        <w:rPr>
          <w:color w:val="000000"/>
          <w:sz w:val="24"/>
        </w:rPr>
        <w:t>-физиологической</w:t>
      </w:r>
      <w:proofErr w:type="gramEnd"/>
      <w:r w:rsidRPr="00C85F1C">
        <w:rPr>
          <w:color w:val="000000"/>
          <w:sz w:val="24"/>
        </w:rPr>
        <w:t xml:space="preserve"> разгрузки персонала и в помещении для ремо</w:t>
      </w:r>
      <w:r w:rsidRPr="00C85F1C">
        <w:rPr>
          <w:color w:val="000000"/>
          <w:sz w:val="24"/>
        </w:rPr>
        <w:t>н</w:t>
      </w:r>
      <w:r w:rsidRPr="00C85F1C">
        <w:rPr>
          <w:color w:val="000000"/>
          <w:sz w:val="24"/>
        </w:rPr>
        <w:t>та электрооборудования отопительные аппараты "FLOWAIR LEO FB";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 xml:space="preserve">- в помещениях тренажерного зала, </w:t>
      </w:r>
      <w:proofErr w:type="gramStart"/>
      <w:r w:rsidRPr="00C85F1C">
        <w:rPr>
          <w:color w:val="000000"/>
          <w:sz w:val="24"/>
        </w:rPr>
        <w:t>тренерской</w:t>
      </w:r>
      <w:proofErr w:type="gramEnd"/>
      <w:r w:rsidRPr="00C85F1C">
        <w:rPr>
          <w:color w:val="000000"/>
          <w:sz w:val="24"/>
        </w:rPr>
        <w:t>, раздевалок алюминиевые радиаторы "</w:t>
      </w:r>
      <w:proofErr w:type="spellStart"/>
      <w:r w:rsidRPr="00C85F1C">
        <w:rPr>
          <w:color w:val="000000"/>
          <w:sz w:val="24"/>
        </w:rPr>
        <w:t>Calidor</w:t>
      </w:r>
      <w:proofErr w:type="spellEnd"/>
      <w:r w:rsidRPr="00C85F1C">
        <w:rPr>
          <w:color w:val="000000"/>
          <w:sz w:val="24"/>
        </w:rPr>
        <w:t xml:space="preserve"> </w:t>
      </w:r>
      <w:proofErr w:type="spellStart"/>
      <w:r w:rsidRPr="00C85F1C">
        <w:rPr>
          <w:color w:val="000000"/>
          <w:sz w:val="24"/>
        </w:rPr>
        <w:t>super</w:t>
      </w:r>
      <w:proofErr w:type="spellEnd"/>
      <w:r w:rsidRPr="00C85F1C">
        <w:rPr>
          <w:color w:val="000000"/>
          <w:sz w:val="24"/>
        </w:rPr>
        <w:t>";</w:t>
      </w:r>
    </w:p>
    <w:p w:rsidR="00354A48" w:rsidRPr="00FB4AF4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 xml:space="preserve">- в помещениях </w:t>
      </w:r>
      <w:proofErr w:type="spellStart"/>
      <w:r w:rsidRPr="00C85F1C">
        <w:rPr>
          <w:color w:val="000000"/>
          <w:sz w:val="24"/>
        </w:rPr>
        <w:t>электрощитовой</w:t>
      </w:r>
      <w:proofErr w:type="spellEnd"/>
      <w:r w:rsidRPr="00C85F1C">
        <w:rPr>
          <w:color w:val="000000"/>
          <w:sz w:val="24"/>
        </w:rPr>
        <w:t xml:space="preserve">, кабинете, </w:t>
      </w:r>
      <w:proofErr w:type="spellStart"/>
      <w:r w:rsidRPr="00C85F1C">
        <w:rPr>
          <w:color w:val="000000"/>
          <w:sz w:val="24"/>
        </w:rPr>
        <w:t>венткамере</w:t>
      </w:r>
      <w:proofErr w:type="spellEnd"/>
      <w:r w:rsidRPr="00C85F1C">
        <w:rPr>
          <w:color w:val="000000"/>
          <w:sz w:val="24"/>
        </w:rPr>
        <w:t xml:space="preserve"> электрические конвекторы "</w:t>
      </w:r>
      <w:proofErr w:type="spellStart"/>
      <w:r w:rsidRPr="00C85F1C">
        <w:rPr>
          <w:color w:val="000000"/>
          <w:sz w:val="24"/>
        </w:rPr>
        <w:t>Electrolux</w:t>
      </w:r>
      <w:proofErr w:type="spellEnd"/>
      <w:r w:rsidRPr="00253170">
        <w:rPr>
          <w:color w:val="000000"/>
          <w:sz w:val="24"/>
        </w:rPr>
        <w:t>".</w:t>
      </w:r>
    </w:p>
    <w:p w:rsidR="00354A48" w:rsidRDefault="00354A48" w:rsidP="00354A48">
      <w:pPr>
        <w:pStyle w:val="21"/>
        <w:jc w:val="both"/>
      </w:pPr>
      <w:bookmarkStart w:id="25" w:name="_Toc392599775"/>
      <w:bookmarkStart w:id="26" w:name="_Toc397771154"/>
      <w:r>
        <w:rPr>
          <w:color w:val="000000"/>
          <w:sz w:val="24"/>
          <w:szCs w:val="24"/>
        </w:rPr>
        <w:t>С</w:t>
      </w:r>
      <w:r w:rsidRPr="00253170">
        <w:rPr>
          <w:color w:val="000000"/>
          <w:sz w:val="24"/>
          <w:szCs w:val="24"/>
        </w:rPr>
        <w:t>ведения о тепловых нагрузках на отопление, вентиляцию, горячее водоснабжение на производственные и другие нужды</w:t>
      </w:r>
      <w:bookmarkEnd w:id="26"/>
      <w:r w:rsidRPr="00F656C6">
        <w:t xml:space="preserve"> </w:t>
      </w:r>
      <w:bookmarkEnd w:id="25"/>
    </w:p>
    <w:p w:rsidR="00354A48" w:rsidRPr="00027FFE" w:rsidRDefault="00354A48" w:rsidP="00354A48">
      <w:pPr>
        <w:ind w:firstLine="851"/>
        <w:jc w:val="both"/>
        <w:rPr>
          <w:sz w:val="24"/>
        </w:rPr>
      </w:pPr>
      <w:bookmarkStart w:id="27" w:name="_Toc297190838"/>
      <w:r w:rsidRPr="00253170">
        <w:rPr>
          <w:color w:val="000000"/>
          <w:sz w:val="24"/>
        </w:rPr>
        <w:t xml:space="preserve">Тепловая нагрузка на </w:t>
      </w:r>
      <w:r w:rsidRPr="00027FFE">
        <w:rPr>
          <w:color w:val="000000"/>
          <w:sz w:val="24"/>
        </w:rPr>
        <w:t>отопление составляет:</w:t>
      </w:r>
    </w:p>
    <w:p w:rsidR="00354A48" w:rsidRPr="00027FFE" w:rsidRDefault="00354A48" w:rsidP="00354A48">
      <w:pPr>
        <w:ind w:firstLine="851"/>
        <w:jc w:val="both"/>
        <w:rPr>
          <w:sz w:val="24"/>
        </w:rPr>
      </w:pPr>
      <w:r w:rsidRPr="00027FFE">
        <w:rPr>
          <w:color w:val="000000"/>
          <w:sz w:val="24"/>
        </w:rPr>
        <w:t xml:space="preserve">1) в здании гаража — </w:t>
      </w:r>
      <w:r w:rsidRPr="00027FFE">
        <w:rPr>
          <w:color w:val="000000"/>
          <w:sz w:val="24"/>
          <w:lang w:val="en-US"/>
        </w:rPr>
        <w:t>Q</w:t>
      </w:r>
      <w:r w:rsidRPr="00027FFE">
        <w:rPr>
          <w:color w:val="000000"/>
          <w:sz w:val="24"/>
        </w:rPr>
        <w:t>= 256 500 Вт (0,22 Гкал/ч),</w:t>
      </w:r>
    </w:p>
    <w:p w:rsidR="00354A48" w:rsidRPr="00027FFE" w:rsidRDefault="00354A48" w:rsidP="00354A48">
      <w:pPr>
        <w:ind w:firstLine="851"/>
        <w:jc w:val="both"/>
        <w:rPr>
          <w:sz w:val="24"/>
        </w:rPr>
      </w:pPr>
      <w:r w:rsidRPr="00027FFE">
        <w:rPr>
          <w:color w:val="000000"/>
          <w:sz w:val="24"/>
        </w:rPr>
        <w:t xml:space="preserve">в том числе </w:t>
      </w:r>
      <w:proofErr w:type="spellStart"/>
      <w:r w:rsidRPr="00027FFE">
        <w:rPr>
          <w:color w:val="000000"/>
          <w:sz w:val="24"/>
        </w:rPr>
        <w:t>электроконвекторы</w:t>
      </w:r>
      <w:proofErr w:type="spellEnd"/>
      <w:r w:rsidRPr="00027FFE">
        <w:rPr>
          <w:color w:val="000000"/>
          <w:sz w:val="24"/>
        </w:rPr>
        <w:t xml:space="preserve"> </w:t>
      </w:r>
      <w:r w:rsidRPr="00027FFE">
        <w:rPr>
          <w:color w:val="000000"/>
          <w:sz w:val="24"/>
          <w:lang w:val="en-US"/>
        </w:rPr>
        <w:t>Q</w:t>
      </w:r>
      <w:r w:rsidRPr="00027FFE">
        <w:rPr>
          <w:color w:val="000000"/>
          <w:sz w:val="24"/>
        </w:rPr>
        <w:t>= 26 500 Вт;</w:t>
      </w:r>
    </w:p>
    <w:p w:rsidR="00354A48" w:rsidRDefault="00354A48" w:rsidP="00354A48">
      <w:pPr>
        <w:ind w:firstLine="851"/>
        <w:jc w:val="both"/>
        <w:rPr>
          <w:color w:val="000000"/>
          <w:sz w:val="24"/>
        </w:rPr>
      </w:pPr>
      <w:r w:rsidRPr="00027FFE">
        <w:rPr>
          <w:color w:val="000000"/>
          <w:sz w:val="24"/>
        </w:rPr>
        <w:lastRenderedPageBreak/>
        <w:t xml:space="preserve">2) в здании вспомогательного назначения — </w:t>
      </w:r>
      <w:r w:rsidRPr="00027FFE">
        <w:rPr>
          <w:color w:val="000000"/>
          <w:sz w:val="24"/>
          <w:lang w:val="en-US"/>
        </w:rPr>
        <w:t>Q</w:t>
      </w:r>
      <w:r w:rsidRPr="00027FFE">
        <w:rPr>
          <w:color w:val="000000"/>
          <w:sz w:val="24"/>
        </w:rPr>
        <w:t>= 373 790 Вт (0,321 Гкал/ч);</w:t>
      </w:r>
    </w:p>
    <w:p w:rsidR="00354A48" w:rsidRPr="00027FFE" w:rsidRDefault="00354A48" w:rsidP="00354A48">
      <w:pPr>
        <w:ind w:firstLine="851"/>
        <w:jc w:val="both"/>
        <w:rPr>
          <w:sz w:val="24"/>
        </w:rPr>
      </w:pPr>
      <w:r>
        <w:rPr>
          <w:color w:val="000000"/>
          <w:sz w:val="24"/>
        </w:rPr>
        <w:t>3</w:t>
      </w:r>
      <w:r w:rsidRPr="00027FFE">
        <w:rPr>
          <w:color w:val="000000"/>
          <w:sz w:val="24"/>
        </w:rPr>
        <w:t xml:space="preserve">) в здании </w:t>
      </w:r>
      <w:r>
        <w:rPr>
          <w:color w:val="000000"/>
          <w:sz w:val="24"/>
        </w:rPr>
        <w:t>склада</w:t>
      </w:r>
      <w:r w:rsidRPr="00027FFE">
        <w:rPr>
          <w:color w:val="000000"/>
          <w:sz w:val="24"/>
        </w:rPr>
        <w:t xml:space="preserve"> — </w:t>
      </w:r>
      <w:r w:rsidRPr="00027FFE">
        <w:rPr>
          <w:color w:val="000000"/>
          <w:sz w:val="24"/>
          <w:lang w:val="en-US"/>
        </w:rPr>
        <w:t>Q</w:t>
      </w:r>
      <w:r w:rsidRPr="00027FFE">
        <w:rPr>
          <w:color w:val="000000"/>
          <w:sz w:val="24"/>
        </w:rPr>
        <w:t xml:space="preserve">= </w:t>
      </w:r>
      <w:r>
        <w:rPr>
          <w:color w:val="000000"/>
          <w:sz w:val="24"/>
        </w:rPr>
        <w:t>104</w:t>
      </w:r>
      <w:r w:rsidRPr="00027FFE">
        <w:rPr>
          <w:color w:val="000000"/>
          <w:sz w:val="24"/>
        </w:rPr>
        <w:t xml:space="preserve"> </w:t>
      </w:r>
      <w:r>
        <w:rPr>
          <w:color w:val="000000"/>
          <w:sz w:val="24"/>
        </w:rPr>
        <w:t>15</w:t>
      </w:r>
      <w:r w:rsidRPr="00027FFE">
        <w:rPr>
          <w:color w:val="000000"/>
          <w:sz w:val="24"/>
        </w:rPr>
        <w:t>0 Вт (0,</w:t>
      </w:r>
      <w:r>
        <w:rPr>
          <w:color w:val="000000"/>
          <w:sz w:val="24"/>
        </w:rPr>
        <w:t>0895</w:t>
      </w:r>
      <w:r w:rsidRPr="00027FFE">
        <w:rPr>
          <w:color w:val="000000"/>
          <w:sz w:val="24"/>
        </w:rPr>
        <w:t xml:space="preserve"> Гкал/ч),</w:t>
      </w:r>
    </w:p>
    <w:p w:rsidR="00354A48" w:rsidRPr="00FB4AF4" w:rsidRDefault="00354A48" w:rsidP="00354A48">
      <w:pPr>
        <w:ind w:firstLine="851"/>
        <w:jc w:val="both"/>
        <w:rPr>
          <w:sz w:val="24"/>
        </w:rPr>
      </w:pPr>
      <w:r w:rsidRPr="00027FFE">
        <w:rPr>
          <w:color w:val="000000"/>
          <w:sz w:val="24"/>
        </w:rPr>
        <w:t xml:space="preserve">в том числе </w:t>
      </w:r>
      <w:proofErr w:type="spellStart"/>
      <w:r w:rsidRPr="00027FFE">
        <w:rPr>
          <w:color w:val="000000"/>
          <w:sz w:val="24"/>
        </w:rPr>
        <w:t>электроконвекторы</w:t>
      </w:r>
      <w:proofErr w:type="spellEnd"/>
      <w:r w:rsidRPr="00027FFE">
        <w:rPr>
          <w:color w:val="000000"/>
          <w:sz w:val="24"/>
        </w:rPr>
        <w:t xml:space="preserve"> </w:t>
      </w:r>
      <w:r w:rsidRPr="00027FFE">
        <w:rPr>
          <w:color w:val="000000"/>
          <w:sz w:val="24"/>
          <w:lang w:val="en-US"/>
        </w:rPr>
        <w:t>Q</w:t>
      </w:r>
      <w:r>
        <w:rPr>
          <w:color w:val="000000"/>
          <w:sz w:val="24"/>
        </w:rPr>
        <w:t>= 80</w:t>
      </w:r>
      <w:r w:rsidRPr="00027FFE">
        <w:rPr>
          <w:color w:val="000000"/>
          <w:sz w:val="24"/>
        </w:rPr>
        <w:t>00 Вт</w:t>
      </w:r>
      <w:r>
        <w:rPr>
          <w:color w:val="000000"/>
          <w:sz w:val="24"/>
        </w:rPr>
        <w:t>.</w:t>
      </w:r>
    </w:p>
    <w:p w:rsidR="00354A48" w:rsidRPr="00083B27" w:rsidRDefault="00354A48" w:rsidP="00354A48">
      <w:pPr>
        <w:pStyle w:val="21"/>
        <w:jc w:val="both"/>
        <w:rPr>
          <w:szCs w:val="28"/>
        </w:rPr>
      </w:pPr>
      <w:bookmarkStart w:id="28" w:name="_Toc392599776"/>
      <w:bookmarkStart w:id="29" w:name="_Toc397771155"/>
      <w:bookmarkEnd w:id="27"/>
      <w:r w:rsidRPr="00083B27">
        <w:rPr>
          <w:szCs w:val="28"/>
        </w:rPr>
        <w:t>С</w:t>
      </w:r>
      <w:r w:rsidRPr="00083B27">
        <w:rPr>
          <w:color w:val="000000"/>
          <w:szCs w:val="28"/>
        </w:rPr>
        <w:t>ведения о потребности в паре</w:t>
      </w:r>
      <w:bookmarkEnd w:id="29"/>
      <w:r w:rsidRPr="00083B27">
        <w:rPr>
          <w:szCs w:val="28"/>
        </w:rPr>
        <w:t xml:space="preserve"> </w:t>
      </w:r>
      <w:bookmarkEnd w:id="28"/>
    </w:p>
    <w:p w:rsidR="00354A48" w:rsidRPr="00CC62AE" w:rsidRDefault="00354A48" w:rsidP="00354A48">
      <w:pPr>
        <w:ind w:firstLine="851"/>
        <w:jc w:val="both"/>
        <w:rPr>
          <w:sz w:val="24"/>
        </w:rPr>
      </w:pPr>
      <w:r>
        <w:rPr>
          <w:sz w:val="24"/>
        </w:rPr>
        <w:t>Потребность в паре отсутствует</w:t>
      </w:r>
      <w:r w:rsidRPr="00CC62AE">
        <w:rPr>
          <w:sz w:val="24"/>
        </w:rPr>
        <w:t>.</w:t>
      </w:r>
    </w:p>
    <w:p w:rsidR="00354A48" w:rsidRPr="00083B27" w:rsidRDefault="00354A48" w:rsidP="00354A48">
      <w:pPr>
        <w:pStyle w:val="21"/>
        <w:rPr>
          <w:szCs w:val="28"/>
        </w:rPr>
      </w:pPr>
      <w:bookmarkStart w:id="30" w:name="_Toc392599777"/>
      <w:bookmarkStart w:id="31" w:name="_Toc397771156"/>
      <w:r w:rsidRPr="00083B27">
        <w:rPr>
          <w:szCs w:val="28"/>
        </w:rPr>
        <w:t>О</w:t>
      </w:r>
      <w:r w:rsidRPr="00083B27">
        <w:rPr>
          <w:color w:val="000000"/>
          <w:szCs w:val="28"/>
        </w:rPr>
        <w:t>боснование оптимальности размещения отопительного оборудования, характеристик материалов для изготовления воздуховодов</w:t>
      </w:r>
      <w:bookmarkEnd w:id="30"/>
      <w:bookmarkEnd w:id="31"/>
    </w:p>
    <w:p w:rsidR="00354A48" w:rsidRPr="00B324E5" w:rsidRDefault="00354A48" w:rsidP="00354A48">
      <w:pPr>
        <w:pStyle w:val="a5"/>
        <w:ind w:firstLine="709"/>
      </w:pPr>
      <w:r w:rsidRPr="00253170">
        <w:rPr>
          <w:color w:val="000000"/>
          <w:szCs w:val="24"/>
        </w:rPr>
        <w:t xml:space="preserve">Трубопроводы систем отопления приняты из стальных </w:t>
      </w:r>
      <w:proofErr w:type="spellStart"/>
      <w:r w:rsidRPr="00253170">
        <w:rPr>
          <w:color w:val="000000"/>
          <w:szCs w:val="24"/>
        </w:rPr>
        <w:t>водогазопроводных</w:t>
      </w:r>
      <w:proofErr w:type="spellEnd"/>
      <w:r w:rsidRPr="00253170">
        <w:rPr>
          <w:color w:val="000000"/>
          <w:szCs w:val="24"/>
        </w:rPr>
        <w:t xml:space="preserve"> труб по ГОСТ 3262-75* и из стальных электросварных труб по</w:t>
      </w:r>
      <w:r w:rsidRPr="00C85F1C">
        <w:rPr>
          <w:color w:val="000000"/>
          <w:szCs w:val="24"/>
        </w:rPr>
        <w:t xml:space="preserve"> ГОСТ 10704-91. Трубопроводы систем прокладываются с уклоном i=0,003 в сторону ввода трубопровода теплоносителя</w:t>
      </w:r>
      <w:r w:rsidRPr="00D16BC2">
        <w:t>.</w:t>
      </w:r>
    </w:p>
    <w:p w:rsidR="00354A48" w:rsidRPr="00083B27" w:rsidRDefault="00354A48" w:rsidP="00354A48">
      <w:pPr>
        <w:pStyle w:val="21"/>
        <w:jc w:val="both"/>
        <w:rPr>
          <w:szCs w:val="28"/>
        </w:rPr>
      </w:pPr>
      <w:bookmarkStart w:id="32" w:name="_Toc392599778"/>
      <w:bookmarkStart w:id="33" w:name="_Toc397771157"/>
      <w:r w:rsidRPr="00083B27">
        <w:rPr>
          <w:szCs w:val="28"/>
        </w:rPr>
        <w:t>О</w:t>
      </w:r>
      <w:r w:rsidRPr="00083B27">
        <w:rPr>
          <w:color w:val="000000"/>
          <w:szCs w:val="28"/>
        </w:rPr>
        <w:t>боснование рациональности трассировки воздуховодов вентиляцио</w:t>
      </w:r>
      <w:r w:rsidRPr="00083B27">
        <w:rPr>
          <w:color w:val="000000"/>
          <w:szCs w:val="28"/>
        </w:rPr>
        <w:t>н</w:t>
      </w:r>
      <w:r w:rsidRPr="00083B27">
        <w:rPr>
          <w:color w:val="000000"/>
          <w:szCs w:val="28"/>
        </w:rPr>
        <w:t>ных систем - для объектов производственного назначения</w:t>
      </w:r>
      <w:bookmarkEnd w:id="32"/>
      <w:bookmarkEnd w:id="33"/>
      <w:r w:rsidRPr="00083B27">
        <w:rPr>
          <w:szCs w:val="28"/>
        </w:rPr>
        <w:t xml:space="preserve"> </w:t>
      </w:r>
    </w:p>
    <w:p w:rsidR="00354A48" w:rsidRPr="00144216" w:rsidRDefault="00354A48" w:rsidP="00354A48">
      <w:pPr>
        <w:pStyle w:val="a5"/>
        <w:rPr>
          <w:rFonts w:eastAsia="Calibri"/>
          <w:lang w:eastAsia="en-US"/>
        </w:rPr>
      </w:pPr>
      <w:r w:rsidRPr="00144216">
        <w:rPr>
          <w:rFonts w:eastAsia="Calibri"/>
          <w:lang w:eastAsia="en-US"/>
        </w:rPr>
        <w:t>Данный объект не является производственным.</w:t>
      </w:r>
    </w:p>
    <w:p w:rsidR="00354A48" w:rsidRPr="00CD1682" w:rsidRDefault="00354A48" w:rsidP="00354A48">
      <w:pPr>
        <w:pStyle w:val="21"/>
        <w:rPr>
          <w:szCs w:val="28"/>
        </w:rPr>
      </w:pPr>
      <w:bookmarkStart w:id="34" w:name="_Toc297190842"/>
      <w:bookmarkStart w:id="35" w:name="_Toc392599779"/>
      <w:bookmarkStart w:id="36" w:name="_Toc397771158"/>
      <w:r w:rsidRPr="00CD1682">
        <w:rPr>
          <w:szCs w:val="28"/>
        </w:rPr>
        <w:t>О</w:t>
      </w:r>
      <w:r w:rsidRPr="00CD1682">
        <w:rPr>
          <w:color w:val="000000"/>
          <w:szCs w:val="28"/>
        </w:rPr>
        <w:t>писание технических решений, обеспечивающих надежность работы систем в экстремальных условиях</w:t>
      </w:r>
      <w:bookmarkEnd w:id="34"/>
      <w:bookmarkEnd w:id="35"/>
      <w:bookmarkEnd w:id="36"/>
    </w:p>
    <w:p w:rsidR="00354A48" w:rsidRPr="00B01215" w:rsidRDefault="00354A48" w:rsidP="00354A48">
      <w:pPr>
        <w:pStyle w:val="affff5"/>
        <w:spacing w:line="360" w:lineRule="auto"/>
        <w:ind w:left="0" w:firstLine="851"/>
        <w:jc w:val="both"/>
        <w:rPr>
          <w:szCs w:val="24"/>
        </w:rPr>
      </w:pPr>
      <w:bookmarkStart w:id="37" w:name="_Toc297190843"/>
      <w:r>
        <w:rPr>
          <w:szCs w:val="24"/>
        </w:rPr>
        <w:t>Технические решения для работы в экстремальных условиях отсутствуют.</w:t>
      </w:r>
    </w:p>
    <w:p w:rsidR="00354A48" w:rsidRPr="004B52D4" w:rsidRDefault="00354A48" w:rsidP="00354A48">
      <w:pPr>
        <w:pStyle w:val="21"/>
        <w:rPr>
          <w:szCs w:val="28"/>
        </w:rPr>
      </w:pPr>
      <w:bookmarkStart w:id="38" w:name="_Toc392599780"/>
      <w:bookmarkStart w:id="39" w:name="_Toc397771159"/>
      <w:bookmarkEnd w:id="37"/>
      <w:r w:rsidRPr="004B52D4">
        <w:rPr>
          <w:szCs w:val="28"/>
        </w:rPr>
        <w:t>О</w:t>
      </w:r>
      <w:r w:rsidRPr="004B52D4">
        <w:rPr>
          <w:color w:val="000000"/>
          <w:szCs w:val="28"/>
        </w:rPr>
        <w:t>писание систем автоматизации и диспетчеризации процесса регул</w:t>
      </w:r>
      <w:r w:rsidRPr="004B52D4">
        <w:rPr>
          <w:color w:val="000000"/>
          <w:szCs w:val="28"/>
        </w:rPr>
        <w:t>и</w:t>
      </w:r>
      <w:r w:rsidRPr="004B52D4">
        <w:rPr>
          <w:color w:val="000000"/>
          <w:szCs w:val="28"/>
        </w:rPr>
        <w:t>рования отопления, вентиляции и кондиционирования воздуха</w:t>
      </w:r>
      <w:bookmarkEnd w:id="38"/>
      <w:bookmarkEnd w:id="39"/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Все отопительные аппараты "FLOWAIR LEO FB" укомплектованы двухходовыми кл</w:t>
      </w:r>
      <w:r w:rsidRPr="00C85F1C">
        <w:rPr>
          <w:color w:val="000000"/>
          <w:sz w:val="24"/>
        </w:rPr>
        <w:t>а</w:t>
      </w:r>
      <w:r w:rsidRPr="00C85F1C">
        <w:rPr>
          <w:color w:val="000000"/>
          <w:sz w:val="24"/>
        </w:rPr>
        <w:t>панами для регулировки теплоотдачи нагревательного прибора.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Все алюминиевые радиаторы "</w:t>
      </w:r>
      <w:proofErr w:type="spellStart"/>
      <w:r w:rsidRPr="00C85F1C">
        <w:rPr>
          <w:color w:val="000000"/>
          <w:sz w:val="24"/>
        </w:rPr>
        <w:t>Calidor</w:t>
      </w:r>
      <w:proofErr w:type="spellEnd"/>
      <w:r w:rsidRPr="00C85F1C">
        <w:rPr>
          <w:color w:val="000000"/>
          <w:sz w:val="24"/>
        </w:rPr>
        <w:t xml:space="preserve"> </w:t>
      </w:r>
      <w:proofErr w:type="spellStart"/>
      <w:r w:rsidRPr="00C85F1C">
        <w:rPr>
          <w:color w:val="000000"/>
          <w:sz w:val="24"/>
        </w:rPr>
        <w:t>Super</w:t>
      </w:r>
      <w:proofErr w:type="spellEnd"/>
      <w:r w:rsidRPr="00C85F1C">
        <w:rPr>
          <w:color w:val="000000"/>
          <w:sz w:val="24"/>
        </w:rPr>
        <w:t>" укомплектованы терморегулирующими вентилями для гидравлической настройки и регулировки теплоотдачи нагревательного приб</w:t>
      </w:r>
      <w:r w:rsidRPr="00C85F1C">
        <w:rPr>
          <w:color w:val="000000"/>
          <w:sz w:val="24"/>
        </w:rPr>
        <w:t>о</w:t>
      </w:r>
      <w:r w:rsidRPr="00C85F1C">
        <w:rPr>
          <w:color w:val="000000"/>
          <w:sz w:val="24"/>
        </w:rPr>
        <w:t>ра. Кроме того, каждый нагревательный прибор имеет клапан для выпуска воздуха. Для ги</w:t>
      </w:r>
      <w:r w:rsidRPr="00C85F1C">
        <w:rPr>
          <w:color w:val="000000"/>
          <w:sz w:val="24"/>
        </w:rPr>
        <w:t>д</w:t>
      </w:r>
      <w:r w:rsidRPr="00C85F1C">
        <w:rPr>
          <w:color w:val="000000"/>
          <w:sz w:val="24"/>
        </w:rPr>
        <w:t>равлической увязки систем отопления, на ветках отопления предусматривается установка а</w:t>
      </w:r>
      <w:r w:rsidRPr="00C85F1C">
        <w:rPr>
          <w:color w:val="000000"/>
          <w:sz w:val="24"/>
        </w:rPr>
        <w:t>в</w:t>
      </w:r>
      <w:r w:rsidRPr="00C85F1C">
        <w:rPr>
          <w:color w:val="000000"/>
          <w:sz w:val="24"/>
        </w:rPr>
        <w:t>томатических балансировочных клапанов. Удаление воздуха из системы отопления предусмо</w:t>
      </w:r>
      <w:r w:rsidRPr="00C85F1C">
        <w:rPr>
          <w:color w:val="000000"/>
          <w:sz w:val="24"/>
        </w:rPr>
        <w:t>т</w:t>
      </w:r>
      <w:r w:rsidRPr="00C85F1C">
        <w:rPr>
          <w:color w:val="000000"/>
          <w:sz w:val="24"/>
        </w:rPr>
        <w:t xml:space="preserve">рено через автоматические </w:t>
      </w:r>
      <w:proofErr w:type="spellStart"/>
      <w:r w:rsidRPr="00C85F1C">
        <w:rPr>
          <w:color w:val="000000"/>
          <w:sz w:val="24"/>
        </w:rPr>
        <w:t>воздухоотводчики</w:t>
      </w:r>
      <w:proofErr w:type="spellEnd"/>
      <w:r w:rsidRPr="00C85F1C">
        <w:rPr>
          <w:color w:val="000000"/>
          <w:sz w:val="24"/>
        </w:rPr>
        <w:t>, установленные в верхних точках системы ото</w:t>
      </w:r>
      <w:r w:rsidRPr="00C85F1C">
        <w:rPr>
          <w:color w:val="000000"/>
          <w:sz w:val="24"/>
        </w:rPr>
        <w:t>п</w:t>
      </w:r>
      <w:r w:rsidRPr="00C85F1C">
        <w:rPr>
          <w:color w:val="000000"/>
          <w:sz w:val="24"/>
        </w:rPr>
        <w:t>ления и кранами Маевского на приборах.</w:t>
      </w:r>
    </w:p>
    <w:p w:rsidR="00354A48" w:rsidRPr="00144216" w:rsidRDefault="00354A48" w:rsidP="00354A48">
      <w:pPr>
        <w:pStyle w:val="affff5"/>
        <w:spacing w:line="360" w:lineRule="auto"/>
        <w:ind w:left="0" w:firstLine="851"/>
        <w:jc w:val="both"/>
        <w:rPr>
          <w:szCs w:val="24"/>
        </w:rPr>
      </w:pPr>
      <w:r w:rsidRPr="00C85F1C">
        <w:rPr>
          <w:color w:val="000000"/>
          <w:szCs w:val="24"/>
        </w:rPr>
        <w:t>Для спуска воды и опорожнения системы устанавливается запорно-регулирующая а</w:t>
      </w:r>
      <w:r w:rsidRPr="00C85F1C">
        <w:rPr>
          <w:color w:val="000000"/>
          <w:szCs w:val="24"/>
        </w:rPr>
        <w:t>р</w:t>
      </w:r>
      <w:r w:rsidRPr="00C85F1C">
        <w:rPr>
          <w:color w:val="000000"/>
          <w:szCs w:val="24"/>
        </w:rPr>
        <w:t>матура в нижних точках системы. Дренаж из стояков выполняется штуцером с шаровым кр</w:t>
      </w:r>
      <w:r w:rsidRPr="00C85F1C">
        <w:rPr>
          <w:color w:val="000000"/>
          <w:szCs w:val="24"/>
        </w:rPr>
        <w:t>а</w:t>
      </w:r>
      <w:r w:rsidRPr="00C85F1C">
        <w:rPr>
          <w:color w:val="000000"/>
          <w:szCs w:val="24"/>
        </w:rPr>
        <w:t>ном через резиновый шланг в ближайшую канализацию или водосборный приямок</w:t>
      </w:r>
      <w:r w:rsidRPr="00DC4A6A">
        <w:rPr>
          <w:szCs w:val="24"/>
        </w:rPr>
        <w:t xml:space="preserve">. </w:t>
      </w:r>
    </w:p>
    <w:p w:rsidR="00354A48" w:rsidRPr="004B52D4" w:rsidRDefault="00354A48" w:rsidP="00354A48">
      <w:pPr>
        <w:pStyle w:val="21"/>
        <w:rPr>
          <w:szCs w:val="28"/>
        </w:rPr>
      </w:pPr>
      <w:bookmarkStart w:id="40" w:name="_Toc392599781"/>
      <w:bookmarkStart w:id="41" w:name="_Toc397771160"/>
      <w:r w:rsidRPr="004B52D4">
        <w:rPr>
          <w:szCs w:val="28"/>
        </w:rPr>
        <w:lastRenderedPageBreak/>
        <w:t>Х</w:t>
      </w:r>
      <w:r w:rsidRPr="004B52D4">
        <w:rPr>
          <w:color w:val="000000"/>
          <w:szCs w:val="28"/>
        </w:rPr>
        <w:t>арактеристика технологического оборудования, выделяющего вре</w:t>
      </w:r>
      <w:r w:rsidRPr="004B52D4">
        <w:rPr>
          <w:color w:val="000000"/>
          <w:szCs w:val="28"/>
        </w:rPr>
        <w:t>д</w:t>
      </w:r>
      <w:r w:rsidRPr="004B52D4">
        <w:rPr>
          <w:color w:val="000000"/>
          <w:szCs w:val="28"/>
        </w:rPr>
        <w:t>ные вещества - для объектов производственного назначения</w:t>
      </w:r>
      <w:bookmarkEnd w:id="40"/>
      <w:bookmarkEnd w:id="41"/>
    </w:p>
    <w:p w:rsidR="00354A48" w:rsidRDefault="00354A48" w:rsidP="00354A48">
      <w:pPr>
        <w:pStyle w:val="affff5"/>
        <w:spacing w:line="360" w:lineRule="auto"/>
        <w:ind w:left="0" w:firstLine="851"/>
        <w:jc w:val="both"/>
        <w:rPr>
          <w:szCs w:val="24"/>
        </w:rPr>
      </w:pPr>
      <w:r>
        <w:rPr>
          <w:szCs w:val="24"/>
        </w:rPr>
        <w:t>Отсутствует</w:t>
      </w:r>
      <w:r w:rsidRPr="00DC4A6A">
        <w:rPr>
          <w:szCs w:val="24"/>
        </w:rPr>
        <w:t>.</w:t>
      </w:r>
    </w:p>
    <w:p w:rsidR="00354A48" w:rsidRPr="004B52D4" w:rsidRDefault="00354A48" w:rsidP="00354A48">
      <w:pPr>
        <w:pStyle w:val="21"/>
        <w:rPr>
          <w:szCs w:val="28"/>
        </w:rPr>
      </w:pPr>
      <w:bookmarkStart w:id="42" w:name="_Toc392599782"/>
      <w:bookmarkStart w:id="43" w:name="_Toc397771161"/>
      <w:r w:rsidRPr="004B52D4">
        <w:rPr>
          <w:szCs w:val="28"/>
        </w:rPr>
        <w:t>О</w:t>
      </w:r>
      <w:r w:rsidRPr="004B52D4">
        <w:rPr>
          <w:color w:val="000000"/>
          <w:szCs w:val="28"/>
        </w:rPr>
        <w:t>боснование выбранной системы очистки от газов и пыли - для объе</w:t>
      </w:r>
      <w:r w:rsidRPr="004B52D4">
        <w:rPr>
          <w:color w:val="000000"/>
          <w:szCs w:val="28"/>
        </w:rPr>
        <w:t>к</w:t>
      </w:r>
      <w:r w:rsidRPr="004B52D4">
        <w:rPr>
          <w:color w:val="000000"/>
          <w:szCs w:val="28"/>
        </w:rPr>
        <w:t>тов производственного назначения</w:t>
      </w:r>
      <w:bookmarkEnd w:id="42"/>
      <w:bookmarkEnd w:id="43"/>
    </w:p>
    <w:p w:rsidR="00354A48" w:rsidRDefault="00354A48" w:rsidP="00354A48">
      <w:pPr>
        <w:pStyle w:val="affff5"/>
        <w:spacing w:line="360" w:lineRule="auto"/>
        <w:ind w:left="0" w:firstLine="851"/>
        <w:jc w:val="both"/>
        <w:rPr>
          <w:szCs w:val="24"/>
        </w:rPr>
      </w:pPr>
      <w:r>
        <w:rPr>
          <w:szCs w:val="24"/>
        </w:rPr>
        <w:t>Отсутствует.</w:t>
      </w:r>
    </w:p>
    <w:p w:rsidR="00354A48" w:rsidRPr="004B52D4" w:rsidRDefault="00354A48" w:rsidP="00354A48">
      <w:pPr>
        <w:pStyle w:val="21"/>
        <w:rPr>
          <w:szCs w:val="28"/>
        </w:rPr>
      </w:pPr>
      <w:bookmarkStart w:id="44" w:name="_Toc392599783"/>
      <w:bookmarkStart w:id="45" w:name="_Toc397771162"/>
      <w:r w:rsidRPr="004B52D4">
        <w:rPr>
          <w:szCs w:val="28"/>
        </w:rPr>
        <w:t>П</w:t>
      </w:r>
      <w:r w:rsidRPr="004B52D4">
        <w:rPr>
          <w:color w:val="000000"/>
          <w:szCs w:val="28"/>
        </w:rPr>
        <w:t xml:space="preserve">еречень мероприятий по обеспечению </w:t>
      </w:r>
      <w:proofErr w:type="gramStart"/>
      <w:r w:rsidRPr="004B52D4">
        <w:rPr>
          <w:color w:val="000000"/>
          <w:szCs w:val="28"/>
        </w:rPr>
        <w:t>эффективности работы систем вентиляции</w:t>
      </w:r>
      <w:proofErr w:type="gramEnd"/>
      <w:r w:rsidRPr="004B52D4">
        <w:rPr>
          <w:color w:val="000000"/>
          <w:szCs w:val="28"/>
        </w:rPr>
        <w:t xml:space="preserve"> в аварийной ситуации (при необходимости)</w:t>
      </w:r>
      <w:bookmarkEnd w:id="44"/>
      <w:bookmarkEnd w:id="45"/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710B15">
        <w:rPr>
          <w:color w:val="000000"/>
          <w:sz w:val="24"/>
        </w:rPr>
        <w:t>Системы отопления должны обеспечивать в отапливаемых помещениях нормируемую температуру воздуха в течение отопительного периода при параметрах наружного воздуха не ниже расчетных.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Отопительные приборы следует размещать, как правило, под световыми проемами в местах, доступных для осмотра, ремонта и очистки.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 xml:space="preserve">Магистральные трубопроводы систем отопления и </w:t>
      </w:r>
      <w:proofErr w:type="gramStart"/>
      <w:r w:rsidRPr="00C85F1C">
        <w:rPr>
          <w:color w:val="000000"/>
          <w:sz w:val="24"/>
        </w:rPr>
        <w:t>трубопроводы</w:t>
      </w:r>
      <w:proofErr w:type="gramEnd"/>
      <w:r w:rsidRPr="00C85F1C">
        <w:rPr>
          <w:color w:val="000000"/>
          <w:sz w:val="24"/>
        </w:rPr>
        <w:t xml:space="preserve"> прокладываемые по помещениям хранения автомобилей и автомойки </w:t>
      </w:r>
      <w:proofErr w:type="spellStart"/>
      <w:r w:rsidRPr="00C85F1C">
        <w:rPr>
          <w:color w:val="000000"/>
          <w:sz w:val="24"/>
        </w:rPr>
        <w:t>теплоизолируются</w:t>
      </w:r>
      <w:proofErr w:type="spellEnd"/>
      <w:r w:rsidRPr="00C85F1C">
        <w:rPr>
          <w:color w:val="000000"/>
          <w:sz w:val="24"/>
        </w:rPr>
        <w:t xml:space="preserve"> трубками из вспененного каучука K-</w:t>
      </w:r>
      <w:proofErr w:type="spellStart"/>
      <w:r w:rsidRPr="00C85F1C">
        <w:rPr>
          <w:color w:val="000000"/>
          <w:sz w:val="24"/>
        </w:rPr>
        <w:t>Flex</w:t>
      </w:r>
      <w:proofErr w:type="spellEnd"/>
      <w:r w:rsidRPr="00C85F1C">
        <w:rPr>
          <w:color w:val="000000"/>
          <w:sz w:val="24"/>
        </w:rPr>
        <w:t xml:space="preserve"> толщиной 25 мм. Перед изоляцией трубопроводы покрыть антикоррозийной защитой - один слой грунт ГФ-021 и два слоя лак БТ-577.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Трубопроводы окрасить масляной краской за 2 раза по ГОСТ 10503-88.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Для обеспечения безопасной эксплуатации тепловых сетей и обеспечения температуры на поверхности теплоизоляционной конструкции теплопроводов, арматуры и оборудования не должна превышать плюс 45</w:t>
      </w:r>
      <w:r w:rsidRPr="00C85F1C">
        <w:rPr>
          <w:color w:val="000000"/>
          <w:sz w:val="24"/>
          <w:vertAlign w:val="superscript"/>
        </w:rPr>
        <w:t xml:space="preserve"> </w:t>
      </w:r>
      <w:r w:rsidRPr="00C85F1C">
        <w:rPr>
          <w:color w:val="000000"/>
          <w:sz w:val="24"/>
        </w:rPr>
        <w:t>°С в соответствии со СНиП 41-01-2003 «Отопление, вентиляция и кондиционирование».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Трубопроводы в местах пересечения внутренних стен и перегородок проложить в гильзах из негорючих материалов. Данная заделка обеспечивает нормируемый предел огн</w:t>
      </w:r>
      <w:r w:rsidRPr="00C85F1C">
        <w:rPr>
          <w:color w:val="000000"/>
          <w:sz w:val="24"/>
        </w:rPr>
        <w:t>е</w:t>
      </w:r>
      <w:r w:rsidRPr="00C85F1C">
        <w:rPr>
          <w:color w:val="000000"/>
          <w:sz w:val="24"/>
        </w:rPr>
        <w:t>стойкости ограждений 0,5 часа.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После монтажа произвести гидравлическое испытание систем давлением равным 1,5 рабочего давления (</w:t>
      </w:r>
      <w:proofErr w:type="spellStart"/>
      <w:r w:rsidRPr="00C85F1C">
        <w:rPr>
          <w:color w:val="000000"/>
          <w:sz w:val="24"/>
        </w:rPr>
        <w:t>Рраб</w:t>
      </w:r>
      <w:proofErr w:type="spellEnd"/>
      <w:r w:rsidRPr="00C85F1C">
        <w:rPr>
          <w:color w:val="000000"/>
          <w:sz w:val="24"/>
        </w:rPr>
        <w:t>.=1,2 МПа), но не менее 0,2МПа в самой нижней точке системы, в с</w:t>
      </w:r>
      <w:r w:rsidRPr="00C85F1C">
        <w:rPr>
          <w:color w:val="000000"/>
          <w:sz w:val="24"/>
        </w:rPr>
        <w:t>о</w:t>
      </w:r>
      <w:r w:rsidRPr="00C85F1C">
        <w:rPr>
          <w:color w:val="000000"/>
          <w:sz w:val="24"/>
        </w:rPr>
        <w:t>ответствии с п. 9.2.13 "Правил технической эксплуатации тепловых энергоустановок".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Крепление вертикальных трубопроводов диаметром до 100мм производить хомутами по ГОСТ 17679-80.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Крепление трубопроводов диаметром до 50мм производить по типовой серии 5.900-7 номер А14Б 567.010.</w:t>
      </w:r>
    </w:p>
    <w:p w:rsidR="00354A48" w:rsidRPr="00C85F1C" w:rsidRDefault="00354A48" w:rsidP="00354A48">
      <w:pPr>
        <w:ind w:firstLine="851"/>
        <w:jc w:val="both"/>
        <w:rPr>
          <w:sz w:val="24"/>
        </w:rPr>
      </w:pPr>
      <w:r w:rsidRPr="00C85F1C">
        <w:rPr>
          <w:color w:val="000000"/>
          <w:sz w:val="24"/>
        </w:rPr>
        <w:t>Крепление трубопроводов диаметром более 50мм производить по типовой серии 5.900-7 номер А14Б 567.010.</w:t>
      </w:r>
    </w:p>
    <w:p w:rsidR="00144216" w:rsidRPr="00B762C2" w:rsidRDefault="00354A48" w:rsidP="00354A48">
      <w:pPr>
        <w:pStyle w:val="affff5"/>
        <w:spacing w:line="360" w:lineRule="auto"/>
        <w:ind w:left="0" w:firstLine="851"/>
        <w:jc w:val="both"/>
        <w:rPr>
          <w:rFonts w:eastAsia="Calibri"/>
          <w:szCs w:val="28"/>
          <w:lang w:eastAsia="en-US"/>
        </w:rPr>
      </w:pPr>
      <w:r w:rsidRPr="00C85F1C">
        <w:rPr>
          <w:color w:val="000000"/>
          <w:szCs w:val="24"/>
        </w:rPr>
        <w:lastRenderedPageBreak/>
        <w:t>Производство и приемку монтажных работ производить в соответствии со СНиП 3.05.01-85 "Внутренние санитарно-технические системы".</w:t>
      </w:r>
    </w:p>
    <w:sectPr w:rsidR="00144216" w:rsidRPr="00B762C2" w:rsidSect="00BA5440">
      <w:headerReference w:type="even" r:id="rId24"/>
      <w:headerReference w:type="default" r:id="rId25"/>
      <w:footerReference w:type="default" r:id="rId26"/>
      <w:footerReference w:type="first" r:id="rId27"/>
      <w:pgSz w:w="11907" w:h="16840" w:code="9"/>
      <w:pgMar w:top="454" w:right="539" w:bottom="454" w:left="1503" w:header="340" w:footer="22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7EA" w:rsidRDefault="00CC77EA">
      <w:r>
        <w:separator/>
      </w:r>
    </w:p>
  </w:endnote>
  <w:endnote w:type="continuationSeparator" w:id="0">
    <w:p w:rsidR="00CC77EA" w:rsidRDefault="00CC7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Pragmatic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A48" w:rsidRPr="00C40E90" w:rsidRDefault="00354A48" w:rsidP="00205402">
    <w:pPr>
      <w:spacing w:after="240"/>
      <w:jc w:val="center"/>
    </w:pPr>
    <w:r>
      <w:t>г. Нижний Новгород, 20</w:t>
    </w:r>
    <w:r>
      <w:rPr>
        <w:lang w:val="en-US"/>
      </w:rPr>
      <w:t>1</w:t>
    </w:r>
    <w:r>
      <w:t>4 г.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A48" w:rsidRPr="00C40E90" w:rsidRDefault="00354A48" w:rsidP="00205402">
    <w:pPr>
      <w:spacing w:after="240"/>
      <w:jc w:val="center"/>
    </w:pPr>
    <w:r>
      <w:t>г. Нижний Новгород, 20</w:t>
    </w:r>
    <w:r>
      <w:rPr>
        <w:lang w:val="en-US"/>
      </w:rPr>
      <w:t>1</w:t>
    </w:r>
    <w:r>
      <w:t>4 г.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35" w:type="dxa"/>
      <w:tblInd w:w="-126" w:type="dxa"/>
      <w:tblBorders>
        <w:top w:val="single" w:sz="12" w:space="0" w:color="auto"/>
        <w:lef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46"/>
      <w:gridCol w:w="546"/>
      <w:gridCol w:w="545"/>
      <w:gridCol w:w="545"/>
      <w:gridCol w:w="818"/>
      <w:gridCol w:w="545"/>
      <w:gridCol w:w="5986"/>
      <w:gridCol w:w="604"/>
    </w:tblGrid>
    <w:tr w:rsidR="00354A48">
      <w:trPr>
        <w:cantSplit/>
        <w:trHeight w:hRule="exact" w:val="284"/>
      </w:trPr>
      <w:tc>
        <w:tcPr>
          <w:tcW w:w="546" w:type="dxa"/>
          <w:tcBorders>
            <w:left w:val="nil"/>
            <w:bottom w:val="single" w:sz="6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46" w:type="dxa"/>
          <w:tcBorders>
            <w:bottom w:val="single" w:sz="6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45" w:type="dxa"/>
          <w:tcBorders>
            <w:bottom w:val="single" w:sz="6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45" w:type="dxa"/>
          <w:tcBorders>
            <w:bottom w:val="single" w:sz="6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818" w:type="dxa"/>
          <w:tcBorders>
            <w:bottom w:val="single" w:sz="6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45" w:type="dxa"/>
          <w:tcBorders>
            <w:bottom w:val="single" w:sz="6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986" w:type="dxa"/>
          <w:vMerge w:val="restart"/>
          <w:tcBorders>
            <w:bottom w:val="nil"/>
          </w:tcBorders>
          <w:vAlign w:val="center"/>
        </w:tcPr>
        <w:p w:rsidR="00354A48" w:rsidRPr="00E34A3C" w:rsidRDefault="00354A48" w:rsidP="00FF6137">
          <w:pPr>
            <w:pStyle w:val="aff5"/>
          </w:pPr>
          <w:r>
            <w:t>0138.3-50-ИОС-Т5.1</w:t>
          </w:r>
        </w:p>
      </w:tc>
      <w:tc>
        <w:tcPr>
          <w:tcW w:w="604" w:type="dxa"/>
          <w:tcBorders>
            <w:bottom w:val="nil"/>
          </w:tcBorders>
        </w:tcPr>
        <w:p w:rsidR="00354A48" w:rsidRPr="004D38EA" w:rsidRDefault="00354A48" w:rsidP="00FF6137">
          <w:pPr>
            <w:jc w:val="center"/>
            <w:rPr>
              <w:rFonts w:ascii="ISOCPEUR" w:hAnsi="ISOCPEUR"/>
              <w:i/>
              <w:sz w:val="18"/>
              <w:szCs w:val="18"/>
            </w:rPr>
          </w:pPr>
          <w:r w:rsidRPr="004D38EA">
            <w:rPr>
              <w:rFonts w:ascii="ISOCPEUR" w:hAnsi="ISOCPEUR"/>
              <w:i/>
              <w:sz w:val="18"/>
              <w:szCs w:val="18"/>
            </w:rPr>
            <w:t>Лист</w:t>
          </w:r>
        </w:p>
      </w:tc>
    </w:tr>
    <w:tr w:rsidR="00354A48">
      <w:trPr>
        <w:cantSplit/>
        <w:trHeight w:hRule="exact" w:val="284"/>
      </w:trPr>
      <w:tc>
        <w:tcPr>
          <w:tcW w:w="546" w:type="dxa"/>
          <w:tcBorders>
            <w:top w:val="single" w:sz="6" w:space="0" w:color="auto"/>
            <w:left w:val="nil"/>
            <w:bottom w:val="single" w:sz="12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46" w:type="dxa"/>
          <w:tcBorders>
            <w:top w:val="single" w:sz="6" w:space="0" w:color="auto"/>
            <w:bottom w:val="single" w:sz="12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45" w:type="dxa"/>
          <w:tcBorders>
            <w:top w:val="single" w:sz="6" w:space="0" w:color="auto"/>
            <w:bottom w:val="single" w:sz="12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45" w:type="dxa"/>
          <w:tcBorders>
            <w:top w:val="single" w:sz="6" w:space="0" w:color="auto"/>
            <w:bottom w:val="single" w:sz="12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818" w:type="dxa"/>
          <w:tcBorders>
            <w:top w:val="single" w:sz="6" w:space="0" w:color="auto"/>
            <w:bottom w:val="single" w:sz="12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45" w:type="dxa"/>
          <w:tcBorders>
            <w:top w:val="single" w:sz="6" w:space="0" w:color="auto"/>
            <w:bottom w:val="single" w:sz="12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986" w:type="dxa"/>
          <w:vMerge/>
          <w:tcBorders>
            <w:bottom w:val="nil"/>
          </w:tcBorders>
        </w:tcPr>
        <w:p w:rsidR="00354A48" w:rsidRDefault="00354A48" w:rsidP="00FF6137">
          <w:pPr>
            <w:jc w:val="center"/>
          </w:pPr>
        </w:p>
      </w:tc>
      <w:tc>
        <w:tcPr>
          <w:tcW w:w="604" w:type="dxa"/>
          <w:vMerge w:val="restart"/>
          <w:tcBorders>
            <w:bottom w:val="nil"/>
          </w:tcBorders>
        </w:tcPr>
        <w:p w:rsidR="00354A48" w:rsidRPr="00E34A3C" w:rsidRDefault="00354A48" w:rsidP="00FF6137">
          <w:pPr>
            <w:pStyle w:val="aff3"/>
          </w:pPr>
          <w:r>
            <w:t>2</w:t>
          </w:r>
        </w:p>
        <w:p w:rsidR="00354A48" w:rsidRPr="00E34A3C" w:rsidRDefault="00354A48" w:rsidP="00FF6137">
          <w:pPr>
            <w:spacing w:before="120"/>
            <w:jc w:val="center"/>
            <w:rPr>
              <w:i/>
              <w:sz w:val="24"/>
              <w:lang w:val="en-US"/>
            </w:rPr>
          </w:pPr>
        </w:p>
      </w:tc>
    </w:tr>
    <w:tr w:rsidR="00354A48">
      <w:trPr>
        <w:cantSplit/>
        <w:trHeight w:hRule="exact" w:val="284"/>
      </w:trPr>
      <w:tc>
        <w:tcPr>
          <w:tcW w:w="546" w:type="dxa"/>
          <w:tcBorders>
            <w:top w:val="single" w:sz="12" w:space="0" w:color="auto"/>
            <w:left w:val="nil"/>
            <w:bottom w:val="nil"/>
          </w:tcBorders>
        </w:tcPr>
        <w:p w:rsidR="00354A48" w:rsidRPr="00A92609" w:rsidRDefault="00354A48" w:rsidP="00FF6137">
          <w:pPr>
            <w:pStyle w:val="aff2"/>
            <w:ind w:left="79"/>
          </w:pPr>
          <w:r w:rsidRPr="00A92609">
            <w:t>Изм.</w:t>
          </w:r>
        </w:p>
      </w:tc>
      <w:tc>
        <w:tcPr>
          <w:tcW w:w="546" w:type="dxa"/>
          <w:tcBorders>
            <w:top w:val="single" w:sz="12" w:space="0" w:color="auto"/>
          </w:tcBorders>
        </w:tcPr>
        <w:p w:rsidR="00354A48" w:rsidRPr="00A92609" w:rsidRDefault="00354A48" w:rsidP="00FF6137">
          <w:pPr>
            <w:pStyle w:val="aff2"/>
            <w:ind w:left="25"/>
          </w:pPr>
          <w:proofErr w:type="spellStart"/>
          <w:r w:rsidRPr="00A92609">
            <w:t>Кол</w:t>
          </w:r>
          <w:proofErr w:type="gramStart"/>
          <w:r w:rsidRPr="00A92609">
            <w:t>.у</w:t>
          </w:r>
          <w:proofErr w:type="gramEnd"/>
          <w:r w:rsidRPr="00A92609">
            <w:t>ч</w:t>
          </w:r>
          <w:proofErr w:type="spellEnd"/>
          <w:r w:rsidRPr="00A92609">
            <w:t>.</w:t>
          </w:r>
        </w:p>
      </w:tc>
      <w:tc>
        <w:tcPr>
          <w:tcW w:w="545" w:type="dxa"/>
          <w:tcBorders>
            <w:top w:val="single" w:sz="12" w:space="0" w:color="auto"/>
          </w:tcBorders>
        </w:tcPr>
        <w:p w:rsidR="00354A48" w:rsidRPr="00A92609" w:rsidRDefault="00354A48" w:rsidP="00FF6137">
          <w:pPr>
            <w:pStyle w:val="aff2"/>
            <w:ind w:left="38"/>
          </w:pPr>
          <w:r w:rsidRPr="00A92609">
            <w:t>Лист</w:t>
          </w:r>
        </w:p>
      </w:tc>
      <w:tc>
        <w:tcPr>
          <w:tcW w:w="545" w:type="dxa"/>
          <w:tcBorders>
            <w:top w:val="single" w:sz="12" w:space="0" w:color="auto"/>
          </w:tcBorders>
        </w:tcPr>
        <w:p w:rsidR="00354A48" w:rsidRPr="00A92609" w:rsidRDefault="00354A48" w:rsidP="00FF6137">
          <w:pPr>
            <w:pStyle w:val="aff2"/>
            <w:ind w:left="40"/>
          </w:pPr>
          <w:r w:rsidRPr="00A92609">
            <w:t>№док.</w:t>
          </w:r>
        </w:p>
      </w:tc>
      <w:tc>
        <w:tcPr>
          <w:tcW w:w="818" w:type="dxa"/>
          <w:tcBorders>
            <w:top w:val="single" w:sz="12" w:space="0" w:color="auto"/>
          </w:tcBorders>
        </w:tcPr>
        <w:p w:rsidR="00354A48" w:rsidRPr="00A92609" w:rsidRDefault="00354A48" w:rsidP="00FF6137">
          <w:pPr>
            <w:pStyle w:val="aff2"/>
            <w:ind w:left="40"/>
          </w:pPr>
          <w:r w:rsidRPr="00A92609">
            <w:t>Подп.</w:t>
          </w:r>
        </w:p>
      </w:tc>
      <w:tc>
        <w:tcPr>
          <w:tcW w:w="545" w:type="dxa"/>
          <w:tcBorders>
            <w:top w:val="single" w:sz="12" w:space="0" w:color="auto"/>
          </w:tcBorders>
        </w:tcPr>
        <w:p w:rsidR="00354A48" w:rsidRPr="00A92609" w:rsidRDefault="00354A48" w:rsidP="00FF6137">
          <w:pPr>
            <w:pStyle w:val="aff2"/>
            <w:ind w:left="40"/>
          </w:pPr>
          <w:r w:rsidRPr="00A92609">
            <w:t>Дата</w:t>
          </w:r>
        </w:p>
      </w:tc>
      <w:tc>
        <w:tcPr>
          <w:tcW w:w="5986" w:type="dxa"/>
          <w:vMerge/>
          <w:tcBorders>
            <w:bottom w:val="nil"/>
          </w:tcBorders>
        </w:tcPr>
        <w:p w:rsidR="00354A48" w:rsidRDefault="00354A48" w:rsidP="00FF6137">
          <w:pPr>
            <w:jc w:val="center"/>
          </w:pPr>
        </w:p>
      </w:tc>
      <w:tc>
        <w:tcPr>
          <w:tcW w:w="604" w:type="dxa"/>
          <w:vMerge/>
          <w:tcBorders>
            <w:bottom w:val="nil"/>
          </w:tcBorders>
        </w:tcPr>
        <w:p w:rsidR="00354A48" w:rsidRDefault="00354A48" w:rsidP="00FF6137">
          <w:pPr>
            <w:jc w:val="center"/>
          </w:pPr>
        </w:p>
      </w:tc>
    </w:tr>
  </w:tbl>
  <w:p w:rsidR="00354A48" w:rsidRPr="003148B6" w:rsidRDefault="00354A48">
    <w:pPr>
      <w:rPr>
        <w:sz w:val="10"/>
        <w:szCs w:val="1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90" w:type="dxa"/>
      <w:tblBorders>
        <w:top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555"/>
      <w:gridCol w:w="557"/>
      <w:gridCol w:w="557"/>
      <w:gridCol w:w="558"/>
      <w:gridCol w:w="831"/>
      <w:gridCol w:w="557"/>
      <w:gridCol w:w="3834"/>
      <w:gridCol w:w="829"/>
      <w:gridCol w:w="829"/>
      <w:gridCol w:w="983"/>
    </w:tblGrid>
    <w:tr w:rsidR="00354A48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BD165D">
          <w:pPr>
            <w:pStyle w:val="aff2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BD165D">
          <w:pPr>
            <w:pStyle w:val="aff2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BD165D">
          <w:pPr>
            <w:pStyle w:val="aff2"/>
            <w:ind w:left="-58"/>
          </w:pP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BD165D">
          <w:pPr>
            <w:pStyle w:val="aff2"/>
            <w:ind w:left="-58"/>
          </w:pPr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BD165D">
          <w:pPr>
            <w:pStyle w:val="aff2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BD165D">
          <w:pPr>
            <w:pStyle w:val="aff2"/>
            <w:ind w:left="-58"/>
          </w:pPr>
        </w:p>
      </w:tc>
      <w:tc>
        <w:tcPr>
          <w:tcW w:w="6475" w:type="dxa"/>
          <w:gridSpan w:val="4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354A48" w:rsidRPr="00DF1C62" w:rsidRDefault="00354A48" w:rsidP="00DF1C62">
          <w:pPr>
            <w:tabs>
              <w:tab w:val="left" w:pos="373"/>
              <w:tab w:val="center" w:pos="3223"/>
            </w:tabs>
            <w:jc w:val="center"/>
            <w:rPr>
              <w:rFonts w:ascii="ISOCPEUR" w:hAnsi="ISOCPEUR"/>
              <w:i/>
            </w:rPr>
          </w:pPr>
          <w:r>
            <w:rPr>
              <w:rFonts w:ascii="ISOCPEUR" w:hAnsi="ISOCPEUR"/>
              <w:i/>
            </w:rPr>
            <w:fldChar w:fldCharType="begin"/>
          </w:r>
          <w:r w:rsidRPr="005F6427">
            <w:rPr>
              <w:rFonts w:ascii="ISOCPEUR" w:hAnsi="ISOCPEUR"/>
              <w:i/>
            </w:rPr>
            <w:instrText xml:space="preserve"> DOCPROPERTY  Обозначение  \* MERGEFORMAT </w:instrText>
          </w:r>
          <w:r>
            <w:rPr>
              <w:rFonts w:ascii="ISOCPEUR" w:hAnsi="ISOCPEUR"/>
              <w:i/>
            </w:rPr>
            <w:fldChar w:fldCharType="separate"/>
          </w:r>
          <w:r w:rsidR="00D05D48">
            <w:rPr>
              <w:rFonts w:ascii="ISOCPEUR" w:hAnsi="ISOCPEUR"/>
              <w:i/>
            </w:rPr>
            <w:t>0138.3-50-ИОС-Т5.3.1</w:t>
          </w:r>
          <w:r>
            <w:rPr>
              <w:rFonts w:ascii="ISOCPEUR" w:hAnsi="ISOCPEUR"/>
              <w:i/>
            </w:rPr>
            <w:fldChar w:fldCharType="end"/>
          </w:r>
          <w:r w:rsidRPr="00DF1C62">
            <w:rPr>
              <w:rFonts w:ascii="ISOCPEUR" w:hAnsi="ISOCPEUR"/>
              <w:i/>
            </w:rPr>
            <w:t>.</w:t>
          </w:r>
          <w:r w:rsidRPr="005F6427">
            <w:rPr>
              <w:rFonts w:ascii="ISOCPEUR" w:hAnsi="ISOCPEUR"/>
              <w:i/>
            </w:rPr>
            <w:t>C</w:t>
          </w:r>
        </w:p>
      </w:tc>
    </w:tr>
    <w:tr w:rsidR="00354A48">
      <w:trPr>
        <w:cantSplit/>
        <w:trHeight w:hRule="exact" w:val="284"/>
      </w:trPr>
      <w:tc>
        <w:tcPr>
          <w:tcW w:w="555" w:type="dxa"/>
          <w:tcBorders>
            <w:top w:val="single" w:sz="6" w:space="0" w:color="auto"/>
            <w:bottom w:val="single" w:sz="12" w:space="0" w:color="auto"/>
            <w:right w:val="single" w:sz="12" w:space="0" w:color="auto"/>
          </w:tcBorders>
        </w:tcPr>
        <w:p w:rsidR="00354A48" w:rsidRPr="00BD165D" w:rsidRDefault="00354A48" w:rsidP="00BD165D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54A48" w:rsidRPr="00BD165D" w:rsidRDefault="00354A48" w:rsidP="00BD165D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54A48" w:rsidRPr="00BD165D" w:rsidRDefault="00354A48" w:rsidP="00BD165D">
          <w:pPr>
            <w:pStyle w:val="aff2"/>
            <w:ind w:left="-58"/>
          </w:pPr>
        </w:p>
      </w:tc>
      <w:tc>
        <w:tcPr>
          <w:tcW w:w="558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54A48" w:rsidRPr="00BD165D" w:rsidRDefault="00354A48" w:rsidP="00BD165D">
          <w:pPr>
            <w:pStyle w:val="aff2"/>
            <w:ind w:left="-58"/>
          </w:pP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54A48" w:rsidRPr="00BD165D" w:rsidRDefault="00354A48" w:rsidP="00BD165D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54A48" w:rsidRPr="00BD165D" w:rsidRDefault="00354A48" w:rsidP="00BD165D">
          <w:pPr>
            <w:pStyle w:val="aff2"/>
            <w:ind w:left="-58"/>
          </w:pPr>
        </w:p>
      </w:tc>
      <w:tc>
        <w:tcPr>
          <w:tcW w:w="6475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Default="00354A48"/>
      </w:tc>
    </w:tr>
    <w:tr w:rsidR="00354A48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A92609" w:rsidRDefault="00354A48" w:rsidP="00931D8A">
          <w:pPr>
            <w:pStyle w:val="aff2"/>
            <w:ind w:left="-36"/>
          </w:pPr>
          <w:r w:rsidRPr="00A92609">
            <w:t>Изм.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A92609" w:rsidRDefault="00354A48" w:rsidP="00931D8A">
          <w:pPr>
            <w:pStyle w:val="aff2"/>
            <w:ind w:left="-80" w:right="-115"/>
          </w:pPr>
          <w:proofErr w:type="spellStart"/>
          <w:r w:rsidRPr="00A92609">
            <w:t>Кол</w:t>
          </w:r>
          <w:proofErr w:type="gramStart"/>
          <w:r w:rsidRPr="00A92609">
            <w:t>.у</w:t>
          </w:r>
          <w:proofErr w:type="gramEnd"/>
          <w:r w:rsidRPr="00A92609">
            <w:t>ч</w:t>
          </w:r>
          <w:proofErr w:type="spellEnd"/>
          <w:r>
            <w:t>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A92609" w:rsidRDefault="00354A48" w:rsidP="00931D8A">
          <w:pPr>
            <w:pStyle w:val="aff2"/>
            <w:ind w:left="-58" w:right="-99"/>
          </w:pPr>
          <w:r w:rsidRPr="00A92609">
            <w:t>Лис</w:t>
          </w:r>
          <w:r>
            <w:t>т</w:t>
          </w: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A92609" w:rsidRDefault="00354A48" w:rsidP="00931D8A">
          <w:pPr>
            <w:pStyle w:val="aff2"/>
            <w:ind w:left="-60" w:right="-97"/>
          </w:pPr>
          <w:r w:rsidRPr="00A92609">
            <w:t>№док</w:t>
          </w:r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A92609" w:rsidRDefault="00354A48" w:rsidP="00931D8A">
          <w:pPr>
            <w:pStyle w:val="aff2"/>
            <w:ind w:left="-41"/>
          </w:pPr>
          <w:r w:rsidRPr="00A92609">
            <w:t>Подп.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A92609" w:rsidRDefault="00354A48" w:rsidP="00C53272">
          <w:pPr>
            <w:pStyle w:val="aff2"/>
            <w:ind w:left="-79"/>
          </w:pPr>
          <w:r w:rsidRPr="00A92609">
            <w:t>Дата</w:t>
          </w:r>
        </w:p>
      </w:tc>
      <w:tc>
        <w:tcPr>
          <w:tcW w:w="6475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Default="00354A48">
          <w:pPr>
            <w:jc w:val="center"/>
          </w:pPr>
        </w:p>
      </w:tc>
    </w:tr>
    <w:tr w:rsidR="00354A48">
      <w:trPr>
        <w:cantSplit/>
        <w:trHeight w:hRule="exact" w:val="284"/>
      </w:trPr>
      <w:tc>
        <w:tcPr>
          <w:tcW w:w="1112" w:type="dxa"/>
          <w:gridSpan w:val="2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A92609" w:rsidRDefault="00354A48" w:rsidP="00C53272">
          <w:pPr>
            <w:pStyle w:val="aff2"/>
          </w:pPr>
          <w:r w:rsidRPr="00A92609">
            <w:t>ГИП</w:t>
          </w:r>
        </w:p>
      </w:tc>
      <w:tc>
        <w:tcPr>
          <w:tcW w:w="1115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B762C2">
          <w:pPr>
            <w:pStyle w:val="aff2"/>
            <w:ind w:left="-58"/>
          </w:pPr>
          <w:fldSimple w:instr=" DOCPROPERTY  ГИП  \* MERGEFORMAT ">
            <w:r w:rsidR="00D05D48">
              <w:t>Сидякин А.В.</w:t>
            </w:r>
          </w:fldSimple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B762C2">
          <w:pPr>
            <w:pStyle w:val="aff2"/>
            <w:ind w:left="-58"/>
          </w:pPr>
          <w:r>
            <w:rPr>
              <w:noProof/>
            </w:rPr>
            <w:drawing>
              <wp:inline distT="0" distB="0" distL="0" distR="0" wp14:anchorId="303F9993" wp14:editId="12F37066">
                <wp:extent cx="381000" cy="158750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BD165D">
          <w:pPr>
            <w:pStyle w:val="aff2"/>
            <w:ind w:left="-58"/>
          </w:pPr>
        </w:p>
      </w:tc>
      <w:tc>
        <w:tcPr>
          <w:tcW w:w="3834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354A48" w:rsidRPr="00DF1C62" w:rsidRDefault="00354A48">
          <w:pPr>
            <w:jc w:val="center"/>
          </w:pPr>
          <w:r>
            <w:rPr>
              <w:rFonts w:ascii="ISOCPEUR" w:hAnsi="ISOCPEUR"/>
              <w:i/>
            </w:rPr>
            <w:t>Содержание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Pr="00A92609" w:rsidRDefault="00354A48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r w:rsidRPr="00A92609">
            <w:rPr>
              <w:rFonts w:ascii="ISOCPEUR" w:hAnsi="ISOCPEUR"/>
              <w:i/>
              <w:sz w:val="20"/>
              <w:szCs w:val="20"/>
            </w:rPr>
            <w:t>Стадия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Pr="00A92609" w:rsidRDefault="00354A48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r w:rsidRPr="00A92609">
            <w:rPr>
              <w:rFonts w:ascii="ISOCPEUR" w:hAnsi="ISOCPEUR"/>
              <w:i/>
              <w:sz w:val="20"/>
              <w:szCs w:val="20"/>
            </w:rPr>
            <w:t>Лист</w:t>
          </w:r>
        </w:p>
      </w:tc>
      <w:tc>
        <w:tcPr>
          <w:tcW w:w="983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Pr="00A92609" w:rsidRDefault="00354A48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r w:rsidRPr="00A92609">
            <w:rPr>
              <w:rFonts w:ascii="ISOCPEUR" w:hAnsi="ISOCPEUR"/>
              <w:i/>
              <w:sz w:val="20"/>
              <w:szCs w:val="20"/>
            </w:rPr>
            <w:t>Листов</w:t>
          </w:r>
        </w:p>
      </w:tc>
    </w:tr>
    <w:tr w:rsidR="00354A48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354A48" w:rsidRPr="00A92609" w:rsidRDefault="00354A48" w:rsidP="00C53272">
          <w:pPr>
            <w:pStyle w:val="aff2"/>
          </w:pPr>
          <w:proofErr w:type="spellStart"/>
          <w:r w:rsidRPr="00A92609">
            <w:t>Н.контр</w:t>
          </w:r>
          <w:proofErr w:type="spellEnd"/>
          <w:r w:rsidRPr="00A92609">
            <w:t>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B762C2">
          <w:pPr>
            <w:pStyle w:val="aff2"/>
            <w:ind w:left="-58"/>
          </w:pP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B762C2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BD165D">
          <w:pPr>
            <w:pStyle w:val="aff2"/>
            <w:ind w:left="-58"/>
          </w:pPr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354A48" w:rsidRDefault="00354A48">
          <w:pPr>
            <w:jc w:val="center"/>
          </w:pP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Pr="00A92609" w:rsidRDefault="00354A48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proofErr w:type="gramStart"/>
          <w:r w:rsidRPr="00A92609">
            <w:rPr>
              <w:rFonts w:ascii="ISOCPEUR" w:hAnsi="ISOCPEUR"/>
              <w:i/>
              <w:sz w:val="20"/>
              <w:szCs w:val="20"/>
            </w:rPr>
            <w:t>П</w:t>
          </w:r>
          <w:proofErr w:type="gramEnd"/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Pr="00A92609" w:rsidRDefault="00354A48" w:rsidP="00E23DA7">
          <w:pPr>
            <w:pStyle w:val="aff1"/>
          </w:pPr>
          <w:r w:rsidRPr="00A92609">
            <w:fldChar w:fldCharType="begin"/>
          </w:r>
          <w:r w:rsidRPr="00A92609">
            <w:instrText xml:space="preserve"> =</w:instrTex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D05D48">
            <w:rPr>
              <w:noProof/>
            </w:rPr>
            <w:instrText>2</w:instrText>
          </w:r>
          <w:r>
            <w:rPr>
              <w:noProof/>
            </w:rPr>
            <w:fldChar w:fldCharType="end"/>
          </w:r>
          <w:r w:rsidRPr="00A92609">
            <w:instrText xml:space="preserve">-1 </w:instrText>
          </w:r>
          <w:r w:rsidRPr="00A92609">
            <w:fldChar w:fldCharType="separate"/>
          </w:r>
          <w:r w:rsidR="00D05D48">
            <w:rPr>
              <w:noProof/>
            </w:rPr>
            <w:t>1</w:t>
          </w:r>
          <w:r w:rsidRPr="00A92609">
            <w:fldChar w:fldCharType="end"/>
          </w:r>
        </w:p>
      </w:tc>
      <w:tc>
        <w:tcPr>
          <w:tcW w:w="983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Default="00354A48" w:rsidP="004F4727">
          <w:pPr>
            <w:pStyle w:val="aff1"/>
          </w:pPr>
          <w:fldSimple w:instr=" SECTIONPAGES  \* Arabic  \* MERGEFORMAT ">
            <w:r w:rsidR="00D05D48">
              <w:rPr>
                <w:noProof/>
              </w:rPr>
              <w:t>2</w:t>
            </w:r>
          </w:fldSimple>
        </w:p>
        <w:p w:rsidR="00354A48" w:rsidRPr="00A92609" w:rsidRDefault="00354A48" w:rsidP="00037E11">
          <w:pPr>
            <w:pStyle w:val="aff1"/>
          </w:pPr>
        </w:p>
      </w:tc>
    </w:tr>
    <w:tr w:rsidR="00354A48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354A48" w:rsidRPr="00A92609" w:rsidRDefault="00354A48" w:rsidP="00C53272">
          <w:pPr>
            <w:pStyle w:val="aff2"/>
          </w:pPr>
          <w:r w:rsidRPr="00A92609">
            <w:t>Нач. отд.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B762C2">
          <w:pPr>
            <w:pStyle w:val="aff2"/>
            <w:ind w:left="-58"/>
          </w:pPr>
          <w:r>
            <w:t>Стрелков</w:t>
          </w: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B762C2">
          <w:pPr>
            <w:pStyle w:val="aff2"/>
            <w:ind w:left="-58"/>
          </w:pPr>
          <w:r>
            <w:rPr>
              <w:noProof/>
            </w:rPr>
            <w:drawing>
              <wp:inline distT="0" distB="0" distL="0" distR="0" wp14:anchorId="202BC449" wp14:editId="4A15E615">
                <wp:extent cx="542290" cy="180975"/>
                <wp:effectExtent l="0" t="0" r="0" b="9525"/>
                <wp:docPr id="12" name="Рисунок 1" descr="Стрелк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Стрелков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2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BD165D">
          <w:pPr>
            <w:pStyle w:val="aff2"/>
            <w:ind w:left="-58"/>
          </w:pPr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354A48" w:rsidRDefault="00354A48">
          <w:pPr>
            <w:jc w:val="center"/>
            <w:rPr>
              <w:sz w:val="22"/>
            </w:rPr>
          </w:pPr>
        </w:p>
      </w:tc>
      <w:tc>
        <w:tcPr>
          <w:tcW w:w="2641" w:type="dxa"/>
          <w:gridSpan w:val="3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354A48" w:rsidRDefault="00354A48" w:rsidP="00692F54">
          <w:pPr>
            <w:pStyle w:val="-"/>
            <w:spacing w:before="0" w:line="240" w:lineRule="auto"/>
            <w:ind w:left="-114" w:right="-96"/>
            <w:rPr>
              <w:sz w:val="22"/>
              <w:szCs w:val="22"/>
              <w:lang w:val="en-US"/>
            </w:rPr>
          </w:pPr>
          <w:r>
            <w:rPr>
              <w:noProof/>
            </w:rPr>
            <w:drawing>
              <wp:inline distT="0" distB="0" distL="0" distR="0" wp14:anchorId="45288AFF" wp14:editId="3F692A89">
                <wp:extent cx="1515110" cy="395605"/>
                <wp:effectExtent l="0" t="0" r="8890" b="4445"/>
                <wp:docPr id="6" name="Рисунок 6" descr="этс_проек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этс_проект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511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54A48" w:rsidRPr="0076268A" w:rsidRDefault="00354A48" w:rsidP="00692F54">
          <w:pPr>
            <w:pStyle w:val="-"/>
            <w:spacing w:before="0" w:line="240" w:lineRule="auto"/>
            <w:ind w:left="-108"/>
            <w:rPr>
              <w:szCs w:val="20"/>
            </w:rPr>
          </w:pPr>
          <w:r w:rsidRPr="0076268A">
            <w:rPr>
              <w:szCs w:val="20"/>
            </w:rPr>
            <w:t xml:space="preserve">г. </w:t>
          </w:r>
          <w:proofErr w:type="spellStart"/>
          <w:r w:rsidRPr="0076268A">
            <w:rPr>
              <w:szCs w:val="20"/>
            </w:rPr>
            <w:t>Н.Новгород</w:t>
          </w:r>
          <w:proofErr w:type="spellEnd"/>
          <w:r w:rsidRPr="0076268A">
            <w:rPr>
              <w:szCs w:val="20"/>
            </w:rPr>
            <w:t xml:space="preserve">      201</w:t>
          </w:r>
          <w:r>
            <w:rPr>
              <w:szCs w:val="20"/>
            </w:rPr>
            <w:t>4</w:t>
          </w:r>
          <w:r w:rsidRPr="0076268A">
            <w:rPr>
              <w:szCs w:val="20"/>
            </w:rPr>
            <w:t xml:space="preserve"> г </w:t>
          </w:r>
        </w:p>
      </w:tc>
    </w:tr>
    <w:tr w:rsidR="00354A48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354A48" w:rsidRPr="00A92609" w:rsidRDefault="00354A48" w:rsidP="00C53272">
          <w:pPr>
            <w:pStyle w:val="aff2"/>
          </w:pPr>
          <w:r w:rsidRPr="00A92609">
            <w:t>Пров.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B762C2">
          <w:pPr>
            <w:pStyle w:val="aff2"/>
            <w:ind w:left="-58"/>
          </w:pP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B762C2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BD165D">
          <w:pPr>
            <w:pStyle w:val="aff2"/>
            <w:ind w:left="-58"/>
          </w:pPr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354A48" w:rsidRDefault="00354A48"/>
      </w:tc>
      <w:tc>
        <w:tcPr>
          <w:tcW w:w="264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Default="00354A48"/>
      </w:tc>
    </w:tr>
    <w:tr w:rsidR="00354A48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nil"/>
            <w:right w:val="single" w:sz="12" w:space="0" w:color="auto"/>
          </w:tcBorders>
        </w:tcPr>
        <w:p w:rsidR="00354A48" w:rsidRPr="00A92609" w:rsidRDefault="00354A48" w:rsidP="00C53272">
          <w:pPr>
            <w:pStyle w:val="aff2"/>
          </w:pPr>
          <w:proofErr w:type="spellStart"/>
          <w:r w:rsidRPr="00A92609">
            <w:t>Разраб</w:t>
          </w:r>
          <w:proofErr w:type="spellEnd"/>
          <w:r w:rsidRPr="00A92609">
            <w:t>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Pr="00BD165D" w:rsidRDefault="00354A48" w:rsidP="00B762C2">
          <w:pPr>
            <w:pStyle w:val="aff2"/>
            <w:ind w:left="-58"/>
          </w:pPr>
          <w:r>
            <w:t>Стрелков</w:t>
          </w: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Default="00354A48" w:rsidP="00B762C2">
          <w:pPr>
            <w:pStyle w:val="aff2"/>
            <w:ind w:left="-58"/>
          </w:pPr>
          <w:r>
            <w:rPr>
              <w:noProof/>
            </w:rPr>
            <w:drawing>
              <wp:inline distT="0" distB="0" distL="0" distR="0" wp14:anchorId="409191B3" wp14:editId="2B8F6841">
                <wp:extent cx="542290" cy="180975"/>
                <wp:effectExtent l="0" t="0" r="0" b="9525"/>
                <wp:docPr id="1" name="Рисунок 2" descr="Стрелк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Стрелков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2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Default="00354A48" w:rsidP="00BD165D">
          <w:pPr>
            <w:pStyle w:val="aff2"/>
            <w:ind w:left="-58"/>
          </w:pPr>
        </w:p>
      </w:tc>
      <w:tc>
        <w:tcPr>
          <w:tcW w:w="3834" w:type="dxa"/>
          <w:vMerge/>
          <w:tcBorders>
            <w:left w:val="single" w:sz="12" w:space="0" w:color="auto"/>
            <w:bottom w:val="nil"/>
            <w:right w:val="single" w:sz="12" w:space="0" w:color="auto"/>
          </w:tcBorders>
        </w:tcPr>
        <w:p w:rsidR="00354A48" w:rsidRDefault="00354A48"/>
      </w:tc>
      <w:tc>
        <w:tcPr>
          <w:tcW w:w="264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Default="00354A48"/>
      </w:tc>
    </w:tr>
  </w:tbl>
  <w:p w:rsidR="00354A48" w:rsidRPr="00627EF5" w:rsidRDefault="00354A48" w:rsidP="0034151A">
    <w:pPr>
      <w:rPr>
        <w:sz w:val="10"/>
        <w:szCs w:val="1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98" w:type="dxa"/>
      <w:tblInd w:w="-126" w:type="dxa"/>
      <w:tblBorders>
        <w:top w:val="single" w:sz="12" w:space="0" w:color="auto"/>
        <w:lef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47"/>
      <w:gridCol w:w="547"/>
      <w:gridCol w:w="546"/>
      <w:gridCol w:w="546"/>
      <w:gridCol w:w="820"/>
      <w:gridCol w:w="546"/>
      <w:gridCol w:w="6000"/>
      <w:gridCol w:w="546"/>
    </w:tblGrid>
    <w:tr w:rsidR="00354A48">
      <w:trPr>
        <w:cantSplit/>
        <w:trHeight w:hRule="exact" w:val="284"/>
      </w:trPr>
      <w:tc>
        <w:tcPr>
          <w:tcW w:w="547" w:type="dxa"/>
          <w:tcBorders>
            <w:left w:val="nil"/>
            <w:bottom w:val="single" w:sz="6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47" w:type="dxa"/>
          <w:tcBorders>
            <w:bottom w:val="single" w:sz="6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46" w:type="dxa"/>
          <w:tcBorders>
            <w:bottom w:val="single" w:sz="6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46" w:type="dxa"/>
          <w:tcBorders>
            <w:bottom w:val="single" w:sz="6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820" w:type="dxa"/>
          <w:tcBorders>
            <w:bottom w:val="single" w:sz="6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46" w:type="dxa"/>
          <w:tcBorders>
            <w:bottom w:val="single" w:sz="6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6000" w:type="dxa"/>
          <w:vMerge w:val="restart"/>
          <w:tcBorders>
            <w:bottom w:val="nil"/>
          </w:tcBorders>
          <w:vAlign w:val="center"/>
        </w:tcPr>
        <w:p w:rsidR="00354A48" w:rsidRPr="00E34A3C" w:rsidRDefault="00354A48" w:rsidP="00FF6137">
          <w:pPr>
            <w:pStyle w:val="aff5"/>
          </w:pPr>
          <w:r>
            <w:t>0138.3-50-ИОС-Т5.1.СП</w:t>
          </w:r>
        </w:p>
      </w:tc>
      <w:tc>
        <w:tcPr>
          <w:tcW w:w="546" w:type="dxa"/>
          <w:tcBorders>
            <w:bottom w:val="nil"/>
          </w:tcBorders>
        </w:tcPr>
        <w:p w:rsidR="00354A48" w:rsidRPr="004D38EA" w:rsidRDefault="00354A48" w:rsidP="00FF6137">
          <w:pPr>
            <w:jc w:val="center"/>
            <w:rPr>
              <w:rFonts w:ascii="ISOCPEUR" w:hAnsi="ISOCPEUR"/>
              <w:i/>
              <w:sz w:val="18"/>
              <w:szCs w:val="18"/>
            </w:rPr>
          </w:pPr>
          <w:r w:rsidRPr="004D38EA">
            <w:rPr>
              <w:rFonts w:ascii="ISOCPEUR" w:hAnsi="ISOCPEUR"/>
              <w:i/>
              <w:sz w:val="18"/>
              <w:szCs w:val="18"/>
            </w:rPr>
            <w:t>Лист</w:t>
          </w:r>
        </w:p>
      </w:tc>
    </w:tr>
    <w:tr w:rsidR="00354A48">
      <w:trPr>
        <w:cantSplit/>
        <w:trHeight w:hRule="exact" w:val="284"/>
      </w:trPr>
      <w:tc>
        <w:tcPr>
          <w:tcW w:w="547" w:type="dxa"/>
          <w:tcBorders>
            <w:top w:val="single" w:sz="6" w:space="0" w:color="auto"/>
            <w:left w:val="nil"/>
            <w:bottom w:val="single" w:sz="12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47" w:type="dxa"/>
          <w:tcBorders>
            <w:top w:val="single" w:sz="6" w:space="0" w:color="auto"/>
            <w:bottom w:val="single" w:sz="12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46" w:type="dxa"/>
          <w:tcBorders>
            <w:top w:val="single" w:sz="6" w:space="0" w:color="auto"/>
            <w:bottom w:val="single" w:sz="12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46" w:type="dxa"/>
          <w:tcBorders>
            <w:top w:val="single" w:sz="6" w:space="0" w:color="auto"/>
            <w:bottom w:val="single" w:sz="12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820" w:type="dxa"/>
          <w:tcBorders>
            <w:top w:val="single" w:sz="6" w:space="0" w:color="auto"/>
            <w:bottom w:val="single" w:sz="12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546" w:type="dxa"/>
          <w:tcBorders>
            <w:top w:val="single" w:sz="6" w:space="0" w:color="auto"/>
            <w:bottom w:val="single" w:sz="12" w:space="0" w:color="auto"/>
          </w:tcBorders>
        </w:tcPr>
        <w:p w:rsidR="00354A48" w:rsidRPr="00E15CA6" w:rsidRDefault="00354A48" w:rsidP="00FF6137">
          <w:pPr>
            <w:pStyle w:val="aff2"/>
          </w:pPr>
        </w:p>
      </w:tc>
      <w:tc>
        <w:tcPr>
          <w:tcW w:w="6000" w:type="dxa"/>
          <w:vMerge/>
          <w:tcBorders>
            <w:bottom w:val="nil"/>
          </w:tcBorders>
        </w:tcPr>
        <w:p w:rsidR="00354A48" w:rsidRDefault="00354A48" w:rsidP="00FF6137">
          <w:pPr>
            <w:jc w:val="center"/>
          </w:pPr>
        </w:p>
      </w:tc>
      <w:tc>
        <w:tcPr>
          <w:tcW w:w="546" w:type="dxa"/>
          <w:vMerge w:val="restart"/>
          <w:tcBorders>
            <w:bottom w:val="nil"/>
          </w:tcBorders>
        </w:tcPr>
        <w:p w:rsidR="00354A48" w:rsidRPr="00223B6C" w:rsidRDefault="00354A48" w:rsidP="00FF6137">
          <w:pPr>
            <w:pStyle w:val="aff3"/>
            <w:rPr>
              <w:lang w:val="en-US"/>
            </w:rPr>
          </w:pPr>
          <w:r>
            <w:rPr>
              <w:lang w:val="en-US"/>
            </w:rPr>
            <w:fldChar w:fldCharType="begin"/>
          </w:r>
          <w:r>
            <w:rPr>
              <w:lang w:val="en-US"/>
            </w:rPr>
            <w:instrText xml:space="preserve"> =</w:instrText>
          </w:r>
          <w:r>
            <w:rPr>
              <w:lang w:val="en-US"/>
            </w:rPr>
            <w:fldChar w:fldCharType="begin"/>
          </w:r>
          <w:r>
            <w:rPr>
              <w:lang w:val="en-US"/>
            </w:rPr>
            <w:instrText xml:space="preserve"> PAGE </w:instrText>
          </w:r>
          <w:r>
            <w:rPr>
              <w:lang w:val="en-US"/>
            </w:rPr>
            <w:fldChar w:fldCharType="separate"/>
          </w:r>
          <w:r w:rsidR="00D05D48">
            <w:rPr>
              <w:noProof/>
              <w:lang w:val="en-US"/>
            </w:rPr>
            <w:instrText>5</w:instrText>
          </w:r>
          <w:r>
            <w:rPr>
              <w:lang w:val="en-US"/>
            </w:rPr>
            <w:fldChar w:fldCharType="end"/>
          </w:r>
          <w:r>
            <w:rPr>
              <w:lang w:val="en-US"/>
            </w:rPr>
            <w:instrText xml:space="preserve">-3 </w:instrText>
          </w:r>
          <w:r>
            <w:rPr>
              <w:lang w:val="en-US"/>
            </w:rPr>
            <w:fldChar w:fldCharType="separate"/>
          </w:r>
          <w:r w:rsidR="00D05D48">
            <w:rPr>
              <w:noProof/>
              <w:lang w:val="en-US"/>
            </w:rPr>
            <w:t>2</w:t>
          </w:r>
          <w:r>
            <w:rPr>
              <w:lang w:val="en-US"/>
            </w:rPr>
            <w:fldChar w:fldCharType="end"/>
          </w:r>
        </w:p>
        <w:p w:rsidR="00354A48" w:rsidRPr="00E34A3C" w:rsidRDefault="00354A48" w:rsidP="00FF6137">
          <w:pPr>
            <w:pStyle w:val="aff3"/>
          </w:pPr>
        </w:p>
        <w:p w:rsidR="00354A48" w:rsidRPr="00E34A3C" w:rsidRDefault="00354A48" w:rsidP="00FF6137">
          <w:pPr>
            <w:pStyle w:val="aff3"/>
          </w:pPr>
        </w:p>
        <w:p w:rsidR="00354A48" w:rsidRPr="00E34A3C" w:rsidRDefault="00354A48" w:rsidP="00FF6137">
          <w:pPr>
            <w:spacing w:before="120"/>
            <w:jc w:val="center"/>
            <w:rPr>
              <w:i/>
              <w:sz w:val="24"/>
              <w:lang w:val="en-US"/>
            </w:rPr>
          </w:pPr>
        </w:p>
      </w:tc>
    </w:tr>
    <w:tr w:rsidR="00354A48">
      <w:trPr>
        <w:cantSplit/>
        <w:trHeight w:hRule="exact" w:val="284"/>
      </w:trPr>
      <w:tc>
        <w:tcPr>
          <w:tcW w:w="547" w:type="dxa"/>
          <w:tcBorders>
            <w:top w:val="single" w:sz="12" w:space="0" w:color="auto"/>
            <w:left w:val="nil"/>
            <w:bottom w:val="nil"/>
          </w:tcBorders>
        </w:tcPr>
        <w:p w:rsidR="00354A48" w:rsidRPr="00A92609" w:rsidRDefault="00354A48" w:rsidP="00FF6137">
          <w:pPr>
            <w:pStyle w:val="aff2"/>
            <w:ind w:left="79"/>
          </w:pPr>
          <w:r w:rsidRPr="00A92609">
            <w:t>Изм.</w:t>
          </w:r>
        </w:p>
      </w:tc>
      <w:tc>
        <w:tcPr>
          <w:tcW w:w="547" w:type="dxa"/>
          <w:tcBorders>
            <w:top w:val="single" w:sz="12" w:space="0" w:color="auto"/>
          </w:tcBorders>
        </w:tcPr>
        <w:p w:rsidR="00354A48" w:rsidRPr="00A92609" w:rsidRDefault="00354A48" w:rsidP="00FF6137">
          <w:pPr>
            <w:pStyle w:val="aff2"/>
            <w:ind w:left="25"/>
          </w:pPr>
          <w:proofErr w:type="spellStart"/>
          <w:r w:rsidRPr="00A92609">
            <w:t>Кол</w:t>
          </w:r>
          <w:proofErr w:type="gramStart"/>
          <w:r w:rsidRPr="00A92609">
            <w:t>.у</w:t>
          </w:r>
          <w:proofErr w:type="gramEnd"/>
          <w:r w:rsidRPr="00A92609">
            <w:t>ч</w:t>
          </w:r>
          <w:proofErr w:type="spellEnd"/>
          <w:r w:rsidRPr="00A92609">
            <w:t>.</w:t>
          </w:r>
        </w:p>
      </w:tc>
      <w:tc>
        <w:tcPr>
          <w:tcW w:w="546" w:type="dxa"/>
          <w:tcBorders>
            <w:top w:val="single" w:sz="12" w:space="0" w:color="auto"/>
          </w:tcBorders>
        </w:tcPr>
        <w:p w:rsidR="00354A48" w:rsidRPr="00A92609" w:rsidRDefault="00354A48" w:rsidP="00FF6137">
          <w:pPr>
            <w:pStyle w:val="aff2"/>
            <w:ind w:left="38"/>
          </w:pPr>
          <w:r w:rsidRPr="00A92609">
            <w:t>Лист</w:t>
          </w:r>
        </w:p>
      </w:tc>
      <w:tc>
        <w:tcPr>
          <w:tcW w:w="546" w:type="dxa"/>
          <w:tcBorders>
            <w:top w:val="single" w:sz="12" w:space="0" w:color="auto"/>
          </w:tcBorders>
        </w:tcPr>
        <w:p w:rsidR="00354A48" w:rsidRPr="00A92609" w:rsidRDefault="00354A48" w:rsidP="00FF6137">
          <w:pPr>
            <w:pStyle w:val="aff2"/>
            <w:ind w:left="40"/>
          </w:pPr>
          <w:r w:rsidRPr="00A92609">
            <w:t>№док.</w:t>
          </w:r>
        </w:p>
      </w:tc>
      <w:tc>
        <w:tcPr>
          <w:tcW w:w="820" w:type="dxa"/>
          <w:tcBorders>
            <w:top w:val="single" w:sz="12" w:space="0" w:color="auto"/>
          </w:tcBorders>
        </w:tcPr>
        <w:p w:rsidR="00354A48" w:rsidRPr="00A92609" w:rsidRDefault="00354A48" w:rsidP="00FF6137">
          <w:pPr>
            <w:pStyle w:val="aff2"/>
            <w:ind w:left="40"/>
          </w:pPr>
          <w:r w:rsidRPr="00A92609">
            <w:t>Подп.</w:t>
          </w:r>
        </w:p>
      </w:tc>
      <w:tc>
        <w:tcPr>
          <w:tcW w:w="546" w:type="dxa"/>
          <w:tcBorders>
            <w:top w:val="single" w:sz="12" w:space="0" w:color="auto"/>
          </w:tcBorders>
        </w:tcPr>
        <w:p w:rsidR="00354A48" w:rsidRPr="00A92609" w:rsidRDefault="00354A48" w:rsidP="00FF6137">
          <w:pPr>
            <w:pStyle w:val="aff2"/>
            <w:ind w:left="40"/>
          </w:pPr>
          <w:r w:rsidRPr="00A92609">
            <w:t>Дата</w:t>
          </w:r>
        </w:p>
      </w:tc>
      <w:tc>
        <w:tcPr>
          <w:tcW w:w="6000" w:type="dxa"/>
          <w:vMerge/>
          <w:tcBorders>
            <w:bottom w:val="nil"/>
          </w:tcBorders>
        </w:tcPr>
        <w:p w:rsidR="00354A48" w:rsidRDefault="00354A48" w:rsidP="00FF6137">
          <w:pPr>
            <w:jc w:val="center"/>
          </w:pPr>
        </w:p>
      </w:tc>
      <w:tc>
        <w:tcPr>
          <w:tcW w:w="546" w:type="dxa"/>
          <w:vMerge/>
          <w:tcBorders>
            <w:bottom w:val="nil"/>
          </w:tcBorders>
        </w:tcPr>
        <w:p w:rsidR="00354A48" w:rsidRDefault="00354A48" w:rsidP="00FF6137">
          <w:pPr>
            <w:jc w:val="center"/>
          </w:pPr>
        </w:p>
      </w:tc>
    </w:tr>
  </w:tbl>
  <w:p w:rsidR="00354A48" w:rsidRPr="003148B6" w:rsidRDefault="00354A48">
    <w:pPr>
      <w:rPr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76" w:type="dxa"/>
      <w:tblBorders>
        <w:top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555"/>
      <w:gridCol w:w="557"/>
      <w:gridCol w:w="557"/>
      <w:gridCol w:w="557"/>
      <w:gridCol w:w="833"/>
      <w:gridCol w:w="557"/>
      <w:gridCol w:w="3849"/>
      <w:gridCol w:w="832"/>
      <w:gridCol w:w="832"/>
      <w:gridCol w:w="947"/>
    </w:tblGrid>
    <w:tr w:rsidR="00354A48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left w:val="nil"/>
            <w:bottom w:val="single" w:sz="6" w:space="0" w:color="auto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</w:p>
      </w:tc>
      <w:tc>
        <w:tcPr>
          <w:tcW w:w="833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</w:p>
      </w:tc>
      <w:tc>
        <w:tcPr>
          <w:tcW w:w="6460" w:type="dxa"/>
          <w:gridSpan w:val="4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354A48" w:rsidRPr="009A5E50" w:rsidRDefault="00354A48" w:rsidP="00F83113">
          <w:pPr>
            <w:pStyle w:val="aff5"/>
          </w:pPr>
          <w:r>
            <w:t>0138.3-50-ИОС-Т5.1.СП</w:t>
          </w:r>
        </w:p>
      </w:tc>
    </w:tr>
    <w:tr w:rsidR="00354A48">
      <w:trPr>
        <w:cantSplit/>
        <w:trHeight w:hRule="exact" w:val="284"/>
      </w:trPr>
      <w:tc>
        <w:tcPr>
          <w:tcW w:w="555" w:type="dxa"/>
          <w:tcBorders>
            <w:top w:val="single" w:sz="6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</w:p>
      </w:tc>
      <w:tc>
        <w:tcPr>
          <w:tcW w:w="6460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Default="00354A48"/>
      </w:tc>
    </w:tr>
    <w:tr w:rsidR="00354A48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9A5E50" w:rsidRDefault="00354A48" w:rsidP="003524CD">
          <w:pPr>
            <w:pStyle w:val="aff2"/>
            <w:ind w:left="-33"/>
          </w:pPr>
          <w:r w:rsidRPr="009A5E50">
            <w:t>Изм.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4D38EA" w:rsidRDefault="00354A48" w:rsidP="003524CD">
          <w:pPr>
            <w:pStyle w:val="aff2"/>
            <w:ind w:left="-80" w:right="-102"/>
            <w:rPr>
              <w:lang w:val="en-US"/>
            </w:rPr>
          </w:pPr>
          <w:proofErr w:type="spellStart"/>
          <w:r w:rsidRPr="009A5E50">
            <w:t>Кол</w:t>
          </w:r>
          <w:proofErr w:type="gramStart"/>
          <w:r w:rsidRPr="009A5E50">
            <w:t>.у</w:t>
          </w:r>
          <w:proofErr w:type="gramEnd"/>
          <w:r w:rsidRPr="009A5E50">
            <w:t>ч</w:t>
          </w:r>
          <w:proofErr w:type="spellEnd"/>
          <w:r>
            <w:rPr>
              <w:lang w:val="en-US"/>
            </w:rPr>
            <w:t>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9A5E50" w:rsidRDefault="00354A48" w:rsidP="003524CD">
          <w:pPr>
            <w:pStyle w:val="aff2"/>
            <w:ind w:left="-60" w:right="-101"/>
          </w:pPr>
          <w:r w:rsidRPr="009A5E50">
            <w:t>Лист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9A5E50" w:rsidRDefault="00354A48" w:rsidP="00B60E59">
          <w:pPr>
            <w:pStyle w:val="aff2"/>
            <w:ind w:left="-60" w:right="-100"/>
          </w:pPr>
          <w:r w:rsidRPr="009A5E50">
            <w:t>№док</w:t>
          </w:r>
        </w:p>
      </w:tc>
      <w:tc>
        <w:tcPr>
          <w:tcW w:w="8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9A5E50" w:rsidRDefault="00354A48" w:rsidP="00B60E59">
          <w:pPr>
            <w:pStyle w:val="aff2"/>
            <w:ind w:left="-35"/>
          </w:pPr>
          <w:r w:rsidRPr="009A5E50">
            <w:t>Подп.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9A5E50" w:rsidRDefault="00354A48" w:rsidP="00B60E59">
          <w:pPr>
            <w:pStyle w:val="aff2"/>
            <w:ind w:left="-60" w:right="-97"/>
          </w:pPr>
          <w:r w:rsidRPr="009A5E50">
            <w:t>Дата</w:t>
          </w:r>
        </w:p>
      </w:tc>
      <w:tc>
        <w:tcPr>
          <w:tcW w:w="6460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Default="00354A48">
          <w:pPr>
            <w:jc w:val="center"/>
          </w:pPr>
        </w:p>
      </w:tc>
    </w:tr>
    <w:tr w:rsidR="00354A48">
      <w:trPr>
        <w:cantSplit/>
        <w:trHeight w:hRule="exact" w:val="284"/>
      </w:trPr>
      <w:tc>
        <w:tcPr>
          <w:tcW w:w="1112" w:type="dxa"/>
          <w:gridSpan w:val="2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551214" w:rsidRDefault="00354A48" w:rsidP="00C53272">
          <w:pPr>
            <w:pStyle w:val="aff2"/>
            <w:rPr>
              <w:sz w:val="20"/>
            </w:rPr>
          </w:pPr>
        </w:p>
      </w:tc>
      <w:tc>
        <w:tcPr>
          <w:tcW w:w="1114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</w:p>
      </w:tc>
      <w:tc>
        <w:tcPr>
          <w:tcW w:w="833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551214">
          <w:pPr>
            <w:pStyle w:val="aff2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551214">
          <w:pPr>
            <w:pStyle w:val="aff2"/>
            <w:ind w:left="-58"/>
          </w:pPr>
        </w:p>
      </w:tc>
      <w:tc>
        <w:tcPr>
          <w:tcW w:w="3849" w:type="dxa"/>
          <w:vMerge w:val="restart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354A48" w:rsidRPr="0031688C" w:rsidRDefault="00354A48" w:rsidP="00645AF6">
          <w:pPr>
            <w:suppressAutoHyphens/>
            <w:jc w:val="center"/>
            <w:rPr>
              <w:rFonts w:ascii="ISOCPEUR" w:hAnsi="ISOCPEUR"/>
              <w:i/>
              <w:lang w:val="en-US"/>
            </w:rPr>
          </w:pPr>
          <w:r>
            <w:rPr>
              <w:rFonts w:ascii="ISOCPEUR" w:hAnsi="ISOCPEUR"/>
              <w:i/>
            </w:rPr>
            <w:t>Состав проектной документации</w:t>
          </w:r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Pr="004D38EA" w:rsidRDefault="00354A48">
          <w:pPr>
            <w:jc w:val="center"/>
            <w:rPr>
              <w:rFonts w:ascii="ISOCPEUR" w:hAnsi="ISOCPEUR"/>
              <w:i/>
              <w:sz w:val="18"/>
            </w:rPr>
          </w:pPr>
          <w:r w:rsidRPr="004D38EA">
            <w:rPr>
              <w:rFonts w:ascii="ISOCPEUR" w:hAnsi="ISOCPEUR"/>
              <w:i/>
              <w:sz w:val="18"/>
            </w:rPr>
            <w:t>Стадия</w:t>
          </w:r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Pr="004D38EA" w:rsidRDefault="00354A48">
          <w:pPr>
            <w:jc w:val="center"/>
            <w:rPr>
              <w:rFonts w:ascii="ISOCPEUR" w:hAnsi="ISOCPEUR"/>
              <w:i/>
              <w:sz w:val="18"/>
            </w:rPr>
          </w:pPr>
          <w:r w:rsidRPr="004D38EA">
            <w:rPr>
              <w:rFonts w:ascii="ISOCPEUR" w:hAnsi="ISOCPEUR"/>
              <w:i/>
              <w:sz w:val="18"/>
            </w:rPr>
            <w:t>Лист</w:t>
          </w:r>
        </w:p>
      </w:tc>
      <w:tc>
        <w:tcPr>
          <w:tcW w:w="947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Pr="004D38EA" w:rsidRDefault="00354A48">
          <w:pPr>
            <w:jc w:val="center"/>
            <w:rPr>
              <w:rFonts w:ascii="ISOCPEUR" w:hAnsi="ISOCPEUR"/>
              <w:i/>
              <w:sz w:val="18"/>
            </w:rPr>
          </w:pPr>
          <w:r w:rsidRPr="004D38EA">
            <w:rPr>
              <w:rFonts w:ascii="ISOCPEUR" w:hAnsi="ISOCPEUR"/>
              <w:i/>
              <w:sz w:val="18"/>
            </w:rPr>
            <w:t>Листов</w:t>
          </w:r>
        </w:p>
      </w:tc>
    </w:tr>
    <w:tr w:rsidR="00354A48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354A48" w:rsidRPr="00551214" w:rsidRDefault="00354A48" w:rsidP="00C53272">
          <w:pPr>
            <w:pStyle w:val="aff2"/>
            <w:rPr>
              <w:sz w:val="20"/>
            </w:rPr>
          </w:pP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551214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551214">
          <w:pPr>
            <w:pStyle w:val="aff2"/>
            <w:ind w:left="-58"/>
          </w:pPr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Default="00354A48">
          <w:pPr>
            <w:jc w:val="center"/>
          </w:pPr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354A48" w:rsidRPr="00A92609" w:rsidRDefault="00354A48" w:rsidP="00037E11">
          <w:pPr>
            <w:pStyle w:val="aff1"/>
          </w:pPr>
          <w:proofErr w:type="gramStart"/>
          <w:r w:rsidRPr="00A92609">
            <w:t>П</w:t>
          </w:r>
          <w:proofErr w:type="gramEnd"/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354A48" w:rsidRPr="002F4619" w:rsidRDefault="00354A48" w:rsidP="002F4619">
          <w:pPr>
            <w:pStyle w:val="aff1"/>
          </w:pPr>
          <w:r>
            <w:t>1</w:t>
          </w:r>
        </w:p>
        <w:p w:rsidR="00354A48" w:rsidRPr="00C575D7" w:rsidRDefault="00354A48" w:rsidP="00037E11">
          <w:pPr>
            <w:pStyle w:val="aff1"/>
          </w:pPr>
        </w:p>
      </w:tc>
      <w:tc>
        <w:tcPr>
          <w:tcW w:w="947" w:type="dxa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354A48" w:rsidRDefault="00354A48" w:rsidP="00454E04">
          <w:pPr>
            <w:pStyle w:val="aff1"/>
          </w:pPr>
          <w:fldSimple w:instr=" SECTIONPAGES  \* Arabic  \* MERGEFORMAT ">
            <w:r w:rsidR="00D05D48">
              <w:rPr>
                <w:noProof/>
              </w:rPr>
              <w:t>3</w:t>
            </w:r>
          </w:fldSimple>
        </w:p>
        <w:p w:rsidR="00354A48" w:rsidRPr="00C575D7" w:rsidRDefault="00354A48" w:rsidP="00037E11">
          <w:pPr>
            <w:pStyle w:val="aff1"/>
          </w:pPr>
        </w:p>
      </w:tc>
    </w:tr>
    <w:tr w:rsidR="00354A48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354A48" w:rsidRPr="009A5E50" w:rsidRDefault="00354A48" w:rsidP="00C53272">
          <w:pPr>
            <w:pStyle w:val="aff2"/>
            <w:rPr>
              <w:sz w:val="20"/>
            </w:rPr>
          </w:pPr>
          <w:r w:rsidRPr="009A5E50">
            <w:rPr>
              <w:sz w:val="20"/>
            </w:rPr>
            <w:t>ГИП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  <w:fldSimple w:instr=" DOCPROPERTY  ГИП  \* MERGEFORMAT ">
            <w:r w:rsidR="00D05D48">
              <w:t>Сидякин А.В.</w:t>
            </w:r>
          </w:fldSimple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43018F" w:rsidRDefault="00354A48" w:rsidP="00551214">
          <w:pPr>
            <w:pStyle w:val="aff2"/>
            <w:ind w:left="-58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3C48B773" wp14:editId="4CB285E7">
                <wp:extent cx="381000" cy="158750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551214">
          <w:pPr>
            <w:pStyle w:val="aff2"/>
            <w:ind w:left="-58"/>
          </w:pPr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Default="00354A48">
          <w:pPr>
            <w:jc w:val="center"/>
            <w:rPr>
              <w:sz w:val="22"/>
            </w:rPr>
          </w:pPr>
        </w:p>
      </w:tc>
      <w:tc>
        <w:tcPr>
          <w:tcW w:w="2611" w:type="dxa"/>
          <w:gridSpan w:val="3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354A48" w:rsidRDefault="00354A48" w:rsidP="00692F54">
          <w:pPr>
            <w:pStyle w:val="-"/>
            <w:spacing w:before="0" w:line="240" w:lineRule="auto"/>
            <w:ind w:left="-114" w:right="-96"/>
            <w:rPr>
              <w:sz w:val="22"/>
              <w:szCs w:val="22"/>
              <w:lang w:val="en-US"/>
            </w:rPr>
          </w:pPr>
          <w:r>
            <w:rPr>
              <w:noProof/>
            </w:rPr>
            <w:drawing>
              <wp:inline distT="0" distB="0" distL="0" distR="0" wp14:anchorId="77C7C190" wp14:editId="45599890">
                <wp:extent cx="1515110" cy="395605"/>
                <wp:effectExtent l="0" t="0" r="8890" b="4445"/>
                <wp:docPr id="7" name="Рисунок 7" descr="этс_проек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этс_проект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511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54A48" w:rsidRPr="0076268A" w:rsidRDefault="00354A48" w:rsidP="00692F54">
          <w:pPr>
            <w:pStyle w:val="-"/>
            <w:spacing w:before="0" w:line="240" w:lineRule="auto"/>
            <w:ind w:left="-108"/>
            <w:rPr>
              <w:szCs w:val="20"/>
            </w:rPr>
          </w:pPr>
          <w:r w:rsidRPr="0076268A">
            <w:rPr>
              <w:szCs w:val="20"/>
            </w:rPr>
            <w:t xml:space="preserve">г. </w:t>
          </w:r>
          <w:proofErr w:type="spellStart"/>
          <w:r w:rsidRPr="0076268A">
            <w:rPr>
              <w:szCs w:val="20"/>
            </w:rPr>
            <w:t>Н.Новгород</w:t>
          </w:r>
          <w:proofErr w:type="spellEnd"/>
          <w:r w:rsidRPr="0076268A">
            <w:rPr>
              <w:szCs w:val="20"/>
            </w:rPr>
            <w:t xml:space="preserve">      201</w:t>
          </w:r>
          <w:r>
            <w:rPr>
              <w:szCs w:val="20"/>
            </w:rPr>
            <w:t>4</w:t>
          </w:r>
          <w:r w:rsidRPr="0076268A">
            <w:rPr>
              <w:szCs w:val="20"/>
            </w:rPr>
            <w:t xml:space="preserve"> г </w:t>
          </w:r>
        </w:p>
      </w:tc>
    </w:tr>
    <w:tr w:rsidR="00354A48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354A48" w:rsidRPr="00551214" w:rsidRDefault="00354A48" w:rsidP="00C53272">
          <w:pPr>
            <w:pStyle w:val="aff2"/>
            <w:rPr>
              <w:sz w:val="20"/>
            </w:rPr>
          </w:pP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551214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551214">
          <w:pPr>
            <w:pStyle w:val="aff2"/>
            <w:ind w:left="-58"/>
          </w:pPr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Default="00354A48"/>
      </w:tc>
      <w:tc>
        <w:tcPr>
          <w:tcW w:w="261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Default="00354A48"/>
      </w:tc>
    </w:tr>
    <w:tr w:rsidR="00354A48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nil"/>
            <w:right w:val="single" w:sz="12" w:space="0" w:color="auto"/>
          </w:tcBorders>
        </w:tcPr>
        <w:p w:rsidR="00354A48" w:rsidRPr="00551214" w:rsidRDefault="00354A48" w:rsidP="00C53272">
          <w:pPr>
            <w:pStyle w:val="aff2"/>
            <w:rPr>
              <w:sz w:val="20"/>
            </w:rPr>
          </w:pP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Pr="00551214" w:rsidRDefault="00354A48" w:rsidP="00551214">
          <w:pPr>
            <w:pStyle w:val="aff2"/>
            <w:ind w:left="-58"/>
          </w:pP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Default="00354A48" w:rsidP="00551214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Default="00354A48" w:rsidP="00551214">
          <w:pPr>
            <w:pStyle w:val="aff2"/>
            <w:ind w:left="-58"/>
          </w:pPr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Default="00354A48"/>
      </w:tc>
      <w:tc>
        <w:tcPr>
          <w:tcW w:w="261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Default="00354A48"/>
      </w:tc>
    </w:tr>
  </w:tbl>
  <w:p w:rsidR="00354A48" w:rsidRPr="00627EF5" w:rsidRDefault="00354A48">
    <w:pPr>
      <w:rPr>
        <w:sz w:val="10"/>
        <w:szCs w:val="1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A48" w:rsidRPr="00627EF5" w:rsidRDefault="00354A48">
    <w:pPr>
      <w:rPr>
        <w:sz w:val="10"/>
        <w:szCs w:val="1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93" w:type="dxa"/>
      <w:tblInd w:w="-126" w:type="dxa"/>
      <w:tblBorders>
        <w:top w:val="single" w:sz="12" w:space="0" w:color="auto"/>
        <w:lef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43"/>
      <w:gridCol w:w="544"/>
      <w:gridCol w:w="543"/>
      <w:gridCol w:w="543"/>
      <w:gridCol w:w="815"/>
      <w:gridCol w:w="543"/>
      <w:gridCol w:w="5960"/>
      <w:gridCol w:w="602"/>
    </w:tblGrid>
    <w:tr w:rsidR="00354A48">
      <w:trPr>
        <w:cantSplit/>
        <w:trHeight w:hRule="exact" w:val="284"/>
      </w:trPr>
      <w:tc>
        <w:tcPr>
          <w:tcW w:w="543" w:type="dxa"/>
          <w:tcBorders>
            <w:left w:val="nil"/>
            <w:bottom w:val="single" w:sz="6" w:space="0" w:color="auto"/>
          </w:tcBorders>
        </w:tcPr>
        <w:p w:rsidR="00354A48" w:rsidRPr="00E15CA6" w:rsidRDefault="00354A48" w:rsidP="00F9612F">
          <w:pPr>
            <w:pStyle w:val="aff2"/>
          </w:pPr>
        </w:p>
      </w:tc>
      <w:tc>
        <w:tcPr>
          <w:tcW w:w="544" w:type="dxa"/>
          <w:tcBorders>
            <w:bottom w:val="single" w:sz="6" w:space="0" w:color="auto"/>
          </w:tcBorders>
        </w:tcPr>
        <w:p w:rsidR="00354A48" w:rsidRPr="00E15CA6" w:rsidRDefault="00354A48" w:rsidP="00F9612F">
          <w:pPr>
            <w:pStyle w:val="aff2"/>
          </w:pPr>
        </w:p>
      </w:tc>
      <w:tc>
        <w:tcPr>
          <w:tcW w:w="543" w:type="dxa"/>
          <w:tcBorders>
            <w:bottom w:val="single" w:sz="6" w:space="0" w:color="auto"/>
          </w:tcBorders>
        </w:tcPr>
        <w:p w:rsidR="00354A48" w:rsidRPr="00E15CA6" w:rsidRDefault="00354A48" w:rsidP="00F9612F">
          <w:pPr>
            <w:pStyle w:val="aff2"/>
          </w:pPr>
        </w:p>
      </w:tc>
      <w:tc>
        <w:tcPr>
          <w:tcW w:w="543" w:type="dxa"/>
          <w:tcBorders>
            <w:bottom w:val="single" w:sz="6" w:space="0" w:color="auto"/>
          </w:tcBorders>
        </w:tcPr>
        <w:p w:rsidR="00354A48" w:rsidRPr="00E15CA6" w:rsidRDefault="00354A48" w:rsidP="00F9612F">
          <w:pPr>
            <w:pStyle w:val="aff2"/>
          </w:pPr>
        </w:p>
      </w:tc>
      <w:tc>
        <w:tcPr>
          <w:tcW w:w="815" w:type="dxa"/>
          <w:tcBorders>
            <w:bottom w:val="single" w:sz="6" w:space="0" w:color="auto"/>
          </w:tcBorders>
        </w:tcPr>
        <w:p w:rsidR="00354A48" w:rsidRPr="00E15CA6" w:rsidRDefault="00354A48" w:rsidP="00F9612F">
          <w:pPr>
            <w:pStyle w:val="aff2"/>
          </w:pPr>
        </w:p>
      </w:tc>
      <w:tc>
        <w:tcPr>
          <w:tcW w:w="543" w:type="dxa"/>
          <w:tcBorders>
            <w:bottom w:val="single" w:sz="6" w:space="0" w:color="auto"/>
          </w:tcBorders>
        </w:tcPr>
        <w:p w:rsidR="00354A48" w:rsidRPr="00E15CA6" w:rsidRDefault="00354A48" w:rsidP="00F9612F">
          <w:pPr>
            <w:pStyle w:val="aff2"/>
          </w:pPr>
        </w:p>
      </w:tc>
      <w:tc>
        <w:tcPr>
          <w:tcW w:w="5960" w:type="dxa"/>
          <w:vMerge w:val="restart"/>
          <w:tcBorders>
            <w:bottom w:val="nil"/>
          </w:tcBorders>
          <w:vAlign w:val="center"/>
        </w:tcPr>
        <w:p w:rsidR="00354A48" w:rsidRPr="00E34A3C" w:rsidRDefault="00354A48" w:rsidP="00E40314">
          <w:pPr>
            <w:pStyle w:val="aff5"/>
          </w:pPr>
          <w:fldSimple w:instr=" DOCPROPERTY  Обозначение  \* MERGEFORMAT ">
            <w:r w:rsidR="00D05D48">
              <w:t>0138.3-50-ИОС-Т5.3.1</w:t>
            </w:r>
          </w:fldSimple>
        </w:p>
      </w:tc>
      <w:tc>
        <w:tcPr>
          <w:tcW w:w="602" w:type="dxa"/>
          <w:tcBorders>
            <w:bottom w:val="nil"/>
          </w:tcBorders>
        </w:tcPr>
        <w:p w:rsidR="00354A48" w:rsidRPr="004D38EA" w:rsidRDefault="00354A48" w:rsidP="00F9612F">
          <w:pPr>
            <w:jc w:val="center"/>
            <w:rPr>
              <w:rFonts w:ascii="ISOCPEUR" w:hAnsi="ISOCPEUR"/>
              <w:i/>
              <w:sz w:val="18"/>
              <w:szCs w:val="18"/>
            </w:rPr>
          </w:pPr>
          <w:r w:rsidRPr="004D38EA">
            <w:rPr>
              <w:rFonts w:ascii="ISOCPEUR" w:hAnsi="ISOCPEUR"/>
              <w:i/>
              <w:sz w:val="18"/>
              <w:szCs w:val="18"/>
            </w:rPr>
            <w:t>Лист</w:t>
          </w:r>
        </w:p>
      </w:tc>
    </w:tr>
    <w:tr w:rsidR="00354A48">
      <w:trPr>
        <w:cantSplit/>
        <w:trHeight w:hRule="exact" w:val="284"/>
      </w:trPr>
      <w:tc>
        <w:tcPr>
          <w:tcW w:w="543" w:type="dxa"/>
          <w:tcBorders>
            <w:top w:val="single" w:sz="6" w:space="0" w:color="auto"/>
            <w:left w:val="nil"/>
            <w:bottom w:val="single" w:sz="12" w:space="0" w:color="auto"/>
          </w:tcBorders>
        </w:tcPr>
        <w:p w:rsidR="00354A48" w:rsidRPr="00E15CA6" w:rsidRDefault="00354A48" w:rsidP="00F9612F">
          <w:pPr>
            <w:pStyle w:val="aff2"/>
          </w:pPr>
        </w:p>
      </w:tc>
      <w:tc>
        <w:tcPr>
          <w:tcW w:w="544" w:type="dxa"/>
          <w:tcBorders>
            <w:top w:val="single" w:sz="6" w:space="0" w:color="auto"/>
            <w:bottom w:val="single" w:sz="12" w:space="0" w:color="auto"/>
          </w:tcBorders>
        </w:tcPr>
        <w:p w:rsidR="00354A48" w:rsidRPr="00E15CA6" w:rsidRDefault="00354A48" w:rsidP="00F9612F">
          <w:pPr>
            <w:pStyle w:val="aff2"/>
          </w:pPr>
        </w:p>
      </w:tc>
      <w:tc>
        <w:tcPr>
          <w:tcW w:w="543" w:type="dxa"/>
          <w:tcBorders>
            <w:top w:val="single" w:sz="6" w:space="0" w:color="auto"/>
            <w:bottom w:val="single" w:sz="12" w:space="0" w:color="auto"/>
          </w:tcBorders>
        </w:tcPr>
        <w:p w:rsidR="00354A48" w:rsidRPr="00E15CA6" w:rsidRDefault="00354A48" w:rsidP="00F9612F">
          <w:pPr>
            <w:pStyle w:val="aff2"/>
          </w:pPr>
        </w:p>
      </w:tc>
      <w:tc>
        <w:tcPr>
          <w:tcW w:w="543" w:type="dxa"/>
          <w:tcBorders>
            <w:top w:val="single" w:sz="6" w:space="0" w:color="auto"/>
            <w:bottom w:val="single" w:sz="12" w:space="0" w:color="auto"/>
          </w:tcBorders>
        </w:tcPr>
        <w:p w:rsidR="00354A48" w:rsidRPr="00E15CA6" w:rsidRDefault="00354A48" w:rsidP="00F9612F">
          <w:pPr>
            <w:pStyle w:val="aff2"/>
          </w:pPr>
        </w:p>
      </w:tc>
      <w:tc>
        <w:tcPr>
          <w:tcW w:w="815" w:type="dxa"/>
          <w:tcBorders>
            <w:top w:val="single" w:sz="6" w:space="0" w:color="auto"/>
            <w:bottom w:val="single" w:sz="12" w:space="0" w:color="auto"/>
          </w:tcBorders>
        </w:tcPr>
        <w:p w:rsidR="00354A48" w:rsidRPr="00E15CA6" w:rsidRDefault="00354A48" w:rsidP="00F9612F">
          <w:pPr>
            <w:pStyle w:val="aff2"/>
          </w:pPr>
        </w:p>
      </w:tc>
      <w:tc>
        <w:tcPr>
          <w:tcW w:w="543" w:type="dxa"/>
          <w:tcBorders>
            <w:top w:val="single" w:sz="6" w:space="0" w:color="auto"/>
            <w:bottom w:val="single" w:sz="12" w:space="0" w:color="auto"/>
          </w:tcBorders>
        </w:tcPr>
        <w:p w:rsidR="00354A48" w:rsidRPr="00E15CA6" w:rsidRDefault="00354A48" w:rsidP="00F9612F">
          <w:pPr>
            <w:pStyle w:val="aff2"/>
          </w:pPr>
        </w:p>
      </w:tc>
      <w:tc>
        <w:tcPr>
          <w:tcW w:w="5960" w:type="dxa"/>
          <w:vMerge/>
          <w:tcBorders>
            <w:bottom w:val="nil"/>
          </w:tcBorders>
        </w:tcPr>
        <w:p w:rsidR="00354A48" w:rsidRDefault="00354A48" w:rsidP="00F9612F">
          <w:pPr>
            <w:jc w:val="center"/>
          </w:pPr>
        </w:p>
      </w:tc>
      <w:tc>
        <w:tcPr>
          <w:tcW w:w="602" w:type="dxa"/>
          <w:vMerge w:val="restart"/>
          <w:tcBorders>
            <w:bottom w:val="nil"/>
          </w:tcBorders>
        </w:tcPr>
        <w:p w:rsidR="00354A48" w:rsidRPr="00C84B21" w:rsidRDefault="00354A48" w:rsidP="005B1107">
          <w:pPr>
            <w:pStyle w:val="aff3"/>
            <w:rPr>
              <w:lang w:val="en-US"/>
            </w:rPr>
          </w:pPr>
          <w:r>
            <w:rPr>
              <w:lang w:val="en-US"/>
            </w:rPr>
            <w:fldChar w:fldCharType="begin"/>
          </w:r>
          <w:r>
            <w:rPr>
              <w:lang w:val="en-US"/>
            </w:rPr>
            <w:instrText xml:space="preserve"> =</w:instrText>
          </w:r>
          <w:r>
            <w:rPr>
              <w:lang w:val="en-US"/>
            </w:rPr>
            <w:fldChar w:fldCharType="begin"/>
          </w:r>
          <w:r>
            <w:rPr>
              <w:lang w:val="en-US"/>
            </w:rPr>
            <w:instrText xml:space="preserve"> PAGE </w:instrText>
          </w:r>
          <w:r>
            <w:rPr>
              <w:lang w:val="en-US"/>
            </w:rPr>
            <w:fldChar w:fldCharType="separate"/>
          </w:r>
          <w:r w:rsidR="00D05D48">
            <w:rPr>
              <w:noProof/>
              <w:lang w:val="en-US"/>
            </w:rPr>
            <w:instrText>12</w:instrText>
          </w:r>
          <w:r>
            <w:rPr>
              <w:lang w:val="en-US"/>
            </w:rPr>
            <w:fldChar w:fldCharType="end"/>
          </w:r>
          <w:r>
            <w:rPr>
              <w:lang w:val="en-US"/>
            </w:rPr>
            <w:instrText xml:space="preserve">-8 </w:instrText>
          </w:r>
          <w:r>
            <w:rPr>
              <w:lang w:val="en-US"/>
            </w:rPr>
            <w:fldChar w:fldCharType="separate"/>
          </w:r>
          <w:r w:rsidR="00D05D48">
            <w:rPr>
              <w:noProof/>
              <w:lang w:val="en-US"/>
            </w:rPr>
            <w:t>4</w:t>
          </w:r>
          <w:r>
            <w:rPr>
              <w:lang w:val="en-US"/>
            </w:rPr>
            <w:fldChar w:fldCharType="end"/>
          </w:r>
        </w:p>
        <w:p w:rsidR="00354A48" w:rsidRPr="00C84B21" w:rsidRDefault="00354A48" w:rsidP="00F9612F">
          <w:pPr>
            <w:pStyle w:val="aff3"/>
            <w:rPr>
              <w:lang w:val="en-US"/>
            </w:rPr>
          </w:pPr>
        </w:p>
        <w:p w:rsidR="00354A48" w:rsidRPr="00E34A3C" w:rsidRDefault="00354A48" w:rsidP="00F9612F">
          <w:pPr>
            <w:pStyle w:val="aff3"/>
          </w:pPr>
        </w:p>
        <w:p w:rsidR="00354A48" w:rsidRPr="00E34A3C" w:rsidRDefault="00354A48" w:rsidP="00F9612F">
          <w:pPr>
            <w:pStyle w:val="aff3"/>
          </w:pPr>
        </w:p>
        <w:p w:rsidR="00354A48" w:rsidRPr="00E34A3C" w:rsidRDefault="00354A48" w:rsidP="00F9612F">
          <w:pPr>
            <w:pStyle w:val="aff3"/>
          </w:pPr>
        </w:p>
        <w:p w:rsidR="00354A48" w:rsidRPr="00E34A3C" w:rsidRDefault="00354A48" w:rsidP="00F9612F">
          <w:pPr>
            <w:spacing w:before="120"/>
            <w:jc w:val="center"/>
            <w:rPr>
              <w:i/>
              <w:sz w:val="24"/>
              <w:lang w:val="en-US"/>
            </w:rPr>
          </w:pPr>
        </w:p>
      </w:tc>
    </w:tr>
    <w:tr w:rsidR="00354A48">
      <w:trPr>
        <w:cantSplit/>
        <w:trHeight w:hRule="exact" w:val="284"/>
      </w:trPr>
      <w:tc>
        <w:tcPr>
          <w:tcW w:w="543" w:type="dxa"/>
          <w:tcBorders>
            <w:top w:val="single" w:sz="12" w:space="0" w:color="auto"/>
            <w:left w:val="nil"/>
            <w:bottom w:val="nil"/>
          </w:tcBorders>
        </w:tcPr>
        <w:p w:rsidR="00354A48" w:rsidRPr="00A92609" w:rsidRDefault="00354A48" w:rsidP="00F9612F">
          <w:pPr>
            <w:pStyle w:val="aff2"/>
            <w:ind w:left="79"/>
          </w:pPr>
          <w:r w:rsidRPr="00A92609">
            <w:t>Изм.</w:t>
          </w:r>
        </w:p>
      </w:tc>
      <w:tc>
        <w:tcPr>
          <w:tcW w:w="544" w:type="dxa"/>
          <w:tcBorders>
            <w:top w:val="single" w:sz="12" w:space="0" w:color="auto"/>
          </w:tcBorders>
        </w:tcPr>
        <w:p w:rsidR="00354A48" w:rsidRPr="00A92609" w:rsidRDefault="00354A48" w:rsidP="00F9612F">
          <w:pPr>
            <w:pStyle w:val="aff2"/>
            <w:ind w:left="25"/>
          </w:pPr>
          <w:proofErr w:type="spellStart"/>
          <w:r w:rsidRPr="00A92609">
            <w:t>Кол</w:t>
          </w:r>
          <w:proofErr w:type="gramStart"/>
          <w:r w:rsidRPr="00A92609">
            <w:t>.у</w:t>
          </w:r>
          <w:proofErr w:type="gramEnd"/>
          <w:r w:rsidRPr="00A92609">
            <w:t>ч</w:t>
          </w:r>
          <w:proofErr w:type="spellEnd"/>
          <w:r w:rsidRPr="00A92609">
            <w:t>.</w:t>
          </w:r>
        </w:p>
      </w:tc>
      <w:tc>
        <w:tcPr>
          <w:tcW w:w="543" w:type="dxa"/>
          <w:tcBorders>
            <w:top w:val="single" w:sz="12" w:space="0" w:color="auto"/>
          </w:tcBorders>
        </w:tcPr>
        <w:p w:rsidR="00354A48" w:rsidRPr="00A92609" w:rsidRDefault="00354A48" w:rsidP="00F9612F">
          <w:pPr>
            <w:pStyle w:val="aff2"/>
            <w:ind w:left="38"/>
          </w:pPr>
          <w:r w:rsidRPr="00A92609">
            <w:t>Лист</w:t>
          </w:r>
        </w:p>
      </w:tc>
      <w:tc>
        <w:tcPr>
          <w:tcW w:w="543" w:type="dxa"/>
          <w:tcBorders>
            <w:top w:val="single" w:sz="12" w:space="0" w:color="auto"/>
          </w:tcBorders>
        </w:tcPr>
        <w:p w:rsidR="00354A48" w:rsidRPr="00A92609" w:rsidRDefault="00354A48" w:rsidP="00F9612F">
          <w:pPr>
            <w:pStyle w:val="aff2"/>
            <w:ind w:left="40"/>
          </w:pPr>
          <w:r w:rsidRPr="00A92609">
            <w:t>№док.</w:t>
          </w:r>
        </w:p>
      </w:tc>
      <w:tc>
        <w:tcPr>
          <w:tcW w:w="815" w:type="dxa"/>
          <w:tcBorders>
            <w:top w:val="single" w:sz="12" w:space="0" w:color="auto"/>
          </w:tcBorders>
        </w:tcPr>
        <w:p w:rsidR="00354A48" w:rsidRPr="00A92609" w:rsidRDefault="00354A48" w:rsidP="00F9612F">
          <w:pPr>
            <w:pStyle w:val="aff2"/>
            <w:ind w:left="40"/>
          </w:pPr>
          <w:r w:rsidRPr="00A92609">
            <w:t>Подп.</w:t>
          </w:r>
        </w:p>
      </w:tc>
      <w:tc>
        <w:tcPr>
          <w:tcW w:w="543" w:type="dxa"/>
          <w:tcBorders>
            <w:top w:val="single" w:sz="12" w:space="0" w:color="auto"/>
          </w:tcBorders>
        </w:tcPr>
        <w:p w:rsidR="00354A48" w:rsidRPr="00A92609" w:rsidRDefault="00354A48" w:rsidP="00F9612F">
          <w:pPr>
            <w:pStyle w:val="aff2"/>
            <w:ind w:left="40"/>
          </w:pPr>
          <w:r w:rsidRPr="00A92609">
            <w:t>Д</w:t>
          </w:r>
          <w:r w:rsidRPr="00A92609">
            <w:t>а</w:t>
          </w:r>
          <w:r w:rsidRPr="00A92609">
            <w:t>та</w:t>
          </w:r>
        </w:p>
      </w:tc>
      <w:tc>
        <w:tcPr>
          <w:tcW w:w="5960" w:type="dxa"/>
          <w:vMerge/>
          <w:tcBorders>
            <w:bottom w:val="nil"/>
          </w:tcBorders>
        </w:tcPr>
        <w:p w:rsidR="00354A48" w:rsidRDefault="00354A48" w:rsidP="00F9612F">
          <w:pPr>
            <w:jc w:val="center"/>
          </w:pPr>
        </w:p>
      </w:tc>
      <w:tc>
        <w:tcPr>
          <w:tcW w:w="602" w:type="dxa"/>
          <w:vMerge/>
          <w:tcBorders>
            <w:bottom w:val="nil"/>
          </w:tcBorders>
        </w:tcPr>
        <w:p w:rsidR="00354A48" w:rsidRDefault="00354A48" w:rsidP="00F9612F">
          <w:pPr>
            <w:jc w:val="center"/>
          </w:pPr>
        </w:p>
      </w:tc>
    </w:tr>
  </w:tbl>
  <w:p w:rsidR="00354A48" w:rsidRPr="00627EF5" w:rsidRDefault="00354A48">
    <w:pPr>
      <w:rPr>
        <w:sz w:val="10"/>
        <w:szCs w:val="1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90" w:type="dxa"/>
      <w:tblInd w:w="-18" w:type="dxa"/>
      <w:tblBorders>
        <w:top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555"/>
      <w:gridCol w:w="557"/>
      <w:gridCol w:w="557"/>
      <w:gridCol w:w="558"/>
      <w:gridCol w:w="831"/>
      <w:gridCol w:w="557"/>
      <w:gridCol w:w="3834"/>
      <w:gridCol w:w="829"/>
      <w:gridCol w:w="829"/>
      <w:gridCol w:w="983"/>
    </w:tblGrid>
    <w:tr w:rsidR="00354A48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F9612F">
          <w:pPr>
            <w:pStyle w:val="aff2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F9612F">
          <w:pPr>
            <w:pStyle w:val="aff2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F9612F">
          <w:pPr>
            <w:pStyle w:val="aff2"/>
            <w:ind w:left="-58"/>
          </w:pP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F9612F">
          <w:pPr>
            <w:pStyle w:val="aff2"/>
            <w:ind w:left="-58"/>
          </w:pPr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F9612F">
          <w:pPr>
            <w:pStyle w:val="aff2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F9612F">
          <w:pPr>
            <w:pStyle w:val="aff2"/>
            <w:ind w:left="-58"/>
          </w:pPr>
        </w:p>
      </w:tc>
      <w:tc>
        <w:tcPr>
          <w:tcW w:w="6475" w:type="dxa"/>
          <w:gridSpan w:val="4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354A48" w:rsidRPr="00182CE0" w:rsidRDefault="00354A48" w:rsidP="00E40314">
          <w:pPr>
            <w:tabs>
              <w:tab w:val="left" w:pos="373"/>
              <w:tab w:val="center" w:pos="3223"/>
            </w:tabs>
            <w:jc w:val="center"/>
            <w:rPr>
              <w:rFonts w:ascii="ISOCPEUR" w:hAnsi="ISOCPEUR"/>
              <w:i/>
            </w:rPr>
          </w:pPr>
          <w:fldSimple w:instr=" DOCPROPERTY  Обозначение  \* MERGEFORMAT ">
            <w:r w:rsidR="00D05D48" w:rsidRPr="00D05D48">
              <w:rPr>
                <w:rFonts w:ascii="ISOCPEUR" w:hAnsi="ISOCPEUR"/>
                <w:i/>
              </w:rPr>
              <w:t>0138.3-50-ИОС-Т5.3.1</w:t>
            </w:r>
          </w:fldSimple>
        </w:p>
      </w:tc>
    </w:tr>
    <w:tr w:rsidR="00354A48">
      <w:trPr>
        <w:cantSplit/>
        <w:trHeight w:hRule="exact" w:val="284"/>
      </w:trPr>
      <w:tc>
        <w:tcPr>
          <w:tcW w:w="555" w:type="dxa"/>
          <w:tcBorders>
            <w:top w:val="single" w:sz="6" w:space="0" w:color="auto"/>
            <w:bottom w:val="single" w:sz="12" w:space="0" w:color="auto"/>
            <w:right w:val="single" w:sz="12" w:space="0" w:color="auto"/>
          </w:tcBorders>
        </w:tcPr>
        <w:p w:rsidR="00354A48" w:rsidRPr="00BD165D" w:rsidRDefault="00354A48" w:rsidP="00F9612F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54A48" w:rsidRPr="00BD165D" w:rsidRDefault="00354A48" w:rsidP="00F9612F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54A48" w:rsidRPr="00BD165D" w:rsidRDefault="00354A48" w:rsidP="00F9612F">
          <w:pPr>
            <w:pStyle w:val="aff2"/>
            <w:ind w:left="-58"/>
          </w:pPr>
        </w:p>
      </w:tc>
      <w:tc>
        <w:tcPr>
          <w:tcW w:w="558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54A48" w:rsidRPr="00BD165D" w:rsidRDefault="00354A48" w:rsidP="00F9612F">
          <w:pPr>
            <w:pStyle w:val="aff2"/>
            <w:ind w:left="-58"/>
          </w:pP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54A48" w:rsidRPr="00BD165D" w:rsidRDefault="00354A48" w:rsidP="00F9612F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54A48" w:rsidRPr="00BD165D" w:rsidRDefault="00354A48" w:rsidP="00F9612F">
          <w:pPr>
            <w:pStyle w:val="aff2"/>
            <w:ind w:left="-58"/>
          </w:pPr>
        </w:p>
      </w:tc>
      <w:tc>
        <w:tcPr>
          <w:tcW w:w="6475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Default="00354A48" w:rsidP="00F9612F"/>
      </w:tc>
    </w:tr>
    <w:tr w:rsidR="00354A48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A92609" w:rsidRDefault="00354A48" w:rsidP="00F9612F">
          <w:pPr>
            <w:pStyle w:val="aff2"/>
            <w:ind w:left="-36"/>
          </w:pPr>
          <w:r w:rsidRPr="00A92609">
            <w:t>Изм.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A92609" w:rsidRDefault="00354A48" w:rsidP="00F9612F">
          <w:pPr>
            <w:pStyle w:val="aff2"/>
            <w:ind w:left="-80" w:right="-115"/>
          </w:pPr>
          <w:proofErr w:type="spellStart"/>
          <w:r w:rsidRPr="00A92609">
            <w:t>Кол</w:t>
          </w:r>
          <w:proofErr w:type="gramStart"/>
          <w:r w:rsidRPr="00A92609">
            <w:t>.у</w:t>
          </w:r>
          <w:proofErr w:type="gramEnd"/>
          <w:r w:rsidRPr="00A92609">
            <w:t>ч</w:t>
          </w:r>
          <w:proofErr w:type="spellEnd"/>
          <w:r>
            <w:t>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A92609" w:rsidRDefault="00354A48" w:rsidP="00F9612F">
          <w:pPr>
            <w:pStyle w:val="aff2"/>
            <w:ind w:left="-58" w:right="-99"/>
          </w:pPr>
          <w:r w:rsidRPr="00A92609">
            <w:t>Лис</w:t>
          </w:r>
          <w:r>
            <w:t>т</w:t>
          </w: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A92609" w:rsidRDefault="00354A48" w:rsidP="00F9612F">
          <w:pPr>
            <w:pStyle w:val="aff2"/>
            <w:ind w:left="-60" w:right="-97"/>
          </w:pPr>
          <w:r w:rsidRPr="00A92609">
            <w:t>№док</w:t>
          </w:r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A92609" w:rsidRDefault="00354A48" w:rsidP="00F9612F">
          <w:pPr>
            <w:pStyle w:val="aff2"/>
            <w:ind w:left="-41"/>
          </w:pPr>
          <w:r w:rsidRPr="00A92609">
            <w:t>Подп.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54A48" w:rsidRPr="00A92609" w:rsidRDefault="00354A48" w:rsidP="00F9612F">
          <w:pPr>
            <w:pStyle w:val="aff2"/>
            <w:ind w:left="-79"/>
          </w:pPr>
          <w:r w:rsidRPr="00A92609">
            <w:t>Д</w:t>
          </w:r>
          <w:r w:rsidRPr="00A92609">
            <w:t>а</w:t>
          </w:r>
          <w:r w:rsidRPr="00A92609">
            <w:t>та</w:t>
          </w:r>
        </w:p>
      </w:tc>
      <w:tc>
        <w:tcPr>
          <w:tcW w:w="6475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Default="00354A48" w:rsidP="00F9612F">
          <w:pPr>
            <w:jc w:val="center"/>
          </w:pPr>
        </w:p>
      </w:tc>
    </w:tr>
    <w:tr w:rsidR="00354A48">
      <w:trPr>
        <w:cantSplit/>
        <w:trHeight w:hRule="exact" w:val="284"/>
      </w:trPr>
      <w:tc>
        <w:tcPr>
          <w:tcW w:w="1112" w:type="dxa"/>
          <w:gridSpan w:val="2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A92609" w:rsidRDefault="00354A48" w:rsidP="00B90672">
          <w:pPr>
            <w:pStyle w:val="aff2"/>
          </w:pPr>
          <w:r w:rsidRPr="00A92609">
            <w:t>ГИП</w:t>
          </w:r>
        </w:p>
      </w:tc>
      <w:tc>
        <w:tcPr>
          <w:tcW w:w="1115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B90672">
          <w:pPr>
            <w:pStyle w:val="aff2"/>
            <w:ind w:left="-58"/>
          </w:pPr>
          <w:fldSimple w:instr=" DOCPROPERTY  ГИП  \* MERGEFORMAT ">
            <w:r w:rsidR="00D05D48">
              <w:t>Сидякин А.В.</w:t>
            </w:r>
          </w:fldSimple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B90672">
          <w:pPr>
            <w:pStyle w:val="aff2"/>
            <w:ind w:left="-58"/>
          </w:pPr>
          <w:r>
            <w:rPr>
              <w:i w:val="0"/>
              <w:noProof/>
              <w:sz w:val="28"/>
              <w:szCs w:val="28"/>
            </w:rPr>
            <w:drawing>
              <wp:anchor distT="0" distB="0" distL="114300" distR="114300" simplePos="0" relativeHeight="251672576" behindDoc="1" locked="0" layoutInCell="1" allowOverlap="1" wp14:anchorId="4FA7A09B" wp14:editId="6CC92D1A">
                <wp:simplePos x="0" y="0"/>
                <wp:positionH relativeFrom="column">
                  <wp:posOffset>-11430</wp:posOffset>
                </wp:positionH>
                <wp:positionV relativeFrom="paragraph">
                  <wp:posOffset>-5715</wp:posOffset>
                </wp:positionV>
                <wp:extent cx="461010" cy="229870"/>
                <wp:effectExtent l="0" t="0" r="0" b="0"/>
                <wp:wrapTopAndBottom/>
                <wp:docPr id="345" name="Рисунок 345" descr="D:\_Проекты\Подписи\Зуй С.А.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28" descr="D:\_Проекты\Подписи\Зуй С.А.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F9612F">
          <w:pPr>
            <w:pStyle w:val="aff2"/>
            <w:ind w:left="-58"/>
          </w:pPr>
        </w:p>
      </w:tc>
      <w:tc>
        <w:tcPr>
          <w:tcW w:w="3834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354A48" w:rsidRPr="00FD7758" w:rsidRDefault="00354A48" w:rsidP="00F9612F">
          <w:pPr>
            <w:jc w:val="center"/>
            <w:rPr>
              <w:rFonts w:ascii="ISOCPEUR" w:hAnsi="ISOCPEUR"/>
              <w:i/>
            </w:rPr>
          </w:pPr>
          <w:r>
            <w:rPr>
              <w:rFonts w:ascii="ISOCPEUR" w:hAnsi="ISOCPEUR"/>
              <w:i/>
            </w:rPr>
            <w:t>Пояснительная записка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Pr="00A92609" w:rsidRDefault="00354A48" w:rsidP="00F9612F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r w:rsidRPr="00A92609">
            <w:rPr>
              <w:rFonts w:ascii="ISOCPEUR" w:hAnsi="ISOCPEUR"/>
              <w:i/>
              <w:sz w:val="20"/>
              <w:szCs w:val="20"/>
            </w:rPr>
            <w:t>Ст</w:t>
          </w:r>
          <w:r w:rsidRPr="00A92609">
            <w:rPr>
              <w:rFonts w:ascii="ISOCPEUR" w:hAnsi="ISOCPEUR"/>
              <w:i/>
              <w:sz w:val="20"/>
              <w:szCs w:val="20"/>
            </w:rPr>
            <w:t>а</w:t>
          </w:r>
          <w:r w:rsidRPr="00A92609">
            <w:rPr>
              <w:rFonts w:ascii="ISOCPEUR" w:hAnsi="ISOCPEUR"/>
              <w:i/>
              <w:sz w:val="20"/>
              <w:szCs w:val="20"/>
            </w:rPr>
            <w:t>дия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Pr="00A92609" w:rsidRDefault="00354A48" w:rsidP="00F9612F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r w:rsidRPr="00A92609">
            <w:rPr>
              <w:rFonts w:ascii="ISOCPEUR" w:hAnsi="ISOCPEUR"/>
              <w:i/>
              <w:sz w:val="20"/>
              <w:szCs w:val="20"/>
            </w:rPr>
            <w:t>Лист</w:t>
          </w:r>
        </w:p>
      </w:tc>
      <w:tc>
        <w:tcPr>
          <w:tcW w:w="983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Pr="00A92609" w:rsidRDefault="00354A48" w:rsidP="00F9612F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r w:rsidRPr="00A92609">
            <w:rPr>
              <w:rFonts w:ascii="ISOCPEUR" w:hAnsi="ISOCPEUR"/>
              <w:i/>
              <w:sz w:val="20"/>
              <w:szCs w:val="20"/>
            </w:rPr>
            <w:t>Листов</w:t>
          </w:r>
        </w:p>
      </w:tc>
    </w:tr>
    <w:tr w:rsidR="00354A48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354A48" w:rsidRPr="00A92609" w:rsidRDefault="00354A48" w:rsidP="00B90672">
          <w:pPr>
            <w:pStyle w:val="aff2"/>
          </w:pPr>
          <w:proofErr w:type="spellStart"/>
          <w:r w:rsidRPr="00A92609">
            <w:t>Н.контр</w:t>
          </w:r>
          <w:proofErr w:type="spellEnd"/>
          <w:r w:rsidRPr="00A92609">
            <w:t>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B90672">
          <w:pPr>
            <w:pStyle w:val="aff2"/>
            <w:ind w:left="-58"/>
          </w:pP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B90672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F9612F">
          <w:pPr>
            <w:pStyle w:val="aff2"/>
            <w:ind w:left="-58"/>
          </w:pPr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354A48" w:rsidRDefault="00354A48" w:rsidP="00F9612F">
          <w:pPr>
            <w:jc w:val="center"/>
          </w:pP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Pr="00A92609" w:rsidRDefault="00354A48" w:rsidP="00F9612F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proofErr w:type="gramStart"/>
          <w:r w:rsidRPr="00A92609">
            <w:rPr>
              <w:rFonts w:ascii="ISOCPEUR" w:hAnsi="ISOCPEUR"/>
              <w:i/>
              <w:sz w:val="20"/>
              <w:szCs w:val="20"/>
            </w:rPr>
            <w:t>П</w:t>
          </w:r>
          <w:proofErr w:type="gramEnd"/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Pr="00A92609" w:rsidRDefault="00354A48" w:rsidP="00F9612F">
          <w:pPr>
            <w:pStyle w:val="aff1"/>
          </w:pPr>
          <w:r>
            <w:t>1</w:t>
          </w:r>
        </w:p>
      </w:tc>
      <w:tc>
        <w:tcPr>
          <w:tcW w:w="983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Default="00354A48" w:rsidP="00F9612F">
          <w:pPr>
            <w:pStyle w:val="aff1"/>
          </w:pPr>
          <w:fldSimple w:instr=" SECTIONPAGES  \* Arabic  \* MERGEFORMAT ">
            <w:r w:rsidR="00D05D48">
              <w:rPr>
                <w:noProof/>
              </w:rPr>
              <w:t>5</w:t>
            </w:r>
          </w:fldSimple>
        </w:p>
        <w:p w:rsidR="00354A48" w:rsidRPr="00A92609" w:rsidRDefault="00354A48" w:rsidP="00F9612F">
          <w:pPr>
            <w:pStyle w:val="aff1"/>
          </w:pPr>
        </w:p>
      </w:tc>
    </w:tr>
    <w:tr w:rsidR="00354A48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354A48" w:rsidRPr="00A92609" w:rsidRDefault="00354A48" w:rsidP="00B90672">
          <w:pPr>
            <w:pStyle w:val="aff2"/>
          </w:pPr>
          <w:r w:rsidRPr="00A92609">
            <w:t>Нач. отд.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B90672">
          <w:pPr>
            <w:pStyle w:val="aff2"/>
            <w:ind w:left="-58"/>
          </w:pP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B90672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F9612F">
          <w:pPr>
            <w:pStyle w:val="aff2"/>
            <w:ind w:left="-58"/>
          </w:pPr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354A48" w:rsidRDefault="00354A48" w:rsidP="00F9612F">
          <w:pPr>
            <w:jc w:val="center"/>
            <w:rPr>
              <w:sz w:val="22"/>
            </w:rPr>
          </w:pPr>
        </w:p>
      </w:tc>
      <w:tc>
        <w:tcPr>
          <w:tcW w:w="2641" w:type="dxa"/>
          <w:gridSpan w:val="3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354A48" w:rsidRDefault="00354A48" w:rsidP="00086FB4">
          <w:pPr>
            <w:pStyle w:val="-"/>
            <w:spacing w:before="0" w:line="240" w:lineRule="auto"/>
            <w:ind w:left="-114" w:right="-96"/>
            <w:rPr>
              <w:sz w:val="22"/>
              <w:szCs w:val="22"/>
              <w:lang w:val="en-US"/>
            </w:rPr>
          </w:pPr>
          <w:r>
            <w:rPr>
              <w:noProof/>
            </w:rPr>
            <w:drawing>
              <wp:inline distT="0" distB="0" distL="0" distR="0" wp14:anchorId="7CD433A1" wp14:editId="73CDAAFC">
                <wp:extent cx="1318260" cy="393700"/>
                <wp:effectExtent l="0" t="0" r="0" b="6350"/>
                <wp:docPr id="344" name="Рисунок 344" descr="logo_e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27" descr="logo_e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075" b="94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826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54A48" w:rsidRPr="006C0423" w:rsidRDefault="00354A48" w:rsidP="00E54A6B">
          <w:pPr>
            <w:pStyle w:val="-"/>
            <w:spacing w:before="0" w:line="240" w:lineRule="auto"/>
            <w:ind w:left="-108"/>
            <w:rPr>
              <w:sz w:val="22"/>
              <w:szCs w:val="22"/>
            </w:rPr>
          </w:pPr>
          <w:r w:rsidRPr="0076268A">
            <w:rPr>
              <w:szCs w:val="20"/>
            </w:rPr>
            <w:t xml:space="preserve">г. </w:t>
          </w:r>
          <w:proofErr w:type="spellStart"/>
          <w:r w:rsidRPr="0076268A">
            <w:rPr>
              <w:szCs w:val="20"/>
            </w:rPr>
            <w:t>Н.Новгород</w:t>
          </w:r>
          <w:proofErr w:type="spellEnd"/>
          <w:r w:rsidRPr="0076268A">
            <w:rPr>
              <w:szCs w:val="20"/>
            </w:rPr>
            <w:t xml:space="preserve">      201</w:t>
          </w:r>
          <w:r>
            <w:rPr>
              <w:szCs w:val="20"/>
            </w:rPr>
            <w:t>3</w:t>
          </w:r>
          <w:r w:rsidRPr="0076268A">
            <w:rPr>
              <w:szCs w:val="20"/>
            </w:rPr>
            <w:t xml:space="preserve"> г      </w:t>
          </w:r>
        </w:p>
      </w:tc>
    </w:tr>
    <w:tr w:rsidR="00354A48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354A48" w:rsidRPr="00A92609" w:rsidRDefault="00354A48" w:rsidP="00B90672">
          <w:pPr>
            <w:pStyle w:val="aff2"/>
          </w:pPr>
          <w:r w:rsidRPr="00A92609">
            <w:t>Пров.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Pr="00BD165D" w:rsidRDefault="00354A48" w:rsidP="00B90672">
          <w:pPr>
            <w:pStyle w:val="aff2"/>
            <w:ind w:left="-58"/>
          </w:pP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B90672">
          <w:pPr>
            <w:pStyle w:val="aff2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354A48" w:rsidRDefault="00354A48" w:rsidP="00F9612F">
          <w:pPr>
            <w:pStyle w:val="aff2"/>
            <w:ind w:left="-58"/>
          </w:pPr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354A48" w:rsidRDefault="00354A48" w:rsidP="00F9612F"/>
      </w:tc>
      <w:tc>
        <w:tcPr>
          <w:tcW w:w="264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Default="00354A48" w:rsidP="00F9612F"/>
      </w:tc>
    </w:tr>
    <w:tr w:rsidR="00354A48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nil"/>
            <w:right w:val="single" w:sz="12" w:space="0" w:color="auto"/>
          </w:tcBorders>
        </w:tcPr>
        <w:p w:rsidR="00354A48" w:rsidRPr="00A92609" w:rsidRDefault="00354A48" w:rsidP="00B90672">
          <w:pPr>
            <w:pStyle w:val="aff2"/>
          </w:pPr>
          <w:proofErr w:type="spellStart"/>
          <w:r w:rsidRPr="00A92609">
            <w:t>Разраб</w:t>
          </w:r>
          <w:proofErr w:type="spellEnd"/>
          <w:r w:rsidRPr="00A92609">
            <w:t>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Pr="00F85E1D" w:rsidRDefault="00354A48" w:rsidP="00B90672">
          <w:pPr>
            <w:pStyle w:val="aff2"/>
            <w:ind w:left="-58"/>
            <w:rPr>
              <w:lang w:val="en-US"/>
            </w:rPr>
          </w:pPr>
          <w:r>
            <w:t>Сидякин</w:t>
          </w: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Default="00354A48" w:rsidP="00B90672">
          <w:pPr>
            <w:pStyle w:val="aff2"/>
            <w:ind w:left="-58"/>
          </w:pPr>
          <w:r>
            <w:rPr>
              <w:noProof/>
            </w:rPr>
            <w:drawing>
              <wp:inline distT="0" distB="0" distL="0" distR="0" wp14:anchorId="34257D5C" wp14:editId="1D46F6FC">
                <wp:extent cx="520700" cy="223520"/>
                <wp:effectExtent l="0" t="0" r="0" b="0"/>
                <wp:docPr id="343" name="Рисунок 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07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354A48" w:rsidRDefault="00354A48" w:rsidP="00F9612F">
          <w:pPr>
            <w:pStyle w:val="aff2"/>
            <w:ind w:left="-58"/>
          </w:pPr>
        </w:p>
      </w:tc>
      <w:tc>
        <w:tcPr>
          <w:tcW w:w="3834" w:type="dxa"/>
          <w:vMerge/>
          <w:tcBorders>
            <w:left w:val="single" w:sz="12" w:space="0" w:color="auto"/>
            <w:bottom w:val="nil"/>
            <w:right w:val="single" w:sz="12" w:space="0" w:color="auto"/>
          </w:tcBorders>
        </w:tcPr>
        <w:p w:rsidR="00354A48" w:rsidRDefault="00354A48" w:rsidP="00F9612F"/>
      </w:tc>
      <w:tc>
        <w:tcPr>
          <w:tcW w:w="264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354A48" w:rsidRDefault="00354A48" w:rsidP="00F9612F"/>
      </w:tc>
    </w:tr>
  </w:tbl>
  <w:p w:rsidR="00354A48" w:rsidRPr="00627EF5" w:rsidRDefault="00354A48">
    <w:pPr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7EA" w:rsidRDefault="00CC77EA">
      <w:r>
        <w:separator/>
      </w:r>
    </w:p>
  </w:footnote>
  <w:footnote w:type="continuationSeparator" w:id="0">
    <w:p w:rsidR="00CC77EA" w:rsidRDefault="00CC77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A48" w:rsidRPr="00974992" w:rsidRDefault="00354A48" w:rsidP="00974992">
    <w:pPr>
      <w:pStyle w:val="afa"/>
      <w:jc w:val="center"/>
      <w:rPr>
        <w:b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102870</wp:posOffset>
              </wp:positionH>
              <wp:positionV relativeFrom="paragraph">
                <wp:posOffset>1405255</wp:posOffset>
              </wp:positionV>
              <wp:extent cx="6480810" cy="635"/>
              <wp:effectExtent l="0" t="0" r="15240" b="37465"/>
              <wp:wrapNone/>
              <wp:docPr id="185" name="AutoShape 50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81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045" o:spid="_x0000_s1026" type="#_x0000_t32" style="position:absolute;margin-left:8.1pt;margin-top:110.65pt;width:510.3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" strokecolor="#0070c0"/>
          </w:pict>
        </mc:Fallback>
      </mc:AlternateContent>
    </w:r>
    <w:r>
      <w:rPr>
        <w:noProof/>
      </w:rPr>
      <w:drawing>
        <wp:inline distT="0" distB="0" distL="0" distR="0" wp14:anchorId="31195336" wp14:editId="3399FBC2">
          <wp:extent cx="4626610" cy="1242060"/>
          <wp:effectExtent l="0" t="0" r="2540" b="0"/>
          <wp:docPr id="5" name="Рисунок 5" descr="этс_проек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этс_проек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6610" cy="124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391795</wp:posOffset>
              </wp:positionH>
              <wp:positionV relativeFrom="page">
                <wp:posOffset>241300</wp:posOffset>
              </wp:positionV>
              <wp:extent cx="6911975" cy="10216515"/>
              <wp:effectExtent l="0" t="0" r="22225" b="13335"/>
              <wp:wrapNone/>
              <wp:docPr id="174" name="Group 8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1975" cy="10216515"/>
                        <a:chOff x="413" y="473"/>
                        <a:chExt cx="11228" cy="16044"/>
                      </a:xfrm>
                    </wpg:grpSpPr>
                    <wps:wsp>
                      <wps:cNvPr id="175" name="Line 869"/>
                      <wps:cNvCnPr/>
                      <wps:spPr bwMode="auto">
                        <a:xfrm flipV="1">
                          <a:off x="413" y="11698"/>
                          <a:ext cx="0" cy="481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6" name="Line 870"/>
                      <wps:cNvCnPr/>
                      <wps:spPr bwMode="auto">
                        <a:xfrm flipV="1">
                          <a:off x="709" y="11698"/>
                          <a:ext cx="0" cy="481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Line 871"/>
                      <wps:cNvCnPr/>
                      <wps:spPr bwMode="auto">
                        <a:xfrm>
                          <a:off x="433" y="11698"/>
                          <a:ext cx="6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8" name="Line 872"/>
                      <wps:cNvCnPr/>
                      <wps:spPr bwMode="auto">
                        <a:xfrm>
                          <a:off x="424" y="16516"/>
                          <a:ext cx="6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9" name="Line 873"/>
                      <wps:cNvCnPr/>
                      <wps:spPr bwMode="auto">
                        <a:xfrm>
                          <a:off x="413" y="15091"/>
                          <a:ext cx="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0" name="Line 874"/>
                      <wps:cNvCnPr/>
                      <wps:spPr bwMode="auto">
                        <a:xfrm flipH="1">
                          <a:off x="413" y="13153"/>
                          <a:ext cx="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1" name="Rectangle 875"/>
                      <wps:cNvSpPr>
                        <a:spLocks noChangeArrowheads="1"/>
                      </wps:cNvSpPr>
                      <wps:spPr bwMode="auto">
                        <a:xfrm>
                          <a:off x="1113" y="473"/>
                          <a:ext cx="10528" cy="160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Text Box 876"/>
                      <wps:cNvSpPr txBox="1">
                        <a:spLocks noChangeArrowheads="1"/>
                      </wps:cNvSpPr>
                      <wps:spPr bwMode="auto">
                        <a:xfrm>
                          <a:off x="413" y="15089"/>
                          <a:ext cx="280" cy="1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54A48" w:rsidRPr="00EA1591" w:rsidRDefault="00354A48" w:rsidP="00837DEE">
                            <w:pPr>
                              <w:pStyle w:val="aff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1591">
                              <w:rPr>
                                <w:sz w:val="20"/>
                                <w:szCs w:val="20"/>
                              </w:rPr>
                              <w:t>Инв. № подл.</w:t>
                            </w:r>
                            <w:proofErr w:type="gramEnd"/>
                          </w:p>
                          <w:p w:rsidR="00354A48" w:rsidRPr="00837DEE" w:rsidRDefault="00354A48" w:rsidP="00837DE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83" name="Text Box 877"/>
                      <wps:cNvSpPr txBox="1">
                        <a:spLocks noChangeArrowheads="1"/>
                      </wps:cNvSpPr>
                      <wps:spPr bwMode="auto">
                        <a:xfrm>
                          <a:off x="413" y="13157"/>
                          <a:ext cx="280" cy="1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54A48" w:rsidRPr="00EA1591" w:rsidRDefault="00354A48" w:rsidP="00837DEE">
                            <w:pPr>
                              <w:pStyle w:val="aff"/>
                              <w:rPr>
                                <w:sz w:val="20"/>
                                <w:szCs w:val="20"/>
                              </w:rPr>
                            </w:pPr>
                            <w:r w:rsidRPr="00EA1591">
                              <w:rPr>
                                <w:sz w:val="20"/>
                                <w:szCs w:val="20"/>
                              </w:rPr>
                              <w:t>Подп. и дата</w:t>
                            </w:r>
                          </w:p>
                          <w:p w:rsidR="00354A48" w:rsidRPr="000E7C13" w:rsidRDefault="00354A48" w:rsidP="00743912">
                            <w:pPr>
                              <w:rPr>
                                <w:rFonts w:ascii="ISOCPEUR" w:hAnsi="ISOCPEUR"/>
                                <w:i/>
                                <w:sz w:val="20"/>
                              </w:rPr>
                            </w:pPr>
                          </w:p>
                          <w:p w:rsidR="00354A48" w:rsidRDefault="00354A48" w:rsidP="00743912"/>
                          <w:p w:rsidR="00354A48" w:rsidRDefault="00354A48" w:rsidP="00743912"/>
                          <w:p w:rsidR="00354A48" w:rsidRPr="00D75AAE" w:rsidRDefault="00354A48" w:rsidP="00743912">
                            <w:pPr>
                              <w:pStyle w:val="80"/>
                            </w:pPr>
                            <w:r w:rsidRPr="00604F47">
                              <w:rPr>
                                <w:sz w:val="20"/>
                                <w:szCs w:val="20"/>
                              </w:rPr>
                              <w:t>. и да</w:t>
                            </w:r>
                          </w:p>
                          <w:p w:rsidR="00354A48" w:rsidRPr="00604F47" w:rsidRDefault="00354A48" w:rsidP="00037E11">
                            <w:pPr>
                              <w:pStyle w:val="aff"/>
                              <w:rPr>
                                <w:sz w:val="20"/>
                                <w:szCs w:val="20"/>
                              </w:rPr>
                            </w:pPr>
                            <w:r w:rsidRPr="00604F47"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84" name="Text Box 878"/>
                      <wps:cNvSpPr txBox="1">
                        <a:spLocks noChangeArrowheads="1"/>
                      </wps:cNvSpPr>
                      <wps:spPr bwMode="auto">
                        <a:xfrm>
                          <a:off x="413" y="11701"/>
                          <a:ext cx="280" cy="1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54A48" w:rsidRPr="00EA1591" w:rsidRDefault="00354A48" w:rsidP="00837DEE">
                            <w:pPr>
                              <w:pStyle w:val="aff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A1591">
                              <w:rPr>
                                <w:sz w:val="20"/>
                                <w:szCs w:val="20"/>
                              </w:rPr>
                              <w:t>Взам</w:t>
                            </w:r>
                            <w:proofErr w:type="spellEnd"/>
                            <w:r w:rsidRPr="00EA1591">
                              <w:rPr>
                                <w:sz w:val="20"/>
                                <w:szCs w:val="20"/>
                              </w:rPr>
                              <w:t>. инв. №</w:t>
                            </w:r>
                          </w:p>
                          <w:p w:rsidR="00354A48" w:rsidRPr="00837DEE" w:rsidRDefault="00354A48" w:rsidP="00837DE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68" o:spid="_x0000_s1026" style="position:absolute;left:0;text-align:left;margin-left:30.85pt;margin-top:19pt;width:544.25pt;height:804.45pt;z-index:251654144;mso-position-horizontal-relative:page;mso-position-vertical-relative:page" coordorigin="413,473" coordsize="1122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">
              <v:line id="Line 869" o:spid="_x0000_s1027" style="position:absolute;flip:y;visibility:visible;mso-wrap-style:square" from="413,11698" to="413,16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b/ssEAAADcAAAADwAAAGRycy9kb3ducmV2LnhtbERPTYvCMBC9L/gfwgje1lRBV6pRRBAU&#10;97CrgtehmTbFZlKSaOu/3yws7G0e73NWm9424kk+1I4VTMYZCOLC6ZorBdfL/n0BIkRkjY1jUvCi&#10;AJv14G2FuXYdf9PzHCuRQjjkqMDE2OZShsKQxTB2LXHiSuctxgR9JbXHLoXbRk6zbC4t1pwaDLa0&#10;M1Tczw+rQB5P3ZffT69lVR5adzuaz3nXKzUa9tsliEh9/Bf/uQ86zf+Ywe8z6QK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tv+ywQAAANwAAAAPAAAAAAAAAAAAAAAA&#10;AKECAABkcnMvZG93bnJldi54bWxQSwUGAAAAAAQABAD5AAAAjwMAAAAA&#10;" strokeweight="1.5pt"/>
              <v:line id="Line 870" o:spid="_x0000_s1028" style="position:absolute;flip:y;visibility:visible;mso-wrap-style:square" from="709,11698" to="709,16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RhxcIAAADcAAAADwAAAGRycy9kb3ducmV2LnhtbERPTWvCQBC9F/wPyxS81U09pJK6igiC&#10;Yg/VBnodspNsaHY27K4m/nu3IHibx/uc5Xq0nbiSD61jBe+zDARx5XTLjYLyZ/e2ABEissbOMSm4&#10;UYD1avKyxEK7gU90PcdGpBAOBSowMfaFlKEyZDHMXE+cuNp5izFB30jtcUjhtpPzLMulxZZTg8Ge&#10;toaqv/PFKpCH4/Dtd/Oybup9734P5isfRqWmr+PmE0SkMT7FD/dep/kfOfw/ky6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RhxcIAAADcAAAADwAAAAAAAAAAAAAA&#10;AAChAgAAZHJzL2Rvd25yZXYueG1sUEsFBgAAAAAEAAQA+QAAAJADAAAAAA==&#10;" strokeweight="1.5pt"/>
              <v:line id="Line 871" o:spid="_x0000_s1029" style="position:absolute;visibility:visible;mso-wrap-style:square" from="433,11698" to="1113,11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4GbMIAAADcAAAADwAAAGRycy9kb3ducmV2LnhtbERPTWvCQBC9F/wPywi91Y0VVKKriKCW&#10;3hpF8DZkxyQmO5vubjT9926h0Ns83ucs171pxJ2crywrGI8SEMS51RUXCk7H3dschA/IGhvLpOCH&#10;PKxXg5clpto++IvuWShEDGGfooIyhDaV0uclGfQj2xJH7mqdwRChK6R2+IjhppHvSTKVBiuODSW2&#10;tC0pr7POKDh3GV9u9c412O0Ph+v5u/aTT6Veh/1mASJQH/7Ff+4PHefPZvD7TLx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4GbMIAAADcAAAADwAAAAAAAAAAAAAA&#10;AAChAgAAZHJzL2Rvd25yZXYueG1sUEsFBgAAAAAEAAQA+QAAAJADAAAAAA==&#10;" strokeweight="1.5pt"/>
              <v:line id="Line 872" o:spid="_x0000_s1030" style="position:absolute;visibility:visible;mso-wrap-style:square" from="424,16516" to="1104,16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GSHsUAAADcAAAADwAAAGRycy9kb3ducmV2LnhtbESPQWvCQBCF74X+h2UKvdVNK9iSukop&#10;qMWbsQi9DdkxSZOdTXc3Gv+9cxB6m+G9ee+b+XJ0nTpRiI1nA8+TDBRx6W3DlYHv/erpDVRMyBY7&#10;z2TgQhGWi/u7OebWn3lHpyJVSkI45migTqnPtY5lTQ7jxPfEoh19cJhkDZW2Ac8S7jr9kmUz7bBh&#10;aaixp8+ayrYYnIHDUPDPb7sKHQ7rzeZ4+GvjdGvM48P48Q4q0Zj+zbfrLyv4r0Irz8gE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GSHsUAAADcAAAADwAAAAAAAAAA&#10;AAAAAAChAgAAZHJzL2Rvd25yZXYueG1sUEsFBgAAAAAEAAQA+QAAAJMDAAAAAA==&#10;" strokeweight="1.5pt"/>
              <v:line id="Line 873" o:spid="_x0000_s1031" style="position:absolute;visibility:visible;mso-wrap-style:square" from="413,15091" to="1113,1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03hcMAAADcAAAADwAAAGRycy9kb3ducmV2LnhtbERPS2vCQBC+F/oflil4qxsr1BpdRQQf&#10;9NZUBG9DdkxisrPp7kbTf98tCN7m43vOfNmbRlzJ+cqygtEwAUGcW11xoeDwvXn9AOEDssbGMin4&#10;JQ/LxfPTHFNtb/xF1ywUIoawT1FBGUKbSunzkgz6oW2JI3e2zmCI0BVSO7zFcNPItyR5lwYrjg0l&#10;trQuKa+zzig4dhmfLvXGNdhtd7vz8af240+lBi/9agYiUB8e4rt7r+P8yRT+n4kX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dN4XDAAAA3AAAAA8AAAAAAAAAAAAA&#10;AAAAoQIAAGRycy9kb3ducmV2LnhtbFBLBQYAAAAABAAEAPkAAACRAwAAAAA=&#10;" strokeweight="1.5pt"/>
              <v:line id="Line 874" o:spid="_x0000_s1032" style="position:absolute;flip:x;visibility:visible;mso-wrap-style:square" from="413,13153" to="1113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QsDcQAAADcAAAADwAAAGRycy9kb3ducmV2LnhtbESPQWsCMRCF74X+hzBCbzWrB5GtUUQQ&#10;FHtoreB12Mxulm4mS5K667/vHARvM7w3732z2oy+UzeKqQ1sYDYtQBFXwbbcGLj87N+XoFJGttgF&#10;JgN3SrBZv76ssLRh4G+6nXOjJIRTiQZczn2pdaoceUzT0BOLVofoMcsaG20jDhLuOz0vioX22LI0&#10;OOxp56j6Pf95A/p4Gr7ifn6pm/rQh+vRfS6G0Zi3ybj9AJVpzE/z4/pgBX8p+PKMTK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FCwNxAAAANwAAAAPAAAAAAAAAAAA&#10;AAAAAKECAABkcnMvZG93bnJldi54bWxQSwUGAAAAAAQABAD5AAAAkgMAAAAA&#10;" strokeweight="1.5pt"/>
              <v:rect id="Rectangle 875" o:spid="_x0000_s1033" style="position:absolute;left:1113;top:473;width:10528;height:16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wVsMA&#10;AADcAAAADwAAAGRycy9kb3ducmV2LnhtbERP32vCMBB+H/g/hBN8GZoqQ0pnFBEGAwVZVXBvR3Jr&#10;y5pLTaLW/34ZDPZ2H9/PW6x624ob+dA4VjCdZCCItTMNVwqOh7dxDiJEZIOtY1LwoACr5eBpgYVx&#10;d/6gWxkrkUI4FKigjrErpAy6Joth4jrixH05bzEm6CtpPN5TuG3lLMvm0mLDqaHGjjY16e/yahU8&#10;v8ytOZ0vD/9Zbs+nfa7Xu6CVGg379SuISH38F/+5302an0/h95l0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dwVsMAAADcAAAADwAAAAAAAAAAAAAAAACYAgAAZHJzL2Rv&#10;d25yZXYueG1sUEsFBgAAAAAEAAQA9QAAAIgDAAAAAA==&#10;" filled="f" strokeweight="1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6" o:spid="_x0000_s1034" type="#_x0000_t202" style="position:absolute;left:413;top:15089;width:28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ip8EA&#10;AADcAAAADwAAAGRycy9kb3ducmV2LnhtbERPTWvCQBC9C/6HZYTezEZLJUZXEdHSiwdjodcxOyZp&#10;s7Nhd6vpv+8Kgrd5vM9ZrnvTiis531hWMElSEMSl1Q1XCj5P+3EGwgdkja1lUvBHHtar4WCJubY3&#10;PtK1CJWIIexzVFCH0OVS+rImgz6xHXHkLtYZDBG6SmqHtxhuWjlN05k02HBsqLGjbU3lT/FrFJi3&#10;7LvZe9zNv8pX6o+Hc/EunVIvo36zABGoD0/xw/2h4/xsCvdn4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TYqfBAAAA3AAAAA8AAAAAAAAAAAAAAAAAmAIAAGRycy9kb3du&#10;cmV2LnhtbFBLBQYAAAAABAAEAPUAAACGAwAAAAA=&#10;" filled="f" stroked="f" strokeweight="1.5pt">
                <v:textbox style="layout-flow:vertical;mso-layout-flow-alt:bottom-to-top" inset="0,0,0,0">
                  <w:txbxContent>
                    <w:p w:rsidR="00354A48" w:rsidRPr="00EA1591" w:rsidRDefault="00354A48" w:rsidP="00837DEE">
                      <w:pPr>
                        <w:pStyle w:val="aff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EA1591">
                        <w:rPr>
                          <w:sz w:val="20"/>
                          <w:szCs w:val="20"/>
                        </w:rPr>
                        <w:t>Инв. № подл.</w:t>
                      </w:r>
                      <w:proofErr w:type="gramEnd"/>
                    </w:p>
                    <w:p w:rsidR="00354A48" w:rsidRPr="00837DEE" w:rsidRDefault="00354A48" w:rsidP="00837DE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  <v:shape id="Text Box 877" o:spid="_x0000_s1035" type="#_x0000_t202" style="position:absolute;left:413;top:13157;width:280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HPMIA&#10;AADcAAAADwAAAGRycy9kb3ducmV2LnhtbERPTWvCQBC9F/wPywje6saKJU2zESkqXnowFbxOs9Mk&#10;mp0Nu6vGf+8WCr3N431OvhxMJ67kfGtZwWyagCCurG65VnD42jynIHxA1thZJgV38rAsRk85Ztre&#10;eE/XMtQihrDPUEETQp9J6auGDPqp7Ykj92OdwRChq6V2eIvhppMvSfIqDbYcGxrs6aOh6lxejAKz&#10;SE/txuP67VjNadh/fpdb6ZSajIfVO4hAQ/gX/7l3Os5P5/D7TLxAF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8c8wgAAANwAAAAPAAAAAAAAAAAAAAAAAJgCAABkcnMvZG93&#10;bnJldi54bWxQSwUGAAAAAAQABAD1AAAAhwMAAAAA&#10;" filled="f" stroked="f" strokeweight="1.5pt">
                <v:textbox style="layout-flow:vertical;mso-layout-flow-alt:bottom-to-top" inset="0,0,0,0">
                  <w:txbxContent>
                    <w:p w:rsidR="00354A48" w:rsidRPr="00EA1591" w:rsidRDefault="00354A48" w:rsidP="00837DEE">
                      <w:pPr>
                        <w:pStyle w:val="aff"/>
                        <w:rPr>
                          <w:sz w:val="20"/>
                          <w:szCs w:val="20"/>
                        </w:rPr>
                      </w:pPr>
                      <w:r w:rsidRPr="00EA1591">
                        <w:rPr>
                          <w:sz w:val="20"/>
                          <w:szCs w:val="20"/>
                        </w:rPr>
                        <w:t>Подп. и дата</w:t>
                      </w:r>
                    </w:p>
                    <w:p w:rsidR="00354A48" w:rsidRPr="000E7C13" w:rsidRDefault="00354A48" w:rsidP="00743912">
                      <w:pPr>
                        <w:rPr>
                          <w:rFonts w:ascii="ISOCPEUR" w:hAnsi="ISOCPEUR"/>
                          <w:i/>
                          <w:sz w:val="20"/>
                        </w:rPr>
                      </w:pPr>
                    </w:p>
                    <w:p w:rsidR="00354A48" w:rsidRDefault="00354A48" w:rsidP="00743912"/>
                    <w:p w:rsidR="00354A48" w:rsidRDefault="00354A48" w:rsidP="00743912"/>
                    <w:p w:rsidR="00354A48" w:rsidRPr="00D75AAE" w:rsidRDefault="00354A48" w:rsidP="00743912">
                      <w:pPr>
                        <w:pStyle w:val="80"/>
                      </w:pPr>
                      <w:r w:rsidRPr="00604F47">
                        <w:rPr>
                          <w:sz w:val="20"/>
                          <w:szCs w:val="20"/>
                        </w:rPr>
                        <w:t>. и да</w:t>
                      </w:r>
                    </w:p>
                    <w:p w:rsidR="00354A48" w:rsidRPr="00604F47" w:rsidRDefault="00354A48" w:rsidP="00037E11">
                      <w:pPr>
                        <w:pStyle w:val="aff"/>
                        <w:rPr>
                          <w:sz w:val="20"/>
                          <w:szCs w:val="20"/>
                        </w:rPr>
                      </w:pPr>
                      <w:r w:rsidRPr="00604F47">
                        <w:rPr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  <v:shape id="Text Box 878" o:spid="_x0000_s1036" type="#_x0000_t202" style="position:absolute;left:413;top:11701;width:28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fSMIA&#10;AADcAAAADwAAAGRycy9kb3ducmV2LnhtbERPTWvCQBC9F/oflin0VjdaLTG6CVKq9OLBtOB1zE6T&#10;1Oxs2F01/vuuIPQ2j/c5y2IwnTiT861lBeNRAoK4srrlWsH31/olBeEDssbOMim4kocif3xYYqbt&#10;hXd0LkMtYgj7DBU0IfSZlL5qyKAf2Z44cj/WGQwRulpqh5cYbjo5SZI3abDl2NBgT+8NVcfyZBSY&#10;Wfrbrj1+zPfVKw277aHcSKfU89OwWoAINIR/8d39qeP8dAq3Z+IF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l9IwgAAANwAAAAPAAAAAAAAAAAAAAAAAJgCAABkcnMvZG93&#10;bnJldi54bWxQSwUGAAAAAAQABAD1AAAAhwMAAAAA&#10;" filled="f" stroked="f" strokeweight="1.5pt">
                <v:textbox style="layout-flow:vertical;mso-layout-flow-alt:bottom-to-top" inset="0,0,0,0">
                  <w:txbxContent>
                    <w:p w:rsidR="00354A48" w:rsidRPr="00EA1591" w:rsidRDefault="00354A48" w:rsidP="00837DEE">
                      <w:pPr>
                        <w:pStyle w:val="aff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EA1591">
                        <w:rPr>
                          <w:sz w:val="20"/>
                          <w:szCs w:val="20"/>
                        </w:rPr>
                        <w:t>Взам</w:t>
                      </w:r>
                      <w:proofErr w:type="spellEnd"/>
                      <w:r w:rsidRPr="00EA1591">
                        <w:rPr>
                          <w:sz w:val="20"/>
                          <w:szCs w:val="20"/>
                        </w:rPr>
                        <w:t>. инв. №</w:t>
                      </w:r>
                    </w:p>
                    <w:p w:rsidR="00354A48" w:rsidRPr="00837DEE" w:rsidRDefault="00354A48" w:rsidP="00837DE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A48" w:rsidRPr="00D508A4" w:rsidRDefault="00354A48" w:rsidP="0076268A">
    <w:pPr>
      <w:pStyle w:val="afa"/>
      <w:jc w:val="center"/>
      <w:rPr>
        <w:b/>
        <w:sz w:val="32"/>
        <w:szCs w:val="32"/>
      </w:rPr>
    </w:pPr>
    <w:r>
      <w:rPr>
        <w:noProof/>
      </w:rPr>
      <w:drawing>
        <wp:inline distT="0" distB="0" distL="0" distR="0" wp14:anchorId="31195336" wp14:editId="3399FBC2">
          <wp:extent cx="4626610" cy="1242060"/>
          <wp:effectExtent l="0" t="0" r="2540" b="0"/>
          <wp:docPr id="224" name="Рисунок 224" descr="этс_проек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этс_проек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6610" cy="124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4A48" w:rsidRPr="00DF2A77" w:rsidRDefault="00354A48" w:rsidP="0031688C"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-647065</wp:posOffset>
              </wp:positionH>
              <wp:positionV relativeFrom="paragraph">
                <wp:posOffset>-40641</wp:posOffset>
              </wp:positionV>
              <wp:extent cx="7416165" cy="0"/>
              <wp:effectExtent l="0" t="0" r="13335" b="19050"/>
              <wp:wrapNone/>
              <wp:docPr id="173" name="AutoShape 50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1616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044" o:spid="_x0000_s1026" type="#_x0000_t32" style="position:absolute;margin-left:-50.95pt;margin-top:-3.2pt;width:583.9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" strokecolor="#0070c0"/>
          </w:pict>
        </mc:Fallback>
      </mc:AlternateContent>
    </w:r>
  </w:p>
  <w:p w:rsidR="00354A48" w:rsidRPr="0031688C" w:rsidRDefault="00354A48" w:rsidP="0031688C">
    <w:pPr>
      <w:pStyle w:val="af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A48" w:rsidRDefault="00354A48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443230</wp:posOffset>
              </wp:positionH>
              <wp:positionV relativeFrom="page">
                <wp:posOffset>246380</wp:posOffset>
              </wp:positionV>
              <wp:extent cx="6847840" cy="10205720"/>
              <wp:effectExtent l="14605" t="17780" r="14605" b="15875"/>
              <wp:wrapNone/>
              <wp:docPr id="321" name="Group 4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7840" cy="10205720"/>
                        <a:chOff x="381" y="339"/>
                        <a:chExt cx="11240" cy="16156"/>
                      </a:xfrm>
                    </wpg:grpSpPr>
                    <wps:wsp>
                      <wps:cNvPr id="322" name="Text Box 4211"/>
                      <wps:cNvSpPr txBox="1">
                        <a:spLocks noChangeArrowheads="1"/>
                      </wps:cNvSpPr>
                      <wps:spPr bwMode="auto">
                        <a:xfrm>
                          <a:off x="11173" y="339"/>
                          <a:ext cx="448" cy="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A48" w:rsidRPr="00B2132E" w:rsidRDefault="00354A48" w:rsidP="003148B6">
                            <w:pPr>
                              <w:pStyle w:val="aff1"/>
                            </w:pPr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 w:rsidR="00D05D48">
                              <w:rPr>
                                <w:noProof/>
                              </w:rPr>
                              <w:t>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23" name="Group 4212"/>
                      <wpg:cNvGrpSpPr>
                        <a:grpSpLocks/>
                      </wpg:cNvGrpSpPr>
                      <wpg:grpSpPr bwMode="auto">
                        <a:xfrm>
                          <a:off x="381" y="339"/>
                          <a:ext cx="11240" cy="16156"/>
                          <a:chOff x="381" y="339"/>
                          <a:chExt cx="11240" cy="16156"/>
                        </a:xfrm>
                      </wpg:grpSpPr>
                      <wps:wsp>
                        <wps:cNvPr id="324" name="Rectangle 4213"/>
                        <wps:cNvSpPr>
                          <a:spLocks noChangeArrowheads="1"/>
                        </wps:cNvSpPr>
                        <wps:spPr bwMode="auto">
                          <a:xfrm>
                            <a:off x="1084" y="339"/>
                            <a:ext cx="10537" cy="161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5" name="Group 4214"/>
                        <wpg:cNvGrpSpPr>
                          <a:grpSpLocks/>
                        </wpg:cNvGrpSpPr>
                        <wpg:grpSpPr bwMode="auto">
                          <a:xfrm>
                            <a:off x="381" y="11676"/>
                            <a:ext cx="700" cy="4819"/>
                            <a:chOff x="397" y="11708"/>
                            <a:chExt cx="700" cy="4819"/>
                          </a:xfrm>
                        </wpg:grpSpPr>
                        <wps:wsp>
                          <wps:cNvPr id="326" name="Text Box 4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" y="13167"/>
                              <a:ext cx="280" cy="1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4A48" w:rsidRPr="00E53A86" w:rsidRDefault="00354A48" w:rsidP="003148B6">
                                <w:pPr>
                                  <w:pStyle w:val="aff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53A86"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  <w:p w:rsidR="00354A48" w:rsidRPr="00E34A3C" w:rsidRDefault="00354A48" w:rsidP="003148B6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27" name="Group 4216"/>
                          <wpg:cNvGrpSpPr>
                            <a:grpSpLocks/>
                          </wpg:cNvGrpSpPr>
                          <wpg:grpSpPr bwMode="auto">
                            <a:xfrm>
                              <a:off x="397" y="11708"/>
                              <a:ext cx="700" cy="4819"/>
                              <a:chOff x="397" y="11708"/>
                              <a:chExt cx="700" cy="4819"/>
                            </a:xfrm>
                          </wpg:grpSpPr>
                          <wps:wsp>
                            <wps:cNvPr id="328" name="Line 4217"/>
                            <wps:cNvCnPr/>
                            <wps:spPr bwMode="auto">
                              <a:xfrm flipH="1">
                                <a:off x="397" y="13163"/>
                                <a:ext cx="7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29" name="Group 42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" y="11708"/>
                                <a:ext cx="700" cy="4819"/>
                                <a:chOff x="397" y="11708"/>
                                <a:chExt cx="700" cy="4819"/>
                              </a:xfrm>
                            </wpg:grpSpPr>
                            <wpg:grpSp>
                              <wpg:cNvPr id="330" name="Group 4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700" cy="4819"/>
                                  <a:chOff x="406" y="11708"/>
                                  <a:chExt cx="700" cy="4819"/>
                                </a:xfrm>
                              </wpg:grpSpPr>
                              <wps:wsp>
                                <wps:cNvPr id="331" name="Line 4220"/>
                                <wps:cNvCnPr/>
                                <wps:spPr bwMode="auto">
                                  <a:xfrm flipV="1">
                                    <a:off x="406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32" name="Group 42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6" y="15099"/>
                                    <a:ext cx="700" cy="1428"/>
                                    <a:chOff x="406" y="15099"/>
                                    <a:chExt cx="700" cy="1428"/>
                                  </a:xfrm>
                                </wpg:grpSpPr>
                                <wps:wsp>
                                  <wps:cNvPr id="333" name="Line 4222"/>
                                  <wps:cNvCnPr/>
                                  <wps:spPr bwMode="auto">
                                    <a:xfrm>
                                      <a:off x="417" y="16526"/>
                                      <a:ext cx="6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34" name="Group 42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6" y="15099"/>
                                      <a:ext cx="700" cy="1428"/>
                                      <a:chOff x="406" y="15099"/>
                                      <a:chExt cx="700" cy="1428"/>
                                    </a:xfrm>
                                  </wpg:grpSpPr>
                                  <wps:wsp>
                                    <wps:cNvPr id="335" name="Line 4224"/>
                                    <wps:cNvCnPr/>
                                    <wps:spPr bwMode="auto">
                                      <a:xfrm>
                                        <a:off x="406" y="15101"/>
                                        <a:ext cx="7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36" name="Text Box 422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" y="15099"/>
                                        <a:ext cx="280" cy="14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354A48" w:rsidRPr="00E53A86" w:rsidRDefault="00354A48" w:rsidP="003148B6">
                                          <w:pPr>
                                            <w:pStyle w:val="aff"/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gramStart"/>
                                          <w:r w:rsidRPr="00E53A86"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t>Инв. № подл.</w:t>
                                          </w:r>
                                          <w:proofErr w:type="gramEnd"/>
                                        </w:p>
                                        <w:p w:rsidR="00354A48" w:rsidRPr="00E34A3C" w:rsidRDefault="00354A48" w:rsidP="003148B6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vert270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337" name="Group 42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692" cy="4819"/>
                                  <a:chOff x="397" y="11708"/>
                                  <a:chExt cx="692" cy="4819"/>
                                </a:xfrm>
                              </wpg:grpSpPr>
                              <wps:wsp>
                                <wps:cNvPr id="338" name="Line 4227"/>
                                <wps:cNvCnPr/>
                                <wps:spPr bwMode="auto">
                                  <a:xfrm flipV="1">
                                    <a:off x="693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39" name="Group 42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" y="11708"/>
                                    <a:ext cx="692" cy="1459"/>
                                    <a:chOff x="397" y="11708"/>
                                    <a:chExt cx="692" cy="1459"/>
                                  </a:xfrm>
                                </wpg:grpSpPr>
                                <wps:wsp>
                                  <wps:cNvPr id="340" name="Line 4229"/>
                                  <wps:cNvCnPr/>
                                  <wps:spPr bwMode="auto">
                                    <a:xfrm>
                                      <a:off x="397" y="11708"/>
                                      <a:ext cx="6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1" name="Text Box 423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7" y="11711"/>
                                      <a:ext cx="280" cy="1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54A48" w:rsidRPr="00E53A86" w:rsidRDefault="00354A48" w:rsidP="003148B6">
                                        <w:pPr>
                                          <w:pStyle w:val="aff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Взам</w:t>
                                        </w:r>
                                        <w:proofErr w:type="spellEnd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. инв. №</w:t>
                                        </w:r>
                                      </w:p>
                                      <w:p w:rsidR="00354A48" w:rsidRPr="00E34A3C" w:rsidRDefault="00354A48" w:rsidP="003148B6"/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10" o:spid="_x0000_s1037" style="position:absolute;margin-left:34.9pt;margin-top:19.4pt;width:539.2pt;height:803.6pt;z-index:251658240;mso-position-horizontal-relative:page;mso-position-vertical-relative:page" coordorigin="381,339" coordsize="11240,1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11" o:spid="_x0000_s1038" type="#_x0000_t202" style="position:absolute;left:11173;top:339;width:44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8q8MA&#10;AADcAAAADwAAAGRycy9kb3ducmV2LnhtbESPQWsCMRSE74L/ITzBm2ZdSymrUUQUPLZqD94em+dm&#10;dfOSblJd/30jCD0OM/MNM192thE3akPtWMFknIEgLp2uuVJwPGxHHyBCRNbYOCYFDwqwXPR7cyy0&#10;u/MX3faxEgnCoUAFJkZfSBlKQxbD2Hni5J1dazEm2VZSt3hPcNvIPMvepcWa04JBT2tD5XX/axVs&#10;/Pdm638up/LRHVefxuz04fqm1HDQrWYgInXxP/xq77SCaZ7D80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j8q8MAAADcAAAADwAAAAAAAAAAAAAAAACYAgAAZHJzL2Rv&#10;d25yZXYueG1sUEsFBgAAAAAEAAQA9QAAAIgDAAAAAA==&#10;" strokeweight="1.5pt">
                <v:textbox inset="0,0,0,0">
                  <w:txbxContent>
                    <w:p w:rsidR="00354A48" w:rsidRPr="00B2132E" w:rsidRDefault="00354A48" w:rsidP="003148B6">
                      <w:pPr>
                        <w:pStyle w:val="aff1"/>
                      </w:pPr>
                      <w:r>
                        <w:fldChar w:fldCharType="begin"/>
                      </w:r>
                      <w:r>
                        <w:instrText xml:space="preserve"> PAGE </w:instrText>
                      </w:r>
                      <w:r>
                        <w:fldChar w:fldCharType="separate"/>
                      </w:r>
                      <w:r w:rsidR="00D05D48">
                        <w:rPr>
                          <w:noProof/>
                        </w:rPr>
                        <w:t>5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group id="Group 4212" o:spid="_x0000_s1039" style="position:absolute;left:381;top:339;width:11240;height:16156" coordorigin="381,339" coordsize="11240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<v:rect id="Rectangle 4213" o:spid="_x0000_s1040" style="position:absolute;left:1084;top:339;width:10537;height:16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iFcYA&#10;AADcAAAADwAAAGRycy9kb3ducmV2LnhtbESPQWsCMRSE70L/Q3gFL1KzVRHZGkUKhUIL4qpgb4/k&#10;dXfp5mWbRF3/vREEj8PMfMPMl51txIl8qB0reB1mIIi1MzWXCnbbj5cZiBCRDTaOScGFAiwXT705&#10;5sadeUOnIpYiQTjkqKCKsc2lDLoii2HoWuLk/TpvMSbpS2k8nhPcNnKUZVNpsea0UGFL7xXpv+Jo&#10;FQwmU2v2h/+L/ym+Dvv1TK++g1aq/9yt3kBE6uIjfG9/GgXj0QRu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LiFcYAAADcAAAADwAAAAAAAAAAAAAAAACYAgAAZHJz&#10;L2Rvd25yZXYueG1sUEsFBgAAAAAEAAQA9QAAAIsDAAAAAA==&#10;" filled="f" strokeweight="1.5pt"/>
                <v:group id="Group 4214" o:spid="_x0000_s1041" style="position:absolute;left:381;top:11676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Text Box 4215" o:spid="_x0000_s1042" type="#_x0000_t202" style="position:absolute;left:397;top:13167;width:280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Vf8MA&#10;AADcAAAADwAAAGRycy9kb3ducmV2LnhtbESPQYvCMBSE74L/ITzBm6YqK241iiyr7MWDdWGvb5tn&#10;W21eShK1/nsjCB6HmfmGWaxaU4srOV9ZVjAaJiCIc6srLhT8HjaDGQgfkDXWlknBnTyslt3OAlNt&#10;b7ynaxYKESHsU1RQhtCkUvq8JIN+aBvi6B2tMxiidIXUDm8Rbmo5TpKpNFhxXCixoa+S8nN2MQrM&#10;x+xUbTx+f/7lE2r3u/9sK51S/V67noMI1IZ3+NX+0Qom4y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pVf8MAAADcAAAADwAAAAAAAAAAAAAAAACYAgAAZHJzL2Rv&#10;d25yZXYueG1sUEsFBgAAAAAEAAQA9QAAAIgDAAAAAA==&#10;" filled="f" stroked="f" strokeweight="1.5pt">
                    <v:textbox style="layout-flow:vertical;mso-layout-flow-alt:bottom-to-top" inset="0,0,0,0">
                      <w:txbxContent>
                        <w:p w:rsidR="00354A48" w:rsidRPr="00E53A86" w:rsidRDefault="00354A48" w:rsidP="003148B6">
                          <w:pPr>
                            <w:pStyle w:val="aff"/>
                            <w:rPr>
                              <w:sz w:val="20"/>
                              <w:szCs w:val="20"/>
                            </w:rPr>
                          </w:pPr>
                          <w:r w:rsidRPr="00E53A86"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  <w:p w:rsidR="00354A48" w:rsidRPr="00E34A3C" w:rsidRDefault="00354A48" w:rsidP="003148B6"/>
                      </w:txbxContent>
                    </v:textbox>
                  </v:shape>
                  <v:group id="Group 4216" o:spid="_x0000_s1043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<v:line id="Line 4217" o:spid="_x0000_s1044" style="position:absolute;flip:x;visibility:visible;mso-wrap-style:square" from="397,13163" to="1097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R0MAAAADcAAAADwAAAGRycy9kb3ducmV2LnhtbERPTYvCMBC9L/gfwgje1tQKslSjiCAo&#10;7mFXBa9DM22KzaQk0dZ/bw4Le3y879VmsK14kg+NYwWzaQaCuHS64VrB9bL//AIRIrLG1jEpeFGA&#10;zXr0scJCu55/6XmOtUghHApUYGLsCilDachimLqOOHGV8xZjgr6W2mOfwm0r8yxbSIsNpwaDHe0M&#10;lffzwyqQx1P/4/f5taqrQ+duR/O96AelJuNhuwQRaYj/4j/3QSuY52ltOpOOgF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AEdDAAAAA3AAAAA8AAAAAAAAAAAAAAAAA&#10;oQIAAGRycy9kb3ducmV2LnhtbFBLBQYAAAAABAAEAPkAAACOAwAAAAA=&#10;" strokeweight="1.5pt"/>
                    <v:group id="Group 4218" o:spid="_x0000_s1045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<v:group id="Group 4219" o:spid="_x0000_s1046" style="position:absolute;left:397;top:11708;width:700;height:4819" coordorigin="406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  <v:line id="Line 4220" o:spid="_x0000_s1047" style="position:absolute;flip:y;visibility:visible;mso-wrap-style:square" from="406,11708" to="406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MukMMAAADcAAAADwAAAGRycy9kb3ducmV2LnhtbESPT4vCMBTE74LfITxhb5qqINI1igiC&#10;4h78B14fzWtTtnkpSbTdb78RFvY4zMxvmNWmt414kQ+1YwXTSQaCuHC65krB/bYfL0GEiKyxcUwK&#10;fijAZj0crDDXruMLva6xEgnCIUcFJsY2lzIUhiyGiWuJk1c6bzEm6SupPXYJbhs5y7KFtFhzWjDY&#10;0s5Q8X19WgXyeOrOfj+7l1V5aN3jaL4WXa/Ux6jffoKI1Mf/8F/7oBXM51N4n0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jLpDDAAAA3AAAAA8AAAAAAAAAAAAA&#10;AAAAoQIAAGRycy9kb3ducmV2LnhtbFBLBQYAAAAABAAEAPkAAACRAwAAAAA=&#10;" strokeweight="1.5pt"/>
                        <v:group id="Group 4221" o:spid="_x0000_s1048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      <v:line id="Line 4222" o:spid="_x0000_s1049" style="position:absolute;visibility:visible;mso-wrap-style:square" from="417,16526" to="1097,16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vXTsQAAADcAAAADwAAAGRycy9kb3ducmV2LnhtbESPQWvCQBSE7wX/w/IEb3VjA1Kiq4hg&#10;ld6aFqG3R/aZxGTfxt2Npv++Kwgeh5n5hlmuB9OKKzlfW1YwmyYgiAuray4V/HzvXt9B+ICssbVM&#10;Cv7Iw3o1ellipu2Nv+iah1JECPsMFVQhdJmUvqjIoJ/ajjh6J+sMhihdKbXDW4SbVr4lyVwarDku&#10;VNjRtqKiyXuj4Njn/Htudq7F/mO/Px0vjU8/lZqMh80CRKAhPMOP9kErSNMU7mfi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29dOxAAAANwAAAAPAAAAAAAAAAAA&#10;AAAAAKECAABkcnMvZG93bnJldi54bWxQSwUGAAAAAAQABAD5AAAAkgMAAAAA&#10;" strokeweight="1.5pt"/>
                          <v:group id="Group 4223" o:spid="_x0000_s1050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        <v:line id="Line 4224" o:spid="_x0000_s1051" style="position:absolute;visibility:visible;mso-wrap-style:square" from="406,15101" to="1106,1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7qocQAAADcAAAADwAAAGRycy9kb3ducmV2LnhtbESPQWvCQBSE7wX/w/IEb3WjoUVSVymC&#10;WnprFKG3R/aZpMm+jbsbTf99VxB6HGbmG2a5HkwrruR8bVnBbJqAIC6srrlUcDxsnxcgfEDW2Fom&#10;Bb/kYb0aPS0x0/bGX3TNQykihH2GCqoQukxKX1Rk0E9tRxy9s3UGQ5SulNrhLcJNK+dJ8ioN1hwX&#10;KuxoU1HR5L1RcOpz/v5ptq7Ffrffn0+XxqefSk3Gw/sbiEBD+A8/2h9aQZq+wP1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fuqhxAAAANwAAAAPAAAAAAAAAAAA&#10;AAAAAKECAABkcnMvZG93bnJldi54bWxQSwUGAAAAAAQABAD5AAAAkgMAAAAA&#10;" strokeweight="1.5pt"/>
                            <v:shape id="Text Box 4225" o:spid="_x0000_s1052" type="#_x0000_t202" style="position:absolute;left:406;top:15099;width:28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DosMA&#10;AADcAAAADwAAAGRycy9kb3ducmV2LnhtbESPQWvCQBSE70L/w/IKvelGg6LRVUS0eOnBtOD1mX0m&#10;0ezbsLvV9N93BcHjMDPfMItVZxpxI+drywqGgwQEcWF1zaWCn+9dfwrCB2SNjWVS8EceVsu33gIz&#10;be98oFseShEh7DNUUIXQZlL6oiKDfmBb4uidrTMYonSl1A7vEW4aOUqSiTRYc1yosKVNRcU1/zUK&#10;zHh6qXcet7NjkVJ3+Drln9Ip9fHerecgAnXhFX6291pBmk7gc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PDosMAAADcAAAADwAAAAAAAAAAAAAAAACYAgAAZHJzL2Rv&#10;d25yZXYueG1sUEsFBgAAAAAEAAQA9QAAAIgDAAAAAA==&#10;" filled="f" stroked="f" strokeweight="1.5pt">
                              <v:textbox style="layout-flow:vertical;mso-layout-flow-alt:bottom-to-top" inset="0,0,0,0">
                                <w:txbxContent>
                                  <w:p w:rsidR="00354A48" w:rsidRPr="00E53A86" w:rsidRDefault="00354A48" w:rsidP="003148B6">
                                    <w:pPr>
                                      <w:pStyle w:val="aff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E53A86">
                                      <w:rPr>
                                        <w:sz w:val="20"/>
                                        <w:szCs w:val="20"/>
                                      </w:rPr>
                                      <w:t>Инв. № подл.</w:t>
                                    </w:r>
                                    <w:proofErr w:type="gramEnd"/>
                                  </w:p>
                                  <w:p w:rsidR="00354A48" w:rsidRPr="00E34A3C" w:rsidRDefault="00354A48" w:rsidP="003148B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Group 4226" o:spid="_x0000_s1053" style="position:absolute;left:397;top:11708;width:692;height:4819" coordorigin="397,11708" coordsize="692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  <v:line id="Line 4227" o:spid="_x0000_s1054" style="position:absolute;flip:y;visibility:visible;mso-wrap-style:square" from="693,11708" to="693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mHDcEAAADcAAAADwAAAGRycy9kb3ducmV2LnhtbERPz2vCMBS+D/wfwhN2W1MryKiNIoJg&#10;2Q6bE3Z9NK9NsXkpSbTdf78cBjt+fL+r/WwH8SAfescKVlkOgrhxuudOwfXr9PIKIkRkjYNjUvBD&#10;Afa7xVOFpXYTf9LjEjuRQjiUqMDEOJZShsaQxZC5kThxrfMWY4K+k9rjlMLtIIs830iLPacGgyMd&#10;DTW3y90qkPXb9OFPxbXt2vPovmvzvplmpZ6X82ELItIc/8V/7rNWsF6ntelMOgJ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GYcNwQAAANwAAAAPAAAAAAAAAAAAAAAA&#10;AKECAABkcnMvZG93bnJldi54bWxQSwUGAAAAAAQABAD5AAAAjwMAAAAA&#10;" strokeweight="1.5pt"/>
                        <v:group id="Group 4228" o:spid="_x0000_s1055" style="position:absolute;left:397;top:11708;width:692;height:1459" coordorigin="397,11708" coordsize="692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  <v:line id="Line 4229" o:spid="_x0000_s1056" style="position:absolute;visibility:visible;mso-wrap-style:square" from="397,11708" to="1089,1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86RM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axe4v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86RMIAAADcAAAADwAAAAAAAAAAAAAA&#10;AAChAgAAZHJzL2Rvd25yZXYueG1sUEsFBgAAAAAEAAQA+QAAAJADAAAAAA==&#10;" strokeweight="1.5pt"/>
                          <v:shape id="Text Box 4230" o:spid="_x0000_s1057" type="#_x0000_t202" style="position:absolute;left:397;top:11711;width:28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oq8MA&#10;AADcAAAADwAAAGRycy9kb3ducmV2LnhtbESPQWsCMRSE7wX/Q3iCt5pVq9itUURUvPTgKvT6unnu&#10;rm5eliTq9t+bguBxmJlvmNmiNbW4kfOVZQWDfgKCOLe64kLB8bB5n4LwAVljbZkU/JGHxbzzNsNU&#10;2zvv6ZaFQkQI+xQVlCE0qZQ+L8mg79uGOHon6wyGKF0htcN7hJtaDpNkIg1WHBdKbGhVUn7JrkaB&#10;GU/P1cbj+vMnH1G7//7NttIp1eu2yy8QgdrwCj/bO61g9DGA/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woq8MAAADcAAAADwAAAAAAAAAAAAAAAACYAgAAZHJzL2Rv&#10;d25yZXYueG1sUEsFBgAAAAAEAAQA9QAAAIgDAAAAAA==&#10;" filled="f" stroked="f" strokeweight="1.5pt">
                            <v:textbox style="layout-flow:vertical;mso-layout-flow-alt:bottom-to-top" inset="0,0,0,0">
                              <w:txbxContent>
                                <w:p w:rsidR="00354A48" w:rsidRPr="00E53A86" w:rsidRDefault="00354A48" w:rsidP="003148B6">
                                  <w:pPr>
                                    <w:pStyle w:val="aff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E53A86">
                                    <w:rPr>
                                      <w:sz w:val="20"/>
                                      <w:szCs w:val="20"/>
                                    </w:rPr>
                                    <w:t>Взам</w:t>
                                  </w:r>
                                  <w:proofErr w:type="spellEnd"/>
                                  <w:r w:rsidRPr="00E53A86">
                                    <w:rPr>
                                      <w:sz w:val="20"/>
                                      <w:szCs w:val="20"/>
                                    </w:rPr>
                                    <w:t>. инв. №</w:t>
                                  </w:r>
                                </w:p>
                                <w:p w:rsidR="00354A48" w:rsidRPr="00E34A3C" w:rsidRDefault="00354A48" w:rsidP="003148B6"/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A48" w:rsidRDefault="00354A48">
    <w:pPr>
      <w:ind w:right="2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388620</wp:posOffset>
              </wp:positionH>
              <wp:positionV relativeFrom="page">
                <wp:posOffset>246380</wp:posOffset>
              </wp:positionV>
              <wp:extent cx="6901180" cy="10191750"/>
              <wp:effectExtent l="17145" t="17780" r="15875" b="10795"/>
              <wp:wrapNone/>
              <wp:docPr id="269" name="Group 1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1180" cy="10191750"/>
                        <a:chOff x="532" y="341"/>
                        <a:chExt cx="11014" cy="16152"/>
                      </a:xfrm>
                    </wpg:grpSpPr>
                    <wpg:grpSp>
                      <wpg:cNvPr id="270" name="Group 1556"/>
                      <wpg:cNvGrpSpPr>
                        <a:grpSpLocks/>
                      </wpg:cNvGrpSpPr>
                      <wpg:grpSpPr bwMode="auto">
                        <a:xfrm>
                          <a:off x="532" y="341"/>
                          <a:ext cx="11014" cy="16152"/>
                          <a:chOff x="532" y="341"/>
                          <a:chExt cx="11014" cy="16152"/>
                        </a:xfrm>
                      </wpg:grpSpPr>
                      <wpg:grpSp>
                        <wpg:cNvPr id="271" name="Group 1160"/>
                        <wpg:cNvGrpSpPr>
                          <a:grpSpLocks/>
                        </wpg:cNvGrpSpPr>
                        <wpg:grpSpPr bwMode="auto">
                          <a:xfrm>
                            <a:off x="636" y="341"/>
                            <a:ext cx="10910" cy="16152"/>
                            <a:chOff x="397" y="371"/>
                            <a:chExt cx="11237" cy="16156"/>
                          </a:xfrm>
                        </wpg:grpSpPr>
                        <wpg:grpSp>
                          <wpg:cNvPr id="272" name="Group 1071"/>
                          <wpg:cNvGrpSpPr>
                            <a:grpSpLocks/>
                          </wpg:cNvGrpSpPr>
                          <wpg:grpSpPr bwMode="auto">
                            <a:xfrm>
                              <a:off x="397" y="371"/>
                              <a:ext cx="11237" cy="16156"/>
                              <a:chOff x="397" y="371"/>
                              <a:chExt cx="11237" cy="16156"/>
                            </a:xfrm>
                          </wpg:grpSpPr>
                          <wps:wsp>
                            <wps:cNvPr id="273" name="Rectangle 7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7" y="371"/>
                                <a:ext cx="10537" cy="1615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4" name="Group 10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" y="11708"/>
                                <a:ext cx="700" cy="4819"/>
                                <a:chOff x="397" y="11708"/>
                                <a:chExt cx="700" cy="4819"/>
                              </a:xfrm>
                            </wpg:grpSpPr>
                            <wps:wsp>
                              <wps:cNvPr id="275" name="Text Box 7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" y="13167"/>
                                  <a:ext cx="280" cy="1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54A48" w:rsidRPr="00EA1591" w:rsidRDefault="00354A48" w:rsidP="00144A53">
                                    <w:pPr>
                                      <w:pStyle w:val="aff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A1591">
                                      <w:rPr>
                                        <w:sz w:val="20"/>
                                        <w:szCs w:val="20"/>
                                      </w:rPr>
                                      <w:t>Подп. и дата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276" name="Group 10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700" cy="4819"/>
                                  <a:chOff x="397" y="11708"/>
                                  <a:chExt cx="700" cy="4819"/>
                                </a:xfrm>
                              </wpg:grpSpPr>
                              <wps:wsp>
                                <wps:cNvPr id="277" name="Line 766"/>
                                <wps:cNvCnPr/>
                                <wps:spPr bwMode="auto">
                                  <a:xfrm flipH="1">
                                    <a:off x="397" y="13163"/>
                                    <a:ext cx="7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78" name="Group 10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" y="11708"/>
                                    <a:ext cx="700" cy="4819"/>
                                    <a:chOff x="397" y="11708"/>
                                    <a:chExt cx="700" cy="4819"/>
                                  </a:xfrm>
                                </wpg:grpSpPr>
                                <wpg:grpSp>
                                  <wpg:cNvPr id="279" name="Group 10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7" y="11708"/>
                                      <a:ext cx="700" cy="4819"/>
                                      <a:chOff x="406" y="11708"/>
                                      <a:chExt cx="700" cy="4819"/>
                                    </a:xfrm>
                                  </wpg:grpSpPr>
                                  <wps:wsp>
                                    <wps:cNvPr id="280" name="Line 761"/>
                                    <wps:cNvCnPr/>
                                    <wps:spPr bwMode="auto">
                                      <a:xfrm flipV="1">
                                        <a:off x="406" y="11708"/>
                                        <a:ext cx="0" cy="48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81" name="Group 10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6" y="15099"/>
                                        <a:ext cx="700" cy="1428"/>
                                        <a:chOff x="406" y="15099"/>
                                        <a:chExt cx="700" cy="1428"/>
                                      </a:xfrm>
                                    </wpg:grpSpPr>
                                    <wps:wsp>
                                      <wps:cNvPr id="282" name="Line 764"/>
                                      <wps:cNvCnPr/>
                                      <wps:spPr bwMode="auto">
                                        <a:xfrm>
                                          <a:off x="417" y="16526"/>
                                          <a:ext cx="68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83" name="Group 10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6" y="15099"/>
                                          <a:ext cx="700" cy="1428"/>
                                          <a:chOff x="406" y="15099"/>
                                          <a:chExt cx="700" cy="1428"/>
                                        </a:xfrm>
                                      </wpg:grpSpPr>
                                      <wps:wsp>
                                        <wps:cNvPr id="284" name="Line 765"/>
                                        <wps:cNvCnPr/>
                                        <wps:spPr bwMode="auto">
                                          <a:xfrm>
                                            <a:off x="406" y="15101"/>
                                            <a:ext cx="7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5" name="Text Box 76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6" y="15099"/>
                                            <a:ext cx="280" cy="1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354A48" w:rsidRPr="00EA1591" w:rsidRDefault="00354A48" w:rsidP="00144A53">
                                              <w:pPr>
                                                <w:pStyle w:val="aff"/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proofErr w:type="gramStart"/>
                                              <w:r w:rsidRPr="00EA1591"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>Инв. № подл.</w:t>
                                              </w:r>
                                              <w:proofErr w:type="gramEnd"/>
                                            </w:p>
                                          </w:txbxContent>
                                        </wps:txbx>
                                        <wps:bodyPr rot="0" vert="vert270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86" name="Group 10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7" y="11708"/>
                                      <a:ext cx="692" cy="4819"/>
                                      <a:chOff x="397" y="11708"/>
                                      <a:chExt cx="692" cy="4819"/>
                                    </a:xfrm>
                                  </wpg:grpSpPr>
                                  <wps:wsp>
                                    <wps:cNvPr id="287" name="Line 762"/>
                                    <wps:cNvCnPr/>
                                    <wps:spPr bwMode="auto">
                                      <a:xfrm flipV="1">
                                        <a:off x="693" y="11708"/>
                                        <a:ext cx="0" cy="48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88" name="Group 10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" y="11708"/>
                                        <a:ext cx="692" cy="1459"/>
                                        <a:chOff x="397" y="11708"/>
                                        <a:chExt cx="692" cy="1459"/>
                                      </a:xfrm>
                                    </wpg:grpSpPr>
                                    <wps:wsp>
                                      <wps:cNvPr id="289" name="Line 763"/>
                                      <wps:cNvCnPr/>
                                      <wps:spPr bwMode="auto">
                                        <a:xfrm>
                                          <a:off x="397" y="11708"/>
                                          <a:ext cx="6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90" name="Text Box 77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7" y="11711"/>
                                          <a:ext cx="280" cy="14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354A48" w:rsidRPr="00EA1591" w:rsidRDefault="00354A48" w:rsidP="00144A53">
                                            <w:pPr>
                                              <w:pStyle w:val="aff"/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proofErr w:type="spellStart"/>
                                            <w:r w:rsidRPr="00EA1591"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  <w:t>Взам</w:t>
                                            </w:r>
                                            <w:proofErr w:type="spellEnd"/>
                                            <w:r w:rsidRPr="00EA1591"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  <w:t>. инв. №</w:t>
                                            </w:r>
                                          </w:p>
                                        </w:txbxContent>
                                      </wps:txbx>
                                      <wps:bodyPr rot="0" vert="vert270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91" name="Text Box 7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86" y="371"/>
                              <a:ext cx="448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A48" w:rsidRPr="00B2132E" w:rsidRDefault="00354A48" w:rsidP="005D228D">
                                <w:pPr>
                                  <w:pStyle w:val="aff1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D05D48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  <w:p w:rsidR="00354A48" w:rsidRPr="00D75AAE" w:rsidRDefault="00354A48" w:rsidP="005D228D">
                                <w:pPr>
                                  <w:pStyle w:val="80"/>
                                </w:pPr>
                                <w:r w:rsidRPr="00B2132E">
                                  <w:fldChar w:fldCharType="begin"/>
                                </w:r>
                                <w:r w:rsidRPr="00B2132E">
                                  <w:fldChar w:fldCharType="begin"/>
                                </w:r>
                                <w:r w:rsidRPr="00B2132E">
                                  <w:instrText xml:space="preserve"> P</w:instrText>
                                </w:r>
                              </w:p>
                              <w:p w:rsidR="00354A48" w:rsidRPr="00D75AAE" w:rsidRDefault="00354A48" w:rsidP="005D228D">
                                <w:pPr>
                                  <w:pStyle w:val="80"/>
                                </w:pPr>
                                <w:r w:rsidRPr="00B2132E">
                                  <w:instrText>G</w:instrText>
                                </w:r>
                              </w:p>
                              <w:p w:rsidR="00354A48" w:rsidRPr="00B2132E" w:rsidRDefault="00354A48" w:rsidP="005D228D">
                                <w:pPr>
                                  <w:pStyle w:val="aff1"/>
                                </w:pPr>
                                <w:r w:rsidRPr="00B2132E"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instrText>4</w:instrText>
                                </w:r>
                                <w:r w:rsidRPr="00B2132E">
                                  <w:fldChar w:fldCharType="end"/>
                                </w:r>
                                <w:r w:rsidRPr="00B2132E">
                                  <w:instrText xml:space="preserve"> PAGE </w:instrText>
                                </w:r>
                                <w:r w:rsidRPr="00B2132E"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4</w:t>
                                </w:r>
                                <w:r w:rsidRPr="00B2132E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555"/>
                        <wpg:cNvGrpSpPr>
                          <a:grpSpLocks/>
                        </wpg:cNvGrpSpPr>
                        <wpg:grpSpPr bwMode="auto">
                          <a:xfrm>
                            <a:off x="532" y="4487"/>
                            <a:ext cx="781" cy="3606"/>
                            <a:chOff x="532" y="4487"/>
                            <a:chExt cx="781" cy="3606"/>
                          </a:xfrm>
                        </wpg:grpSpPr>
                        <wpg:grpSp>
                          <wpg:cNvPr id="293" name="Group 1521"/>
                          <wpg:cNvGrpSpPr>
                            <a:grpSpLocks/>
                          </wpg:cNvGrpSpPr>
                          <wpg:grpSpPr bwMode="auto">
                            <a:xfrm>
                              <a:off x="533" y="4487"/>
                              <a:ext cx="776" cy="3606"/>
                              <a:chOff x="749" y="7988"/>
                              <a:chExt cx="799" cy="3606"/>
                            </a:xfrm>
                          </wpg:grpSpPr>
                          <wps:wsp>
                            <wps:cNvPr id="294" name="tbxJob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604F47">
                                  <w:pPr>
                                    <w:pStyle w:val="aff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295" name="tbxFam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604F47">
                                  <w:pPr>
                                    <w:pStyle w:val="aff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296" name="Text Box 15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Default="00354A48" w:rsidP="00EA1591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tbxDat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D75AAE" w:rsidRDefault="00354A48" w:rsidP="00DE653F">
                                  <w:pPr>
                                    <w:pStyle w:val="80"/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98" name="tbxJob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D75AAE" w:rsidRDefault="00354A48" w:rsidP="00DE653F">
                                  <w:pPr>
                                    <w:pStyle w:val="80"/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299" name="tbxFam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604F47">
                                  <w:pPr>
                                    <w:pStyle w:val="aff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300" name="Text Box 15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Default="00354A48" w:rsidP="00EA1591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tbxJob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604F47">
                                  <w:pPr>
                                    <w:pStyle w:val="aff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302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604F47">
                                  <w:pPr>
                                    <w:pStyle w:val="aff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303" name="Text Box 15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Default="00354A48" w:rsidP="00EA1591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" name="tbxDat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604F47">
                                  <w:pPr>
                                    <w:pStyle w:val="aff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05" name="tbxDat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604F47">
                                  <w:pPr>
                                    <w:pStyle w:val="aff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6" name="Group 1534"/>
                          <wpg:cNvGrpSpPr>
                            <a:grpSpLocks/>
                          </wpg:cNvGrpSpPr>
                          <wpg:grpSpPr bwMode="auto">
                            <a:xfrm>
                              <a:off x="532" y="5043"/>
                              <a:ext cx="781" cy="831"/>
                              <a:chOff x="1629" y="6612"/>
                              <a:chExt cx="804" cy="831"/>
                            </a:xfrm>
                          </wpg:grpSpPr>
                          <wps:wsp>
                            <wps:cNvPr id="307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9" y="6612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604F47">
                                  <w:pPr>
                                    <w:pStyle w:val="aff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54A48" w:rsidRPr="00EA1591" w:rsidRDefault="00354A48" w:rsidP="00EA1591">
                                  <w:pPr>
                                    <w:pStyle w:val="23"/>
                                    <w:rPr>
                                      <w:rFonts w:ascii="ISOCPEUR" w:hAnsi="ISOCPEUR"/>
                                      <w:b/>
                                      <w:spacing w:val="-20"/>
                                      <w:szCs w:val="20"/>
                                    </w:rPr>
                                  </w:pPr>
                                </w:p>
                                <w:p w:rsidR="00354A48" w:rsidRPr="00EA1591" w:rsidRDefault="00354A48" w:rsidP="00EA1591">
                                  <w:pPr>
                                    <w:pStyle w:val="23"/>
                                    <w:rPr>
                                      <w:rFonts w:ascii="ISOCPEUR" w:hAnsi="ISOCPEUR"/>
                                      <w:b/>
                                      <w:spacing w:val="-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308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5" y="6612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604F47">
                                  <w:pPr>
                                    <w:pStyle w:val="aff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309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1" y="6612"/>
                                <a:ext cx="272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604F47">
                                  <w:pPr>
                                    <w:pStyle w:val="aff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wpg:grpSp>
                      <wpg:cNvPr id="310" name="Group 1597"/>
                      <wpg:cNvGrpSpPr>
                        <a:grpSpLocks/>
                      </wpg:cNvGrpSpPr>
                      <wpg:grpSpPr bwMode="auto">
                        <a:xfrm>
                          <a:off x="533" y="8078"/>
                          <a:ext cx="777" cy="3606"/>
                          <a:chOff x="533" y="8078"/>
                          <a:chExt cx="777" cy="3606"/>
                        </a:xfrm>
                      </wpg:grpSpPr>
                      <wps:wsp>
                        <wps:cNvPr id="311" name="tbxJob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10574"/>
                            <a:ext cx="258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A48" w:rsidRPr="00604F47" w:rsidRDefault="00354A48" w:rsidP="00604F47">
                              <w:pPr>
                                <w:pStyle w:val="aff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312" name="tbxFam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9464"/>
                            <a:ext cx="258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A48" w:rsidRPr="00604F47" w:rsidRDefault="00354A48" w:rsidP="00604F47">
                              <w:pPr>
                                <w:pStyle w:val="aff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313" name="tbxJob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10574"/>
                            <a:ext cx="259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A48" w:rsidRPr="00604F47" w:rsidRDefault="00354A48" w:rsidP="00604F47">
                              <w:pPr>
                                <w:pStyle w:val="aff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314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8078"/>
                            <a:ext cx="258" cy="3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A48" w:rsidRPr="00EA1591" w:rsidRDefault="00354A48" w:rsidP="005E2239">
                              <w:pPr>
                                <w:pStyle w:val="aff"/>
                                <w:ind w:left="4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Согласовано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315" name="tbxFam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9464"/>
                            <a:ext cx="259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A48" w:rsidRDefault="00354A48" w:rsidP="00743912">
                              <w:pPr>
                                <w:pStyle w:val="80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316" name="tbxDat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8078"/>
                            <a:ext cx="259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A48" w:rsidRPr="00D75AAE" w:rsidRDefault="00354A48" w:rsidP="00743912">
                              <w:pPr>
                                <w:pStyle w:val="80"/>
                              </w:pP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bxDat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8078"/>
                            <a:ext cx="258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A48" w:rsidRPr="00604F47" w:rsidRDefault="00354A48" w:rsidP="00604F47">
                              <w:pPr>
                                <w:pStyle w:val="aff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354A48" w:rsidRPr="00D75AAE" w:rsidRDefault="00354A48" w:rsidP="00743912">
                              <w:pPr>
                                <w:pStyle w:val="80"/>
                              </w:pP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318" name="Group 1554"/>
                        <wpg:cNvGrpSpPr>
                          <a:grpSpLocks/>
                        </wpg:cNvGrpSpPr>
                        <wpg:grpSpPr bwMode="auto">
                          <a:xfrm>
                            <a:off x="787" y="8636"/>
                            <a:ext cx="523" cy="831"/>
                            <a:chOff x="4681" y="12486"/>
                            <a:chExt cx="523" cy="831"/>
                          </a:xfrm>
                        </wpg:grpSpPr>
                        <wps:wsp>
                          <wps:cNvPr id="319" name="tbxFam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1" y="12486"/>
                              <a:ext cx="259" cy="8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A48" w:rsidRPr="00604F47" w:rsidRDefault="00354A48" w:rsidP="00604F47">
                                <w:pPr>
                                  <w:pStyle w:val="aff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0" rIns="0" bIns="0" anchor="t" anchorCtr="0" upright="1">
                            <a:noAutofit/>
                          </wps:bodyPr>
                        </wps:wsp>
                        <wps:wsp>
                          <wps:cNvPr id="320" name="tbxFam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0" y="12486"/>
                              <a:ext cx="264" cy="8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A48" w:rsidRPr="00604F47" w:rsidRDefault="00354A48" w:rsidP="00604F47">
                                <w:pPr>
                                  <w:pStyle w:val="aff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0" rIns="0" bIns="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98" o:spid="_x0000_s1058" style="position:absolute;left:0;text-align:left;margin-left:30.6pt;margin-top:19.4pt;width:543.4pt;height:802.5pt;z-index:251655168;mso-position-horizontal-relative:page;mso-position-vertical-relative:page" coordorigin="532,341" coordsize="11014,16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">
              <v:group id="Group 1556" o:spid="_x0000_s1059" style="position:absolute;left:532;top:341;width:11014;height:16152" coordorigin="532,341" coordsize="11014,16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<v:group id="Group 1160" o:spid="_x0000_s1060" style="position:absolute;left:636;top:341;width:10910;height:16152" coordorigin="397,371" coordsize="11237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group id="Group 1071" o:spid="_x0000_s1061" style="position:absolute;left:397;top:371;width:11237;height:16156" coordorigin="397,371" coordsize="11237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<v:rect id="Rectangle 767" o:spid="_x0000_s1062" style="position:absolute;left:1097;top:371;width:10537;height:16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a4ccA&#10;AADcAAAADwAAAGRycy9kb3ducmV2LnhtbESP3WoCMRSE7wu+QziF3hTN+oPK1ihSKBQsFFcFvTsk&#10;p7tLNyfbJNX17ZuC4OUwM98wi1VnG3EmH2rHCoaDDASxdqbmUsF+99afgwgR2WDjmBRcKcBq2XtY&#10;YG7chbd0LmIpEoRDjgqqGNtcyqArshgGriVO3pfzFmOSvpTG4yXBbSNHWTaVFmtOCxW29FqR/i5+&#10;rYLnydSaw/Hn6k/F5nj4nOv1R9BKPT126xcQkbp4D9/a70bBaDaG/zPp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5WuHHAAAA3AAAAA8AAAAAAAAAAAAAAAAAmAIAAGRy&#10;cy9kb3ducmV2LnhtbFBLBQYAAAAABAAEAPUAAACMAwAAAAA=&#10;" filled="f" strokeweight="1.5pt"/>
                    <v:group id="Group 1070" o:spid="_x0000_s1063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69" o:spid="_x0000_s1064" type="#_x0000_t202" style="position:absolute;left:397;top:13167;width:280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riMUA&#10;AADcAAAADwAAAGRycy9kb3ducmV2LnhtbESPT2vCQBTE74V+h+UVvDUbLf5pmo2IVOnFg2mh19fs&#10;a5KafRt2V43fvisIHoeZ+Q2TLwfTiRM531pWME5SEMSV1S3XCr4+N88LED4ga+wsk4ILeVgWjw85&#10;ZtqeeU+nMtQiQthnqKAJoc+k9FVDBn1ie+Lo/VpnMETpaqkdniPcdHKSpjNpsOW40GBP64aqQ3k0&#10;Csx08dduPL6/flcvNOx3P+VWOqVGT8PqDUSgIdzDt/aHVjCZT+F6Jh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uuIxQAAANwAAAAPAAAAAAAAAAAAAAAAAJgCAABkcnMv&#10;ZG93bnJldi54bWxQSwUGAAAAAAQABAD1AAAAigMAAAAA&#10;" filled="f" stroked="f" strokeweight="1.5pt">
                        <v:textbox style="layout-flow:vertical;mso-layout-flow-alt:bottom-to-top" inset="0,0,0,0">
                          <w:txbxContent>
                            <w:p w:rsidR="00354A48" w:rsidRPr="00EA1591" w:rsidRDefault="00354A48" w:rsidP="00144A53">
                              <w:pPr>
                                <w:pStyle w:val="aff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Подп. и дата</w:t>
                              </w:r>
                            </w:p>
                          </w:txbxContent>
                        </v:textbox>
                      </v:shape>
                      <v:group id="Group 1069" o:spid="_x0000_s1065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  <v:line id="Line 766" o:spid="_x0000_s1066" style="position:absolute;flip:x;visibility:visible;mso-wrap-style:square" from="397,13163" to="1097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2lIsQAAADcAAAADwAAAGRycy9kb3ducmV2LnhtbESPT4vCMBTE7wt+h/AEb2u6Pah0jSIL&#10;grJ78B/s9dG8NsXmpSRZW7/9RhA8DjPzG2a5HmwrbuRD41jBxzQDQVw63XCt4HLevi9AhIissXVM&#10;Cu4UYL0avS2x0K7nI91OsRYJwqFABSbGrpAylIYshqnriJNXOW8xJulrqT32CW5bmWfZTFpsOC0Y&#10;7OjLUHk9/VkFcv/dH/w2v1R1tevc7978zPpBqcl42HyCiDTEV/jZ3mkF+XwOj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DaUixAAAANwAAAAPAAAAAAAAAAAA&#10;AAAAAKECAABkcnMvZG93bnJldi54bWxQSwUGAAAAAAQABAD5AAAAkgMAAAAA&#10;" strokeweight="1.5pt"/>
                        <v:group id="Group 1068" o:spid="_x0000_s1067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      <v:group id="Group 1062" o:spid="_x0000_s1068" style="position:absolute;left:397;top:11708;width:700;height:4819" coordorigin="406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      <v:line id="Line 761" o:spid="_x0000_s1069" style="position:absolute;flip:y;visibility:visible;mso-wrap-style:square" from="406,11708" to="406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FNccAAAADcAAAADwAAAGRycy9kb3ducmV2LnhtbERPy4rCMBTdD/gP4QruxtQuRKpRRBAU&#10;XYwPcHtpbptic1OSaOvfTxYDszyc92oz2Fa8yYfGsYLZNANBXDrdcK3gftt/L0CEiKyxdUwKPhRg&#10;sx59rbDQrucLva+xFimEQ4EKTIxdIWUoDVkMU9cRJ65y3mJM0NdSe+xTuG1lnmVzabHh1GCwo52h&#10;8nl9WQXyeOp//D6/V3V16NzjaM7zflBqMh62SxCRhvgv/nMftIJ8keanM+kI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xTXHAAAAA3AAAAA8AAAAAAAAAAAAAAAAA&#10;oQIAAGRycy9kb3ducmV2LnhtbFBLBQYAAAAABAAEAPkAAACOAwAAAAA=&#10;" strokeweight="1.5pt"/>
                            <v:group id="Group 1061" o:spid="_x0000_s1070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          <v:line id="Line 764" o:spid="_x0000_s1071" style="position:absolute;visibility:visible;mso-wrap-style:square" from="417,16526" to="1097,16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m0r8QAAADcAAAADwAAAGRycy9kb3ducmV2LnhtbESPQWvCQBSE7wX/w/IEb3VjCkWiq4ig&#10;Fm9NRfD2yD6TmOzbuLvR9N93C4Ueh5n5hlmuB9OKBzlfW1YwmyYgiAuray4VnL52r3MQPiBrbC2T&#10;gm/ysF6NXpaYafvkT3rkoRQRwj5DBVUIXSalLyoy6Ke2I47e1TqDIUpXSu3wGeGmlWmSvEuDNceF&#10;CjvaVlQ0eW8UnPucL7dm51rs94fD9Xxv/NtRqcl42CxABBrCf/iv/aEVpPMUfs/EI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ybSvxAAAANwAAAAPAAAAAAAAAAAA&#10;AAAAAKECAABkcnMvZG93bnJldi54bWxQSwUGAAAAAAQABAD5AAAAkgMAAAAA&#10;" strokeweight="1.5pt"/>
                              <v:group id="Group 1060" o:spid="_x0000_s1072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          <v:line id="Line 765" o:spid="_x0000_s1073" style="position:absolute;visibility:visible;mso-wrap-style:square" from="406,15101" to="1106,1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yJQMQAAADcAAAADwAAAGRycy9kb3ducmV2LnhtbESPQWvCQBSE70L/w/IEb7pRi0jqKlJQ&#10;S2+NIvT2yD6TmOzbuLvR9N93CwWPw8x8w6w2vWnEnZyvLCuYThIQxLnVFRcKTsfdeAnCB2SNjWVS&#10;8EMeNuuXwQpTbR/8RfcsFCJC2KeooAyhTaX0eUkG/cS2xNG7WGcwROkKqR0+Itw0cpYkC2mw4rhQ&#10;YkvvJeV11hkF5y7j72u9cw12+8Phcr7Vfv6p1GjYb99ABOrDM/zf/tAKZstX+Ds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bIlAxAAAANwAAAAPAAAAAAAAAAAA&#10;AAAAAKECAABkcnMvZG93bnJldi54bWxQSwUGAAAAAAQABAD5AAAAkgMAAAAA&#10;" strokeweight="1.5pt"/>
                                <v:shape id="Text Box 768" o:spid="_x0000_s1074" type="#_x0000_t202" style="position:absolute;left:406;top:15099;width:28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br8MA&#10;AADcAAAADwAAAGRycy9kb3ducmV2LnhtbESPQWvCQBSE74L/YXmCN91UUdLoKqWoeOnBKPT6zL4m&#10;abNvw+6q8d+7BcHjMDPfMMt1ZxpxJedrywrexgkI4sLqmksFp+N2lILwAVljY5kU3MnDetXvLTHT&#10;9sYHuuahFBHCPkMFVQhtJqUvKjLox7Yljt6PdQZDlK6U2uEtwk0jJ0kylwZrjgsVtvRZUfGXX4wC&#10;M0t/663Hzft3MaXu8HXOd9IpNRx0HwsQgbrwCj/be61gks7g/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+br8MAAADcAAAADwAAAAAAAAAAAAAAAACYAgAAZHJzL2Rv&#10;d25yZXYueG1sUEsFBgAAAAAEAAQA9QAAAIgDAAAAAA==&#10;" filled="f" stroked="f" strokeweight="1.5pt">
                                  <v:textbox style="layout-flow:vertical;mso-layout-flow-alt:bottom-to-top" inset="0,0,0,0">
                                    <w:txbxContent>
                                      <w:p w:rsidR="00354A48" w:rsidRPr="00EA1591" w:rsidRDefault="00354A48" w:rsidP="00144A53">
                                        <w:pPr>
                                          <w:pStyle w:val="aff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EA1591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Инв. № подл.</w:t>
                                        </w:r>
                                        <w:proofErr w:type="gramEnd"/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group id="Group 1067" o:spid="_x0000_s1075" style="position:absolute;left:397;top:11708;width:692;height:4819" coordorigin="397,11708" coordsize="692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        <v:line id="Line 762" o:spid="_x0000_s1076" style="position:absolute;flip:y;visibility:visible;mso-wrap-style:square" from="693,11708" to="693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jVBcQAAADcAAAADwAAAGRycy9kb3ducmV2LnhtbESPQWvCQBSE74L/YXmCN900B5XUVaQg&#10;KO2h1UCvj+xLNph9G3a3Jv77bkHocZiZb5jtfrSduJMPrWMFL8sMBHHldMuNgvJ6XGxAhIissXNM&#10;Ch4UYL+bTrZYaDfwF90vsREJwqFABSbGvpAyVIYshqXriZNXO28xJukbqT0OCW47mWfZSlpsOS0Y&#10;7OnNUHW7/FgF8vw+fPpjXtZNferd99l8rIZRqflsPLyCiDTG//CzfdIK8s0a/s6kI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2NUFxAAAANwAAAAPAAAAAAAAAAAA&#10;AAAAAKECAABkcnMvZG93bnJldi54bWxQSwUGAAAAAAQABAD5AAAAkgMAAAAA&#10;" strokeweight="1.5pt"/>
                            <v:group id="Group 1066" o:spid="_x0000_s1077" style="position:absolute;left:397;top:11708;width:692;height:1459" coordorigin="397,11708" coordsize="692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        <v:line id="Line 763" o:spid="_x0000_s1078" style="position:absolute;visibility:visible;mso-wrap-style:square" from="397,11708" to="1089,1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0m3sQAAADcAAAADwAAAGRycy9kb3ducmV2LnhtbESPQWvCQBSE7wX/w/KE3upGBbGpq4ig&#10;lt6MIvT2yD6TNNm3cXej6b93hUKPw8x8wyxWvWnEjZyvLCsYjxIQxLnVFRcKTsft2xyED8gaG8uk&#10;4Jc8rJaDlwWm2t75QLcsFCJC2KeooAyhTaX0eUkG/ci2xNG7WGcwROkKqR3eI9w0cpIkM2mw4rhQ&#10;YkubkvI664yCc5fx90+9dQ12u/3+cr7Wfvql1OuwX3+ACNSH//Bf+1MrmMzf4X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bSbexAAAANwAAAAPAAAAAAAAAAAA&#10;AAAAAKECAABkcnMvZG93bnJldi54bWxQSwUGAAAAAAQABAD5AAAAkgMAAAAA&#10;" strokeweight="1.5pt"/>
                              <v:shape id="Text Box 770" o:spid="_x0000_s1079" type="#_x0000_t202" style="position:absolute;left:397;top:11711;width:28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u6sAA&#10;AADcAAAADwAAAGRycy9kb3ducmV2LnhtbERPTYvCMBC9L/gfwgh7W1OVlVqNIqKLFw92F7yOzdhW&#10;m0lJotZ/vzkIHh/ve77sTCPu5HxtWcFwkIAgLqyuuVTw97v9SkH4gKyxsUwKnuRhueh9zDHT9sEH&#10;uuehFDGEfYYKqhDaTEpfVGTQD2xLHLmzdQZDhK6U2uEjhptGjpJkIg3WHBsqbGldUXHNb0aB+U4v&#10;9dbjZnosxtQd9qf8RzqlPvvdagYiUBfe4pd7pxWMpnF+PBOP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Gu6sAAAADcAAAADwAAAAAAAAAAAAAAAACYAgAAZHJzL2Rvd25y&#10;ZXYueG1sUEsFBgAAAAAEAAQA9QAAAIUDAAAAAA==&#10;" filled="f" stroked="f" strokeweight="1.5pt">
                                <v:textbox style="layout-flow:vertical;mso-layout-flow-alt:bottom-to-top" inset="0,0,0,0">
                                  <w:txbxContent>
                                    <w:p w:rsidR="00354A48" w:rsidRPr="00EA1591" w:rsidRDefault="00354A48" w:rsidP="00144A53">
                                      <w:pPr>
                                        <w:pStyle w:val="aff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 w:rsidRPr="00EA1591">
                                        <w:rPr>
                                          <w:sz w:val="20"/>
                                          <w:szCs w:val="20"/>
                                        </w:rPr>
                                        <w:t>Взам</w:t>
                                      </w:r>
                                      <w:proofErr w:type="spellEnd"/>
                                      <w:r w:rsidRPr="00EA1591">
                                        <w:rPr>
                                          <w:sz w:val="20"/>
                                          <w:szCs w:val="20"/>
                                        </w:rPr>
                                        <w:t>. инв. №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</v:group>
                  </v:group>
                  <v:shape id="Text Box 771" o:spid="_x0000_s1080" type="#_x0000_t202" style="position:absolute;left:11186;top:371;width:44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kpsMA&#10;AADcAAAADwAAAGRycy9kb3ducmV2LnhtbESPzYoCMRCE74LvEFrYm2aUZVlHo4goeHT9OXhrJu1k&#10;dNLJTrI6vr0RhD0WVfUVNZ23thY3akLlWMFwkIEgLpyuuFRw2K/73yBCRNZYOyYFDwown3U7U8y1&#10;u/MP3XaxFAnCIUcFJkafSxkKQxbDwHni5J1dYzEm2ZRSN3hPcFvLUZZ9SYsVpwWDnpaGiuvuzypY&#10;+eNq7X8vp+LRHhZbYzZ6f/1U6qPXLiYgIrXxP/xub7SC0XgIrzPp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kpsMAAADcAAAADwAAAAAAAAAAAAAAAACYAgAAZHJzL2Rv&#10;d25yZXYueG1sUEsFBgAAAAAEAAQA9QAAAIgDAAAAAA==&#10;" strokeweight="1.5pt">
                    <v:textbox inset="0,0,0,0">
                      <w:txbxContent>
                        <w:p w:rsidR="00354A48" w:rsidRPr="00B2132E" w:rsidRDefault="00354A48" w:rsidP="005D228D">
                          <w:pPr>
                            <w:pStyle w:val="aff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5D48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:rsidR="00354A48" w:rsidRPr="00D75AAE" w:rsidRDefault="00354A48" w:rsidP="005D228D">
                          <w:pPr>
                            <w:pStyle w:val="80"/>
                          </w:pPr>
                          <w:r w:rsidRPr="00B2132E">
                            <w:fldChar w:fldCharType="begin"/>
                          </w:r>
                          <w:r w:rsidRPr="00B2132E">
                            <w:fldChar w:fldCharType="begin"/>
                          </w:r>
                          <w:r w:rsidRPr="00B2132E">
                            <w:instrText xml:space="preserve"> P</w:instrText>
                          </w:r>
                        </w:p>
                        <w:p w:rsidR="00354A48" w:rsidRPr="00D75AAE" w:rsidRDefault="00354A48" w:rsidP="005D228D">
                          <w:pPr>
                            <w:pStyle w:val="80"/>
                          </w:pPr>
                          <w:r w:rsidRPr="00B2132E">
                            <w:instrText>G</w:instrText>
                          </w:r>
                        </w:p>
                        <w:p w:rsidR="00354A48" w:rsidRPr="00B2132E" w:rsidRDefault="00354A48" w:rsidP="005D228D">
                          <w:pPr>
                            <w:pStyle w:val="aff1"/>
                          </w:pPr>
                          <w:r w:rsidRPr="00B2132E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instrText>4</w:instrText>
                          </w:r>
                          <w:r w:rsidRPr="00B2132E">
                            <w:fldChar w:fldCharType="end"/>
                          </w:r>
                          <w:r w:rsidRPr="00B2132E">
                            <w:instrText xml:space="preserve"> PAGE </w:instrText>
                          </w:r>
                          <w:r w:rsidRPr="00B2132E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 w:rsidRPr="00B2132E">
                            <w:fldChar w:fldCharType="end"/>
                          </w:r>
                        </w:p>
                      </w:txbxContent>
                    </v:textbox>
                  </v:shape>
                </v:group>
                <v:group id="Group 1555" o:spid="_x0000_s1081" style="position:absolute;left:532;top:4487;width:781;height:3606" coordorigin="532,4487" coordsize="781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group id="Group 1521" o:spid="_x0000_s1082" style="position:absolute;left:533;top:4487;width:776;height:3606" coordorigin="749,7988" coordsize="799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<v:shape id="tbxJob9" o:spid="_x0000_s1083" type="#_x0000_t202" style="position:absolute;left:1282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yd8UA&#10;AADcAAAADwAAAGRycy9kb3ducmV2LnhtbESPS2vCQBSF9wX/w3CF7nSSUFJNHUVaim601Ae4vGRu&#10;k9jMnZAZTfz3TkHo8nAeH2e26E0trtS6yrKCeByBIM6trrhQcNh/jiYgnEfWWFsmBTdysJgPnmaY&#10;advxN113vhBhhF2GCkrvm0xKl5dk0I1tQxy8H9sa9EG2hdQtdmHc1DKJolQarDgQSmzovaT8d3cx&#10;gZt+rIyNl6f0/Nptv+JVct4cE6Weh/3yDYSn3v+HH+21VpBMX+Dv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vJ3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604F47">
                            <w:pPr>
                              <w:pStyle w:val="aff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9" o:spid="_x0000_s1084" type="#_x0000_t202" style="position:absolute;left:1282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5X7MUA&#10;AADcAAAADwAAAGRycy9kb3ducmV2LnhtbESPS2vCQBSF9wX/w3CF7nSSQFNNHUVaim601Ae4vGRu&#10;k9jMnZAZTfz3TkHo8nAeH2e26E0trtS6yrKCeByBIM6trrhQcNh/jiYgnEfWWFsmBTdysJgPnmaY&#10;advxN113vhBhhF2GCkrvm0xKl5dk0I1tQxy8H9sa9EG2hdQtdmHc1DKJolQarDgQSmzovaT8d3cx&#10;gZt+rIyNl6f0/Nptv+JVct4cE6Weh/3yDYSn3v+HH+21VpBMX+Dv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lfs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604F47">
                            <w:pPr>
                              <w:pStyle w:val="aff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524" o:spid="_x0000_s1085" type="#_x0000_t202" style="position:absolute;left:1282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hXMUA&#10;AADcAAAADwAAAGRycy9kb3ducmV2LnhtbESP3WoCMRSE7wt9h3AKvSmaVajoapRWqGjBgj8PcNwc&#10;s4ubkyWJuvv2jVDo5TAz3zCzRWtrcSMfKscKBv0MBHHhdMVGwfHw1RuDCBFZY+2YFHQUYDF/fpph&#10;rt2dd3TbRyMShEOOCsoYm1zKUJRkMfRdQ5y8s/MWY5LeSO3xnuC2lsMsG0mLFaeFEhtallRc9ler&#10;4G3nu20Xtt8roz8PiD+bk1m9K/X60n5MQURq43/4r73WCoaTE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+FcxQAAANwAAAAPAAAAAAAAAAAAAAAAAJgCAABkcnMv&#10;ZG93bnJldi54bWxQSwUGAAAAAAQABAD1AAAAigMAAAAA&#10;" strokeweight="1.5pt">
                      <v:textbox style="layout-flow:vertical;mso-layout-flow-alt:bottom-to-top">
                        <w:txbxContent>
                          <w:p w:rsidR="00354A48" w:rsidRDefault="00354A48" w:rsidP="00EA1591"/>
                        </w:txbxContent>
                      </v:textbox>
                    </v:shape>
                    <v:shape id="tbxDat9" o:spid="_x0000_s1086" type="#_x0000_t202" style="position:absolute;left:1282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lRcMA&#10;AADcAAAADwAAAGRycy9kb3ducmV2LnhtbESPS4vCQBCE74L/YWhhbzoxBx/RicjCgsIe1F08N5nO&#10;g2R6YmaM2X+/Iwgei6r6itruBtOInjpXWVYwn0UgiDOrKy4U/P58TVcgnEfW2FgmBX/kYJeOR1tM&#10;tH3wmfqLL0SAsEtQQel9m0jpspIMupltiYOX286gD7IrpO7wEeCmkXEULaTBisNCiS19lpTVl7tR&#10;8N0fb8x5PDe8aqL6us+tPfVKfUyG/QaEp8G/w6/2QSuI10t4nglH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DlRcMAAADcAAAADwAAAAAAAAAAAAAAAACYAgAAZHJzL2Rv&#10;d25yZXYueG1sUEsFBgAAAAAEAAQA9QAAAIgDAAAAAA==&#10;" strokeweight="1.5pt">
                      <v:textbox style="layout-flow:vertical;mso-layout-flow-alt:bottom-to-top" inset="0,0,0,0">
                        <w:txbxContent>
                          <w:p w:rsidR="00354A48" w:rsidRPr="00D75AAE" w:rsidRDefault="00354A48" w:rsidP="00DE653F">
                            <w:pPr>
                              <w:pStyle w:val="80"/>
                            </w:pPr>
                          </w:p>
                        </w:txbxContent>
                      </v:textbox>
                    </v:shape>
                    <v:shape id="tbxJob8" o:spid="_x0000_s1087" type="#_x0000_t202" style="position:absolute;left:1015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/4csMA&#10;AADcAAAADwAAAGRycy9kb3ducmV2LnhtbERPTU/CQBC9k/gfNmPiTbbtoUplIURj8CIElITjpDu2&#10;xe5s011p/ffMgYTjy/ueL0fXqjP1ofFsIJ0moIhLbxuuDHx/vT8+gwoR2WLrmQz8U4Dl4m4yx8L6&#10;gXd03sdKSQiHAg3UMXaF1qGsyWGY+o5YuB/fO4wC+0rbHgcJd63OkiTXDhuWhho7eq2p/N3/OenN&#10;39bOp6tjfnoaNtt0nZ0+D5kxD/fj6gVUpDHexFf3hzWQzWStnJEjo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/4csMAAADcAAAADwAAAAAAAAAAAAAAAACYAgAAZHJzL2Rv&#10;d25yZXYueG1sUEsFBgAAAAAEAAQA9QAAAIgDAAAAAA==&#10;" strokeweight="1.5pt">
                      <v:textbox style="layout-flow:vertical;mso-layout-flow-alt:bottom-to-top" inset=".5mm,0,0,0">
                        <w:txbxContent>
                          <w:p w:rsidR="00354A48" w:rsidRPr="00D75AAE" w:rsidRDefault="00354A48" w:rsidP="00DE653F">
                            <w:pPr>
                              <w:pStyle w:val="80"/>
                            </w:pPr>
                          </w:p>
                        </w:txbxContent>
                      </v:textbox>
                    </v:shape>
                    <v:shape id="tbxFam8" o:spid="_x0000_s1088" type="#_x0000_t202" style="position:absolute;left:1015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d6cUA&#10;AADcAAAADwAAAGRycy9kb3ducmV2LnhtbESPzWrCQBSF9wXfYbiCuzpJFrGmjiKK6EZL1UKXl8xt&#10;Es3cCZnRxLd3CoUuD+fn48wWvanFnVpXWVYQjyMQxLnVFRcKzqfN6xsI55E11pZJwYMcLOaDlxlm&#10;2nb8SfejL0QYYZehgtL7JpPS5SUZdGPbEAfvx7YGfZBtIXWLXRg3tUyiKJUGKw6EEhtalZRfjzcT&#10;uOl6a2y8/E4vk+7wEW+Ty/4rUWo07JfvIDz1/j/8195pBcl0Cr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13p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604F47">
                            <w:pPr>
                              <w:pStyle w:val="aff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528" o:spid="_x0000_s1089" type="#_x0000_t202" style="position:absolute;left:1015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FGqcIA&#10;AADcAAAADwAAAGRycy9kb3ducmV2LnhtbERP3WrCMBS+H/gO4Qy8GTPVMRmdsahgcQMFdQ9w1pyl&#10;Zc1JSaK2b79cDLz8+P4XRW9bcSUfGscKppMMBHHldMNGwdd5+/wGIkRkja1jUjBQgGI5elhgrt2N&#10;j3Q9RSNSCIccFdQxdrmUoarJYpi4jjhxP85bjAl6I7XHWwq3rZxl2VxabDg11NjRpqbq93SxCp6O&#10;ftgPYf9ZGr0+Ix4+vk35qtT4sV+9g4jUx7v4373TCl6yND+dS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UapwgAAANwAAAAPAAAAAAAAAAAAAAAAAJgCAABkcnMvZG93&#10;bnJldi54bWxQSwUGAAAAAAQABAD1AAAAhwMAAAAA&#10;" strokeweight="1.5pt">
                      <v:textbox style="layout-flow:vertical;mso-layout-flow-alt:bottom-to-top">
                        <w:txbxContent>
                          <w:p w:rsidR="00354A48" w:rsidRDefault="00354A48" w:rsidP="00EA1591"/>
                        </w:txbxContent>
                      </v:textbox>
                    </v:shape>
                    <v:shape id="tbxJob7" o:spid="_x0000_s1090" type="#_x0000_t202" style="position:absolute;left:749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L9cUA&#10;AADcAAAADwAAAGRycy9kb3ducmV2LnhtbESPS2vCQBSF9wX/w3AFd3WSCKmkjkEU0Y0tagtdXjK3&#10;eTRzJ2RGk/77TqHQ5eE8Ps4qH00r7tS72rKCeB6BIC6srrlU8HbdPy5BOI+ssbVMCr7JQb6ePKww&#10;03bgM90vvhRhhF2GCirvu0xKV1Rk0M1tRxy8T9sb9EH2pdQ9DmHctDKJolQarDkQKuxoW1HxdbmZ&#10;wE13B2PjzUfaPA0vr/EhaU7viVKz6bh5BuFp9P/hv/ZRK1hEM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sv1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604F47">
                            <w:pPr>
                              <w:pStyle w:val="aff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091" type="#_x0000_t202" style="position:absolute;left:749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VgsQA&#10;AADcAAAADwAAAGRycy9kb3ducmV2LnhtbESPzWrCQBSF90LfYbiF7nSSFGKJjiItxW6qaBVcXjLX&#10;JJq5EzJTE9/eEQSXh/Pzcabz3tTiQq2rLCuIRxEI4tzqigsFu7/v4QcI55E11pZJwZUczGcvgylm&#10;2na8ocvWFyKMsMtQQel9k0np8pIMupFtiIN3tK1BH2RbSN1iF8ZNLZMoSqXBigOhxIY+S8rP238T&#10;uOnX0th4cUhP4261jpfJ6XefKPX22i8mIDz1/hl+tH+0gvcogfuZc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VYLEAAAA3AAAAA8AAAAAAAAAAAAAAAAAmAIAAGRycy9k&#10;b3ducmV2LnhtbFBLBQYAAAAABAAEAPUAAACJAwAAAAA=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604F47">
                            <w:pPr>
                              <w:pStyle w:val="aff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531" o:spid="_x0000_s1092" type="#_x0000_t202" style="position:absolute;left:749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Y3sUA&#10;AADcAAAADwAAAGRycy9kb3ducmV2LnhtbESP3WoCMRSE74W+QzgFb6RmVSxla5QqKLZgwZ8HOG5O&#10;s0s3J0sSdfftm4Lg5TAz3zCzRWtrcSUfKscKRsMMBHHhdMVGwem4fnkDESKyxtoxKegowGL+1Jth&#10;rt2N93Q9RCMShEOOCsoYm1zKUJRkMQxdQ5y8H+ctxiS9kdrjLcFtLcdZ9iotVpwWSmxoVVLxe7hY&#10;BYO973Zd2H1tjF4eEb8/z2YzVar/3H68g4jUxkf43t5qBZNsAv9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jexQAAANwAAAAPAAAAAAAAAAAAAAAAAJgCAABkcnMv&#10;ZG93bnJldi54bWxQSwUGAAAAAAQABAD1AAAAigMAAAAA&#10;" strokeweight="1.5pt">
                      <v:textbox style="layout-flow:vertical;mso-layout-flow-alt:bottom-to-top">
                        <w:txbxContent>
                          <w:p w:rsidR="00354A48" w:rsidRDefault="00354A48" w:rsidP="00EA1591"/>
                        </w:txbxContent>
                      </v:textbox>
                    </v:shape>
                    <v:shape id="tbxDat7" o:spid="_x0000_s1093" type="#_x0000_t202" style="position:absolute;left:749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hKMMA&#10;AADcAAAADwAAAGRycy9kb3ducmV2LnhtbESPzWrDMBCE74W+g9hCb41kNxTjRg4hUEighyQtPS/W&#10;+gdbK8dSHffto0Cgx2FmvmFW69n2YqLRt441JAsFgrh0puVaw/fXx0sGwgdkg71j0vBHHtbF48MK&#10;c+MufKTpFGoRIexz1NCEMORS+rIhi37hBuLoVW60GKIca2lGvES47WWq1Ju02HJcaHCgbUNld/q1&#10;Gj6n/Zm5ShPLWa+6n03l3GHS+vlp3ryDCDSH//C9vTMaXtUSbmfiEZ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nhKMMAAADcAAAADwAAAAAAAAAAAAAAAACYAgAAZHJzL2Rv&#10;d25yZXYueG1sUEsFBgAAAAAEAAQA9QAAAIgDAAAAAA==&#10;" strokeweight="1.5pt">
                      <v:textbox style="layout-flow:vertical;mso-layout-flow-alt:bottom-to-top" inset="0,0,0,0">
                        <w:txbxContent>
                          <w:p w:rsidR="00354A48" w:rsidRPr="00604F47" w:rsidRDefault="00354A48" w:rsidP="00604F47">
                            <w:pPr>
                              <w:pStyle w:val="aff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Dat8" o:spid="_x0000_s1094" type="#_x0000_t202" style="position:absolute;left:1015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Es8MA&#10;AADcAAAADwAAAGRycy9kb3ducmV2LnhtbESPzWrDMBCE74W+g9hCb41klxTjRg4hUEighyQtPS/W&#10;+gdbK8dSHffto0Cgx2FmvmFW69n2YqLRt441JAsFgrh0puVaw/fXx0sGwgdkg71j0vBHHtbF48MK&#10;c+MufKTpFGoRIexz1NCEMORS+rIhi37hBuLoVW60GKIca2lGvES47WWq1Ju02HJcaHCgbUNld/q1&#10;Gj6n/Zm5ShPLWa+6n03l3GHS+vlp3ryDCDSH//C9vTMaXtUSbmfiEZ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VEs8MAAADcAAAADwAAAAAAAAAAAAAAAACYAgAAZHJzL2Rv&#10;d25yZXYueG1sUEsFBgAAAAAEAAQA9QAAAIgDAAAAAA==&#10;" strokeweight="1.5pt">
                      <v:textbox style="layout-flow:vertical;mso-layout-flow-alt:bottom-to-top" inset="0,0,0,0">
                        <w:txbxContent>
                          <w:p w:rsidR="00354A48" w:rsidRPr="00604F47" w:rsidRDefault="00354A48" w:rsidP="00604F47">
                            <w:pPr>
                              <w:pStyle w:val="aff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534" o:spid="_x0000_s1095" style="position:absolute;left:532;top:5043;width:781;height:831" coordorigin="1629,6612" coordsize="804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<v:shape id="tbxFam7" o:spid="_x0000_s1096" type="#_x0000_t202" style="position:absolute;left:1629;top:6612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v2GsUA&#10;AADcAAAADwAAAGRycy9kb3ducmV2LnhtbESPS2vCQBSF90L/w3AL3ekkKURJHYO0FN1Y0bbQ5SVz&#10;m0czd0JmNPHfdwTB5eE8Ps4yH00rztS72rKCeBaBIC6srrlU8PX5Pl2AcB5ZY2uZFFzIQb56mCwx&#10;03bgA52PvhRhhF2GCirvu0xKV1Rk0M1sRxy8X9sb9EH2pdQ9DmHctDKJolQarDkQKuzotaLi73gy&#10;gZu+bYyN1z9pMx8+9vEmaXbfiVJPj+P6BYSn0d/Dt/ZWK3iO5nA9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/Ya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604F47">
                            <w:pPr>
                              <w:pStyle w:val="aff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54A48" w:rsidRPr="00EA1591" w:rsidRDefault="00354A48" w:rsidP="00EA1591">
                            <w:pPr>
                              <w:pStyle w:val="23"/>
                              <w:rPr>
                                <w:rFonts w:ascii="ISOCPEUR" w:hAnsi="ISOCPEUR"/>
                                <w:b/>
                                <w:spacing w:val="-20"/>
                                <w:szCs w:val="20"/>
                              </w:rPr>
                            </w:pPr>
                          </w:p>
                          <w:p w:rsidR="00354A48" w:rsidRPr="00EA1591" w:rsidRDefault="00354A48" w:rsidP="00EA1591">
                            <w:pPr>
                              <w:pStyle w:val="23"/>
                              <w:rPr>
                                <w:rFonts w:ascii="ISOCPEUR" w:hAnsi="ISOCPEUR"/>
                                <w:b/>
                                <w:spacing w:val="-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097" type="#_x0000_t202" style="position:absolute;left:1895;top:6612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iaMMA&#10;AADcAAAADwAAAGRycy9kb3ducmV2LnhtbERPTWvCQBC9C/0PyxR6q5ukkErqKtJS7KWKtoLHITtN&#10;YrOzIbs16b93DoLHx/ueL0fXqjP1ofFsIJ0moIhLbxuuDHx/vT/OQIWIbLH1TAb+KcBycTeZY2H9&#10;wDs672OlJIRDgQbqGLtC61DW5DBMfUcs3I/vHUaBfaVtj4OEu1ZnSZJrhw1LQ40dvdZU/u7/nPTm&#10;b2vn09UxPz0Pm226zk6fh8yYh/tx9QIq0hhv4qv7wxp4SmStnJEjo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RiaMMAAADcAAAADwAAAAAAAAAAAAAAAACYAgAAZHJzL2Rv&#10;d25yZXYueG1sUEsFBgAAAAAEAAQA9QAAAIgDAAAAAA==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604F47">
                            <w:pPr>
                              <w:pStyle w:val="aff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098" type="#_x0000_t202" style="position:absolute;left:2161;top:6612;width:272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jH88UA&#10;AADcAAAADwAAAGRycy9kb3ducmV2LnhtbESPS2vCQBSF9wX/w3CF7nSSFFJNHUVaim601Ae4vGRu&#10;k9jMnZAZTfz3TkHo8nAeH2e26E0trtS6yrKCeByBIM6trrhQcNh/jiYgnEfWWFsmBTdysJgPnmaY&#10;advxN113vhBhhF2GCkrvm0xKl5dk0I1tQxy8H9sa9EG2hdQtdmHc1DKJolQarDgQSmzovaT8d3cx&#10;gZt+rIyNl6f0/Nptv+JVct4cE6Weh/3yDYSn3v+HH+21VvASTeHv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Mfz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604F47">
                            <w:pPr>
                              <w:pStyle w:val="aff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  <v:group id="Group 1597" o:spid="_x0000_s1099" style="position:absolute;left:533;top:8078;width:777;height:3606" coordorigin="533,8078" coordsize="777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<v:shape id="tbxJob8" o:spid="_x0000_s1100" type="#_x0000_t202" style="position:absolute;left:1051;top:10574;width:258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dKMUA&#10;AADcAAAADwAAAGRycy9kb3ducmV2LnhtbESPX2vCMBTF34V9h3AHe5tpKlTpjCKK6IsTdYM9Xpq7&#10;tq65KU1mu2+/DAY+Hs6fH2e+HGwjbtT52rEGNU5AEBfO1FxqeLtsn2cgfEA22DgmDT/kYbl4GM0x&#10;N67nE93OoRRxhH2OGqoQ2lxKX1Rk0Y9dSxy9T9dZDFF2pTQd9nHcNjJNkkxarDkSKmxpXVHxdf62&#10;kZttdtap1Ud2nfavR7VLr4f3VOunx2H1AiLQEO7h//beaJgoBX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10oxQAAANwAAAAPAAAAAAAAAAAAAAAAAJgCAABkcnMv&#10;ZG93bnJldi54bWxQSwUGAAAAAAQABAD1AAAAigMAAAAA&#10;" strokeweight="1.5pt">
                  <v:textbox style="layout-flow:vertical;mso-layout-flow-alt:bottom-to-top" inset=".5mm,0,0,0">
                    <w:txbxContent>
                      <w:p w:rsidR="00354A48" w:rsidRPr="00604F47" w:rsidRDefault="00354A48" w:rsidP="00604F47">
                        <w:pPr>
                          <w:pStyle w:val="aff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Fam8" o:spid="_x0000_s1101" type="#_x0000_t202" style="position:absolute;left:1051;top:9464;width:258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DX8QA&#10;AADcAAAADwAAAGRycy9kb3ducmV2LnhtbESPzWrCQBSF90LfYbiF7nSSFGKJjiItxW6qaBVcXjLX&#10;JJq5EzJTE9/eEQSXh/Pzcabz3tTiQq2rLCuIRxEI4tzqigsFu7/v4QcI55E11pZJwZUczGcvgylm&#10;2na8ocvWFyKMsMtQQel9k0np8pIMupFtiIN3tK1BH2RbSN1iF8ZNLZMoSqXBigOhxIY+S8rP238T&#10;uOnX0th4cUhP4261jpfJ6XefKPX22i8mIDz1/hl+tH+0gvc4gfuZc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1w1/EAAAA3AAAAA8AAAAAAAAAAAAAAAAAmAIAAGRycy9k&#10;b3ducmV2LnhtbFBLBQYAAAAABAAEAPUAAACJAwAAAAA=&#10;" strokeweight="1.5pt">
                  <v:textbox style="layout-flow:vertical;mso-layout-flow-alt:bottom-to-top" inset=".5mm,0,0,0">
                    <w:txbxContent>
                      <w:p w:rsidR="00354A48" w:rsidRPr="00604F47" w:rsidRDefault="00354A48" w:rsidP="00604F47">
                        <w:pPr>
                          <w:pStyle w:val="aff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Job7" o:spid="_x0000_s1102" type="#_x0000_t202" style="position:absolute;left:792;top:10574;width:25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mxMUA&#10;AADcAAAADwAAAGRycy9kb3ducmV2LnhtbESPS2vCQBSF9wX/w3CF7nSSCFFSRxFLsZsqPgpdXjK3&#10;STRzJ2SmJv57RxC6PJzHx5kve1OLK7WusqwgHkcgiHOrKy4UnI4foxkI55E11pZJwY0cLBeDlzlm&#10;2na8p+vBFyKMsMtQQel9k0np8pIMurFtiIP3a1uDPsi2kLrFLoybWiZRlEqDFQdCiQ2tS8ovhz8T&#10;uOn7xth49ZOep912F2+S89d3otTrsF+9gfDU+//ws/2pFUziCT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WbExQAAANwAAAAPAAAAAAAAAAAAAAAAAJgCAABkcnMv&#10;ZG93bnJldi54bWxQSwUGAAAAAAQABAD1AAAAigMAAAAA&#10;" strokeweight="1.5pt">
                  <v:textbox style="layout-flow:vertical;mso-layout-flow-alt:bottom-to-top" inset=".5mm,0,0,0">
                    <w:txbxContent>
                      <w:p w:rsidR="00354A48" w:rsidRPr="00604F47" w:rsidRDefault="00354A48" w:rsidP="00604F47">
                        <w:pPr>
                          <w:pStyle w:val="aff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542" o:spid="_x0000_s1103" type="#_x0000_t202" style="position:absolute;left:533;top:8078;width:258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+sMUA&#10;AADcAAAADwAAAGRycy9kb3ducmV2LnhtbESPzWrCQBSF9wXfYbiCuzpJlFiio4gidmNLtYUuL5lr&#10;Es3cCZmpiW/vFApdHs7Px1mselOLG7WusqwgHkcgiHOrKy4UfJ52zy8gnEfWWFsmBXdysFoOnhaY&#10;advxB92OvhBhhF2GCkrvm0xKl5dk0I1tQxy8s20N+iDbQuoWuzBuaplEUSoNVhwIJTa0KSm/Hn9M&#10;4KbbvbHx+ju9zLq393ifXA5fiVKjYb+eg/DU+//wX/tVK5jEU/g9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P6wxQAAANwAAAAPAAAAAAAAAAAAAAAAAJgCAABkcnMv&#10;ZG93bnJldi54bWxQSwUGAAAAAAQABAD1AAAAigMAAAAA&#10;" strokeweight="1.5pt">
                  <v:textbox style="layout-flow:vertical;mso-layout-flow-alt:bottom-to-top" inset=".5mm,0,0,0">
                    <w:txbxContent>
                      <w:p w:rsidR="00354A48" w:rsidRPr="00EA1591" w:rsidRDefault="00354A48" w:rsidP="005E2239">
                        <w:pPr>
                          <w:pStyle w:val="aff"/>
                          <w:ind w:left="4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EA1591">
                          <w:rPr>
                            <w:sz w:val="20"/>
                            <w:szCs w:val="20"/>
                          </w:rPr>
                          <w:t>Согласовано</w:t>
                        </w:r>
                      </w:p>
                    </w:txbxContent>
                  </v:textbox>
                </v:shape>
                <v:shape id="tbxFam7" o:spid="_x0000_s1104" type="#_x0000_t202" style="position:absolute;left:792;top:9464;width:25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xbK8UA&#10;AADcAAAADwAAAGRycy9kb3ducmV2LnhtbESPzWrCQBSF9wXfYbiCuzpJxFiio4gidmNLtYUuL5lr&#10;Es3cCZmpiW/vFApdHs7Px1mselOLG7WusqwgHkcgiHOrKy4UfJ52zy8gnEfWWFsmBXdysFoOnhaY&#10;advxB92OvhBhhF2GCkrvm0xKl5dk0I1tQxy8s20N+iDbQuoWuzBuaplEUSoNVhwIJTa0KSm/Hn9M&#10;4KbbvbHx+ju9zLq393ifXA5fiVKjYb+eg/DU+//wX/tVK5jEU/g9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FsrxQAAANwAAAAPAAAAAAAAAAAAAAAAAJgCAABkcnMv&#10;ZG93bnJldi54bWxQSwUGAAAAAAQABAD1AAAAigMAAAAA&#10;" strokeweight="1.5pt">
                  <v:textbox style="layout-flow:vertical;mso-layout-flow-alt:bottom-to-top" inset=".5mm,0,0,0">
                    <w:txbxContent>
                      <w:p w:rsidR="00354A48" w:rsidRDefault="00354A48" w:rsidP="00743912">
                        <w:pPr>
                          <w:pStyle w:val="80"/>
                        </w:pPr>
                      </w:p>
                    </w:txbxContent>
                  </v:textbox>
                </v:shape>
                <v:shape id="tbxDat7" o:spid="_x0000_s1105" type="#_x0000_t202" style="position:absolute;left:792;top:8078;width:259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5MGcIA&#10;AADcAAAADwAAAGRycy9kb3ducmV2LnhtbESPT4vCMBTE74LfITxhbzatCyLVWEQQFDysuuz50bz+&#10;oc1LbWLtfvvNguBxmJnfMJtsNK0YqHe1ZQVJFIMgzq2uuVTwfTvMVyCcR9bYWiYFv+Qg204nG0y1&#10;ffKFhqsvRYCwS1FB5X2XSunyigy6yHbEwStsb9AH2ZdS9/gMcNPKRRwvpcGaw0KFHe0rypvrwyg4&#10;D6c7c7FIDK/auPnZFdZ+DUp9zMbdGoSn0b/Dr/ZRK/hMlvB/Jhw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/kwZwgAAANwAAAAPAAAAAAAAAAAAAAAAAJgCAABkcnMvZG93&#10;bnJldi54bWxQSwUGAAAAAAQABAD1AAAAhwMAAAAA&#10;" strokeweight="1.5pt">
                  <v:textbox style="layout-flow:vertical;mso-layout-flow-alt:bottom-to-top" inset="0,0,0,0">
                    <w:txbxContent>
                      <w:p w:rsidR="00354A48" w:rsidRPr="00D75AAE" w:rsidRDefault="00354A48" w:rsidP="00743912">
                        <w:pPr>
                          <w:pStyle w:val="80"/>
                        </w:pPr>
                      </w:p>
                    </w:txbxContent>
                  </v:textbox>
                </v:shape>
                <v:shape id="tbxDat8" o:spid="_x0000_s1106" type="#_x0000_t202" style="position:absolute;left:1051;top:8078;width:258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pgsMA&#10;AADcAAAADwAAAGRycy9kb3ducmV2LnhtbESPS2vDMBCE74H8B7GB3BLZDrTBtRJMoZBADs2Dnhdr&#10;/cDWyrVUx/n3VSHQ4zAz3zDZfjKdGGlwjWUF8ToCQVxY3XCl4Hb9WG1BOI+ssbNMCh7kYL+bzzJM&#10;tb3zmcaLr0SAsEtRQe19n0rpipoMurXtiYNX2sGgD3KopB7wHuCmk0kUvUiDDYeFGnt6r6loLz9G&#10;wWk8fjOXSWx420XtV15a+zkqtVxM+RsIT5P/Dz/bB61gE7/C35l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LpgsMAAADcAAAADwAAAAAAAAAAAAAAAACYAgAAZHJzL2Rv&#10;d25yZXYueG1sUEsFBgAAAAAEAAQA9QAAAIgDAAAAAA==&#10;" strokeweight="1.5pt">
                  <v:textbox style="layout-flow:vertical;mso-layout-flow-alt:bottom-to-top" inset="0,0,0,0">
                    <w:txbxContent>
                      <w:p w:rsidR="00354A48" w:rsidRPr="00604F47" w:rsidRDefault="00354A48" w:rsidP="00604F47">
                        <w:pPr>
                          <w:pStyle w:val="aff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  <w:p w:rsidR="00354A48" w:rsidRPr="00D75AAE" w:rsidRDefault="00354A48" w:rsidP="00743912">
                        <w:pPr>
                          <w:pStyle w:val="80"/>
                        </w:pPr>
                      </w:p>
                    </w:txbxContent>
                  </v:textbox>
                </v:shape>
                <v:group id="Group 1554" o:spid="_x0000_s1107" style="position:absolute;left:787;top:8636;width:523;height:831" coordorigin="4681,12486" coordsize="523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tbxFam7" o:spid="_x0000_s1108" type="#_x0000_t202" style="position:absolute;left:4681;top:12486;width:259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RLsUA&#10;AADcAAAADwAAAGRycy9kb3ducmV2LnhtbESPzWrCQBSF9wXfYbiCuzpJhNRGRxFF7EZLtYUuL5lr&#10;Es3cCZmpiW/vFApdHs7Px5kve1OLG7WusqwgHkcgiHOrKy4UfJ62z1MQziNrrC2Tgjs5WC4GT3PM&#10;tO34g25HX4gwwi5DBaX3TSaly0sy6Ma2IQ7e2bYGfZBtIXWLXRg3tUyiKJUGKw6EEhtal5Rfjz8m&#10;cNPNzth49Z1eXrrDe7xLLvuvRKnRsF/NQHjq/X/4r/2mFUziV/g9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VEuxQAAANwAAAAPAAAAAAAAAAAAAAAAAJgCAABkcnMv&#10;ZG93bnJldi54bWxQSwUGAAAAAAQABAD1AAAAigMAAAAA&#10;" strokeweight="1.5pt">
                    <v:textbox style="layout-flow:vertical;mso-layout-flow-alt:bottom-to-top" inset=".5mm,0,0,0">
                      <w:txbxContent>
                        <w:p w:rsidR="00354A48" w:rsidRPr="00604F47" w:rsidRDefault="00354A48" w:rsidP="00604F47">
                          <w:pPr>
                            <w:pStyle w:val="aff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bxFam7" o:spid="_x0000_s1109" type="#_x0000_t202" style="position:absolute;left:4940;top:12486;width:264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yDsMA&#10;AADcAAAADwAAAGRycy9kb3ducmV2LnhtbERPTWvCQBC9C/0PyxR6q5ukkErqKtJS7KWKtoLHITtN&#10;YrOzIbs16b93DoLHx/ueL0fXqjP1ofFsIJ0moIhLbxuuDHx/vT/OQIWIbLH1TAb+KcBycTeZY2H9&#10;wDs672OlJIRDgQbqGLtC61DW5DBMfUcs3I/vHUaBfaVtj4OEu1ZnSZJrhw1LQ40dvdZU/u7/nPTm&#10;b2vn09UxPz0Pm226zk6fh8yYh/tx9QIq0hhv4qv7wxp4ymS+nJEjo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cyDsMAAADcAAAADwAAAAAAAAAAAAAAAACYAgAAZHJzL2Rv&#10;d25yZXYueG1sUEsFBgAAAAAEAAQA9QAAAIgDAAAAAA==&#10;" strokeweight="1.5pt">
                    <v:textbox style="layout-flow:vertical;mso-layout-flow-alt:bottom-to-top" inset=".5mm,0,0,0">
                      <w:txbxContent>
                        <w:p w:rsidR="00354A48" w:rsidRPr="00604F47" w:rsidRDefault="00354A48" w:rsidP="00604F47">
                          <w:pPr>
                            <w:pStyle w:val="aff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A48" w:rsidRDefault="00354A48">
    <w:pPr>
      <w:ind w:right="2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385445</wp:posOffset>
              </wp:positionH>
              <wp:positionV relativeFrom="page">
                <wp:posOffset>269875</wp:posOffset>
              </wp:positionV>
              <wp:extent cx="6901815" cy="10166350"/>
              <wp:effectExtent l="13970" t="12700" r="18415" b="12700"/>
              <wp:wrapNone/>
              <wp:docPr id="248" name="Group 18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1815" cy="10166350"/>
                        <a:chOff x="532" y="341"/>
                        <a:chExt cx="11014" cy="16152"/>
                      </a:xfrm>
                    </wpg:grpSpPr>
                    <wpg:grpSp>
                      <wpg:cNvPr id="249" name="Group 1808"/>
                      <wpg:cNvGrpSpPr>
                        <a:grpSpLocks/>
                      </wpg:cNvGrpSpPr>
                      <wpg:grpSpPr bwMode="auto">
                        <a:xfrm>
                          <a:off x="532" y="341"/>
                          <a:ext cx="11014" cy="16152"/>
                          <a:chOff x="532" y="341"/>
                          <a:chExt cx="11014" cy="16152"/>
                        </a:xfrm>
                      </wpg:grpSpPr>
                      <wpg:grpSp>
                        <wpg:cNvPr id="250" name="Group 1809"/>
                        <wpg:cNvGrpSpPr>
                          <a:grpSpLocks/>
                        </wpg:cNvGrpSpPr>
                        <wpg:grpSpPr bwMode="auto">
                          <a:xfrm>
                            <a:off x="636" y="341"/>
                            <a:ext cx="10910" cy="16152"/>
                            <a:chOff x="397" y="371"/>
                            <a:chExt cx="11237" cy="16156"/>
                          </a:xfrm>
                        </wpg:grpSpPr>
                        <wpg:grpSp>
                          <wpg:cNvPr id="251" name="Group 1810"/>
                          <wpg:cNvGrpSpPr>
                            <a:grpSpLocks/>
                          </wpg:cNvGrpSpPr>
                          <wpg:grpSpPr bwMode="auto">
                            <a:xfrm>
                              <a:off x="397" y="371"/>
                              <a:ext cx="11237" cy="16156"/>
                              <a:chOff x="397" y="371"/>
                              <a:chExt cx="11237" cy="16156"/>
                            </a:xfrm>
                          </wpg:grpSpPr>
                          <wps:wsp>
                            <wps:cNvPr id="252" name="Rectangle 18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7" y="371"/>
                                <a:ext cx="10537" cy="1615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3" name="Group 18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" y="11708"/>
                                <a:ext cx="700" cy="4819"/>
                                <a:chOff x="397" y="11708"/>
                                <a:chExt cx="700" cy="4819"/>
                              </a:xfrm>
                            </wpg:grpSpPr>
                            <wps:wsp>
                              <wps:cNvPr id="254" name="Text Box 18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" y="13167"/>
                                  <a:ext cx="280" cy="1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54A48" w:rsidRPr="00EA1591" w:rsidRDefault="00354A48" w:rsidP="000C5CD4">
                                    <w:pPr>
                                      <w:pStyle w:val="aff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A1591">
                                      <w:rPr>
                                        <w:sz w:val="20"/>
                                        <w:szCs w:val="20"/>
                                      </w:rPr>
                                      <w:t>Подп. и дата</w:t>
                                    </w:r>
                                  </w:p>
                                  <w:p w:rsidR="00354A48" w:rsidRDefault="00354A48" w:rsidP="009E32DF">
                                    <w:pPr>
                                      <w:pStyle w:val="80"/>
                                    </w:pPr>
                                  </w:p>
                                  <w:p w:rsidR="00354A48" w:rsidRPr="00D75AAE" w:rsidRDefault="00354A48" w:rsidP="009E32DF">
                                    <w:pPr>
                                      <w:pStyle w:val="80"/>
                                    </w:pPr>
                                    <w:proofErr w:type="gramStart"/>
                                    <w:r w:rsidRPr="00EA1591">
                                      <w:rPr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t>.</w:t>
                                    </w:r>
                                    <w:proofErr w:type="gramEnd"/>
                                  </w:p>
                                  <w:p w:rsidR="00354A48" w:rsidRPr="00D75AAE" w:rsidRDefault="00354A48" w:rsidP="009E32DF">
                                    <w:pPr>
                                      <w:pStyle w:val="80"/>
                                    </w:pPr>
                                    <w:r w:rsidRPr="00EA1591">
                                      <w:rPr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354A48" w:rsidRPr="00EA1591" w:rsidRDefault="00354A48" w:rsidP="00B0672E">
                                    <w:pPr>
                                      <w:pStyle w:val="aff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A1591">
                                      <w:rPr>
                                        <w:sz w:val="20"/>
                                        <w:szCs w:val="20"/>
                                      </w:rPr>
                                      <w:t>и дата</w:t>
                                    </w:r>
                                  </w:p>
                                  <w:p w:rsidR="00354A48" w:rsidRPr="00D75AAE" w:rsidRDefault="00354A48" w:rsidP="009E32DF">
                                    <w:pPr>
                                      <w:pStyle w:val="80"/>
                                    </w:pP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255" name="Group 18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700" cy="4819"/>
                                  <a:chOff x="397" y="11708"/>
                                  <a:chExt cx="700" cy="4819"/>
                                </a:xfrm>
                              </wpg:grpSpPr>
                              <wps:wsp>
                                <wps:cNvPr id="192" name="Line 1815"/>
                                <wps:cNvCnPr/>
                                <wps:spPr bwMode="auto">
                                  <a:xfrm flipH="1">
                                    <a:off x="397" y="13163"/>
                                    <a:ext cx="7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94" name="Group 18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" y="11708"/>
                                    <a:ext cx="700" cy="4819"/>
                                    <a:chOff x="397" y="11708"/>
                                    <a:chExt cx="700" cy="4819"/>
                                  </a:xfrm>
                                </wpg:grpSpPr>
                                <wpg:grpSp>
                                  <wpg:cNvPr id="195" name="Group 18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7" y="11708"/>
                                      <a:ext cx="700" cy="4819"/>
                                      <a:chOff x="406" y="11708"/>
                                      <a:chExt cx="700" cy="4819"/>
                                    </a:xfrm>
                                  </wpg:grpSpPr>
                                  <wps:wsp>
                                    <wps:cNvPr id="196" name="Line 1818"/>
                                    <wps:cNvCnPr/>
                                    <wps:spPr bwMode="auto">
                                      <a:xfrm flipV="1">
                                        <a:off x="406" y="11708"/>
                                        <a:ext cx="0" cy="48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97" name="Group 18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6" y="15099"/>
                                        <a:ext cx="700" cy="1428"/>
                                        <a:chOff x="406" y="15099"/>
                                        <a:chExt cx="700" cy="1428"/>
                                      </a:xfrm>
                                    </wpg:grpSpPr>
                                    <wps:wsp>
                                      <wps:cNvPr id="198" name="Line 1820"/>
                                      <wps:cNvCnPr/>
                                      <wps:spPr bwMode="auto">
                                        <a:xfrm>
                                          <a:off x="417" y="16526"/>
                                          <a:ext cx="68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99" name="Group 18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6" y="15099"/>
                                          <a:ext cx="700" cy="1428"/>
                                          <a:chOff x="406" y="15099"/>
                                          <a:chExt cx="700" cy="1428"/>
                                        </a:xfrm>
                                      </wpg:grpSpPr>
                                      <wps:wsp>
                                        <wps:cNvPr id="200" name="Line 1822"/>
                                        <wps:cNvCnPr/>
                                        <wps:spPr bwMode="auto">
                                          <a:xfrm>
                                            <a:off x="406" y="15101"/>
                                            <a:ext cx="7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01" name="Text Box 1823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6" y="15099"/>
                                            <a:ext cx="280" cy="1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354A48" w:rsidRPr="00EA1591" w:rsidRDefault="00354A48" w:rsidP="000C5CD4">
                                              <w:pPr>
                                                <w:pStyle w:val="aff"/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proofErr w:type="gramStart"/>
                                              <w:r w:rsidRPr="00EA1591"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>Инв. № подл.</w:t>
                                              </w:r>
                                              <w:proofErr w:type="gramEnd"/>
                                            </w:p>
                                            <w:p w:rsidR="00354A48" w:rsidRPr="006C6928" w:rsidRDefault="00354A48">
                                              <w:pPr>
                                                <w:pStyle w:val="80"/>
                                                <w:jc w:val="center"/>
                                                <w:rPr>
                                                  <w:sz w:val="24"/>
                                                  <w:lang w:val="en-US"/>
                                                </w:rPr>
                                              </w:pPr>
                                            </w:p>
                                            <w:p w:rsidR="00354A48" w:rsidRPr="00EA1591" w:rsidRDefault="00354A48" w:rsidP="00B0672E">
                                              <w:pPr>
                                                <w:pStyle w:val="aff"/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vert270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02" name="Group 18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7" y="11708"/>
                                      <a:ext cx="692" cy="4819"/>
                                      <a:chOff x="397" y="11708"/>
                                      <a:chExt cx="692" cy="4819"/>
                                    </a:xfrm>
                                  </wpg:grpSpPr>
                                  <wps:wsp>
                                    <wps:cNvPr id="203" name="Line 1825"/>
                                    <wps:cNvCnPr/>
                                    <wps:spPr bwMode="auto">
                                      <a:xfrm flipV="1">
                                        <a:off x="693" y="11708"/>
                                        <a:ext cx="0" cy="48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04" name="Group 18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" y="11708"/>
                                        <a:ext cx="692" cy="1459"/>
                                        <a:chOff x="397" y="11708"/>
                                        <a:chExt cx="692" cy="1459"/>
                                      </a:xfrm>
                                    </wpg:grpSpPr>
                                    <wps:wsp>
                                      <wps:cNvPr id="205" name="Line 1827"/>
                                      <wps:cNvCnPr/>
                                      <wps:spPr bwMode="auto">
                                        <a:xfrm>
                                          <a:off x="397" y="11708"/>
                                          <a:ext cx="6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6" name="Text Box 182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7" y="11711"/>
                                          <a:ext cx="280" cy="14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354A48" w:rsidRPr="00EA1591" w:rsidRDefault="00354A48" w:rsidP="0024137F">
                                            <w:pPr>
                                              <w:pStyle w:val="aff"/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proofErr w:type="spellStart"/>
                                            <w:r w:rsidRPr="00EA1591"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  <w:t>Взам</w:t>
                                            </w:r>
                                            <w:proofErr w:type="spellEnd"/>
                                            <w:r w:rsidRPr="00EA1591"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  <w:t>. инв. №</w:t>
                                            </w:r>
                                          </w:p>
                                          <w:p w:rsidR="00354A48" w:rsidRPr="0024137F" w:rsidRDefault="00354A48" w:rsidP="0024137F">
                                            <w:pPr>
                                              <w:rPr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vert270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07" name="Text Box 1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86" y="371"/>
                              <a:ext cx="448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A48" w:rsidRPr="008B45A6" w:rsidRDefault="00354A48" w:rsidP="00D5609B">
                                <w:pPr>
                                  <w:pStyle w:val="aff1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D05D48">
                                  <w:rPr>
                                    <w:noProof/>
                                  </w:rPr>
                                  <w:t>4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  <w:p w:rsidR="00354A48" w:rsidRPr="008B45A6" w:rsidRDefault="00354A48" w:rsidP="009E32DF">
                                <w:pPr>
                                  <w:pStyle w:val="80"/>
                                  <w:rPr>
                                    <w:i/>
                                  </w:rPr>
                                </w:pPr>
                                <w:r w:rsidRPr="008B45A6">
                                  <w:rPr>
                                    <w:i/>
                                  </w:rPr>
                                  <w:fldChar w:fldCharType="begin"/>
                                </w:r>
                                <w:r w:rsidRPr="008B45A6">
                                  <w:rPr>
                                    <w:i/>
                                  </w:rPr>
                                  <w:fldChar w:fldCharType="begin"/>
                                </w:r>
                                <w:r w:rsidRPr="008B45A6">
                                  <w:rPr>
                                    <w:i/>
                                  </w:rPr>
                                  <w:instrText xml:space="preserve"> P</w:instrText>
                                </w:r>
                              </w:p>
                              <w:p w:rsidR="00354A48" w:rsidRPr="008B45A6" w:rsidRDefault="00354A48" w:rsidP="009E32DF">
                                <w:pPr>
                                  <w:pStyle w:val="80"/>
                                  <w:rPr>
                                    <w:i/>
                                  </w:rPr>
                                </w:pPr>
                                <w:r w:rsidRPr="008B45A6">
                                  <w:rPr>
                                    <w:i/>
                                  </w:rPr>
                                  <w:instrText>G</w:instrText>
                                </w:r>
                              </w:p>
                              <w:p w:rsidR="00354A48" w:rsidRPr="00B2132E" w:rsidRDefault="00354A48" w:rsidP="00B0672E">
                                <w:pPr>
                                  <w:pStyle w:val="aff1"/>
                                </w:pPr>
                                <w:r w:rsidRPr="008B45A6">
                                  <w:fldChar w:fldCharType="separate"/>
                                </w:r>
                                <w:r w:rsidRPr="008B45A6">
                                  <w:rPr>
                                    <w:noProof/>
                                  </w:rPr>
                                  <w:instrText>4</w:instrText>
                                </w:r>
                                <w:r w:rsidRPr="008B45A6">
                                  <w:fldChar w:fldCharType="end"/>
                                </w:r>
                                <w:r w:rsidRPr="008B45A6">
                                  <w:instrText xml:space="preserve"> PAGE </w:instrText>
                                </w:r>
                                <w:r w:rsidRPr="008B45A6">
                                  <w:fldChar w:fldCharType="separate"/>
                                </w:r>
                                <w:r w:rsidRPr="008B45A6">
                                  <w:rPr>
                                    <w:noProof/>
                                  </w:rPr>
                                  <w:t>4</w:t>
                                </w:r>
                                <w:r w:rsidRPr="008B45A6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830"/>
                        <wpg:cNvGrpSpPr>
                          <a:grpSpLocks/>
                        </wpg:cNvGrpSpPr>
                        <wpg:grpSpPr bwMode="auto">
                          <a:xfrm>
                            <a:off x="532" y="4487"/>
                            <a:ext cx="781" cy="3606"/>
                            <a:chOff x="532" y="4487"/>
                            <a:chExt cx="781" cy="3606"/>
                          </a:xfrm>
                        </wpg:grpSpPr>
                        <wpg:grpSp>
                          <wpg:cNvPr id="209" name="Group 1831"/>
                          <wpg:cNvGrpSpPr>
                            <a:grpSpLocks/>
                          </wpg:cNvGrpSpPr>
                          <wpg:grpSpPr bwMode="auto">
                            <a:xfrm>
                              <a:off x="533" y="4487"/>
                              <a:ext cx="776" cy="3606"/>
                              <a:chOff x="749" y="7988"/>
                              <a:chExt cx="799" cy="3606"/>
                            </a:xfrm>
                          </wpg:grpSpPr>
                          <wps:wsp>
                            <wps:cNvPr id="210" name="tbxJob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211" name="tbxFam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212" name="Text Box 18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Default="00354A48" w:rsidP="00B0672E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" name="tbxDat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14" name="tbxJob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215" name="tbxFam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216" name="Text Box 18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Default="00354A48" w:rsidP="00B0672E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" name="tbxJob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218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219" name="Text Box 18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Default="00354A48" w:rsidP="00B0672E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" name="tbxDat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21" name="tbxDat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2" name="Group 1844"/>
                          <wpg:cNvGrpSpPr>
                            <a:grpSpLocks/>
                          </wpg:cNvGrpSpPr>
                          <wpg:grpSpPr bwMode="auto">
                            <a:xfrm>
                              <a:off x="532" y="5043"/>
                              <a:ext cx="781" cy="831"/>
                              <a:chOff x="1629" y="6612"/>
                              <a:chExt cx="804" cy="831"/>
                            </a:xfrm>
                          </wpg:grpSpPr>
                          <wps:wsp>
                            <wps:cNvPr id="223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9" y="6612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54A48" w:rsidRPr="00EA1591" w:rsidRDefault="00354A48" w:rsidP="00B0672E">
                                  <w:pPr>
                                    <w:pStyle w:val="23"/>
                                    <w:rPr>
                                      <w:rFonts w:ascii="ISOCPEUR" w:hAnsi="ISOCPEUR"/>
                                      <w:b/>
                                      <w:spacing w:val="-20"/>
                                      <w:szCs w:val="20"/>
                                    </w:rPr>
                                  </w:pPr>
                                </w:p>
                                <w:p w:rsidR="00354A48" w:rsidRPr="00EA1591" w:rsidRDefault="00354A48" w:rsidP="00B0672E">
                                  <w:pPr>
                                    <w:pStyle w:val="23"/>
                                    <w:rPr>
                                      <w:rFonts w:ascii="ISOCPEUR" w:hAnsi="ISOCPEUR"/>
                                      <w:b/>
                                      <w:spacing w:val="-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256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5" y="6612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257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1" y="6612"/>
                                <a:ext cx="272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A48" w:rsidRPr="00604F47" w:rsidRDefault="00354A48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wpg:grpSp>
                      <wpg:cNvPr id="258" name="Group 1848"/>
                      <wpg:cNvGrpSpPr>
                        <a:grpSpLocks/>
                      </wpg:cNvGrpSpPr>
                      <wpg:grpSpPr bwMode="auto">
                        <a:xfrm>
                          <a:off x="533" y="8078"/>
                          <a:ext cx="777" cy="3606"/>
                          <a:chOff x="533" y="8078"/>
                          <a:chExt cx="777" cy="3606"/>
                        </a:xfrm>
                      </wpg:grpSpPr>
                      <wps:wsp>
                        <wps:cNvPr id="259" name="tbxJob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10574"/>
                            <a:ext cx="258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A48" w:rsidRPr="00604F47" w:rsidRDefault="00354A48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60" name="tbxFam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9464"/>
                            <a:ext cx="258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A48" w:rsidRPr="00604F47" w:rsidRDefault="00354A48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61" name="tbxJob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10574"/>
                            <a:ext cx="259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A48" w:rsidRPr="00604F47" w:rsidRDefault="00354A48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62" name="Text Box 1852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8078"/>
                            <a:ext cx="258" cy="3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A48" w:rsidRPr="00EA1591" w:rsidRDefault="00354A48" w:rsidP="00B0672E">
                              <w:pPr>
                                <w:pStyle w:val="aff"/>
                                <w:ind w:left="4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Согласовано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63" name="tbxFam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9464"/>
                            <a:ext cx="259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A48" w:rsidRPr="00604F47" w:rsidRDefault="00354A48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64" name="tbxDat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8078"/>
                            <a:ext cx="259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A48" w:rsidRPr="00604F47" w:rsidRDefault="00354A48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bxDat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8078"/>
                            <a:ext cx="258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A48" w:rsidRPr="00604F47" w:rsidRDefault="00354A48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266" name="Group 1856"/>
                        <wpg:cNvGrpSpPr>
                          <a:grpSpLocks/>
                        </wpg:cNvGrpSpPr>
                        <wpg:grpSpPr bwMode="auto">
                          <a:xfrm>
                            <a:off x="787" y="8636"/>
                            <a:ext cx="523" cy="831"/>
                            <a:chOff x="4681" y="12486"/>
                            <a:chExt cx="523" cy="831"/>
                          </a:xfrm>
                        </wpg:grpSpPr>
                        <wps:wsp>
                          <wps:cNvPr id="267" name="tbxFam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1" y="12486"/>
                              <a:ext cx="259" cy="8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A48" w:rsidRPr="00604F47" w:rsidRDefault="00354A48" w:rsidP="00B0672E">
                                <w:pPr>
                                  <w:rPr>
                                    <w:rFonts w:ascii="ISOCPEUR" w:hAnsi="ISOCPEUR"/>
                                    <w:i/>
                                    <w:spacing w:val="-2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0" rIns="0" bIns="0" anchor="t" anchorCtr="0" upright="1">
                            <a:noAutofit/>
                          </wps:bodyPr>
                        </wps:wsp>
                        <wps:wsp>
                          <wps:cNvPr id="268" name="tbxFam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0" y="12486"/>
                              <a:ext cx="264" cy="8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4A48" w:rsidRPr="00604F47" w:rsidRDefault="00354A48" w:rsidP="00B0672E">
                                <w:pPr>
                                  <w:rPr>
                                    <w:rFonts w:ascii="ISOCPEUR" w:hAnsi="ISOCPEUR"/>
                                    <w:i/>
                                    <w:spacing w:val="-2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0" rIns="0" bIns="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07" o:spid="_x0000_s1110" style="position:absolute;left:0;text-align:left;margin-left:30.35pt;margin-top:21.25pt;width:543.45pt;height:800.5pt;z-index:251656192;mso-position-horizontal-relative:page;mso-position-vertical-relative:page" coordorigin="532,341" coordsize="11014,16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">
              <v:group id="Group 1808" o:spid="_x0000_s1111" style="position:absolute;left:532;top:341;width:11014;height:16152" coordorigin="532,341" coordsize="11014,16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<v:group id="Group 1809" o:spid="_x0000_s1112" style="position:absolute;left:636;top:341;width:10910;height:16152" coordorigin="397,371" coordsize="11237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group id="Group 1810" o:spid="_x0000_s1113" style="position:absolute;left:397;top:371;width:11237;height:16156" coordorigin="397,371" coordsize="11237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<v:rect id="Rectangle 1811" o:spid="_x0000_s1114" style="position:absolute;left:1097;top:371;width:10537;height:16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CjGsYA&#10;AADcAAAADwAAAGRycy9kb3ducmV2LnhtbESPQWsCMRSE7wX/Q3iCl6JZl1ZkaxQRCoIF6VbB3h7J&#10;6+7Szcs2ibr+e1Mo9DjMzDfMYtXbVlzIh8axgukkA0GsnWm4UnD4eB3PQYSIbLB1TApuFGC1HDws&#10;sDDuyu90KWMlEoRDgQrqGLtCyqBrshgmriNO3pfzFmOSvpLG4zXBbSvzLJtJiw2nhRo72tSkv8uz&#10;VfD4NLPmePq5+c9ydzru53r9FrRSo2G/fgERqY//4b/21ijIn3P4PZ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CjGsYAAADcAAAADwAAAAAAAAAAAAAAAACYAgAAZHJz&#10;L2Rvd25yZXYueG1sUEsFBgAAAAAEAAQA9QAAAIsDAAAAAA==&#10;" filled="f" strokeweight="1.5pt"/>
                    <v:group id="Group 1812" o:spid="_x0000_s1115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13" o:spid="_x0000_s1116" type="#_x0000_t202" style="position:absolute;left:397;top:13167;width:280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Sc8UA&#10;AADcAAAADwAAAGRycy9kb3ducmV2LnhtbESPQWvCQBSE70L/w/IK3sxGq2LTbESkipceTAu9vmZf&#10;k9Ts27C7avrvu0LB4zAz3zD5ejCduJDzrWUF0yQFQVxZ3XKt4ON9N1mB8AFZY2eZFPySh3XxMMox&#10;0/bKR7qUoRYRwj5DBU0IfSalrxoy6BPbE0fv2zqDIUpXS+3wGuGmk7M0XUqDLceFBnvaNlSdyrNR&#10;YBarn3bn8fX5s3qi4fj2Ve6lU2r8OGxeQAQawj383z5oBbPFHG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xJzxQAAANwAAAAPAAAAAAAAAAAAAAAAAJgCAABkcnMv&#10;ZG93bnJldi54bWxQSwUGAAAAAAQABAD1AAAAigMAAAAA&#10;" filled="f" stroked="f" strokeweight="1.5pt">
                        <v:textbox style="layout-flow:vertical;mso-layout-flow-alt:bottom-to-top" inset="0,0,0,0">
                          <w:txbxContent>
                            <w:p w:rsidR="00354A48" w:rsidRPr="00EA1591" w:rsidRDefault="00354A48" w:rsidP="000C5CD4">
                              <w:pPr>
                                <w:pStyle w:val="aff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Подп. и дата</w:t>
                              </w:r>
                            </w:p>
                            <w:p w:rsidR="00354A48" w:rsidRDefault="00354A48" w:rsidP="009E32DF">
                              <w:pPr>
                                <w:pStyle w:val="80"/>
                              </w:pPr>
                            </w:p>
                            <w:p w:rsidR="00354A48" w:rsidRPr="00D75AAE" w:rsidRDefault="00354A48" w:rsidP="009E32DF">
                              <w:pPr>
                                <w:pStyle w:val="80"/>
                              </w:pPr>
                              <w:proofErr w:type="gramStart"/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t>.</w:t>
                              </w:r>
                              <w:proofErr w:type="gramEnd"/>
                            </w:p>
                            <w:p w:rsidR="00354A48" w:rsidRPr="00D75AAE" w:rsidRDefault="00354A48" w:rsidP="009E32DF">
                              <w:pPr>
                                <w:pStyle w:val="80"/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354A48" w:rsidRPr="00EA1591" w:rsidRDefault="00354A48" w:rsidP="00B0672E">
                              <w:pPr>
                                <w:pStyle w:val="aff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и дата</w:t>
                              </w:r>
                            </w:p>
                            <w:p w:rsidR="00354A48" w:rsidRPr="00D75AAE" w:rsidRDefault="00354A48" w:rsidP="009E32DF">
                              <w:pPr>
                                <w:pStyle w:val="80"/>
                              </w:pPr>
                            </w:p>
                          </w:txbxContent>
                        </v:textbox>
                      </v:shape>
                      <v:group id="Group 1814" o:spid="_x0000_s1117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<v:line id="Line 1815" o:spid="_x0000_s1118" style="position:absolute;flip:x;visibility:visible;mso-wrap-style:square" from="397,13163" to="1097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OBPMEAAADcAAAADwAAAGRycy9kb3ducmV2LnhtbERPTYvCMBC9L/gfwgh7W1N7ELcaRQRB&#10;2T24KngdmmlTbCYlibb+e7OwsLd5vM9Zrgfbigf50DhWMJ1kIIhLpxuuFVzOu485iBCRNbaOScGT&#10;AqxXo7clFtr1/EOPU6xFCuFQoAITY1dIGUpDFsPEdcSJq5y3GBP0tdQe+xRuW5ln2UxabDg1GOxo&#10;a6i8ne5WgTx89Ue/yy9VXe07dz2Y71k/KPU+HjYLEJGG+C/+c+91mv+Zw+8z6QK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U4E8wQAAANwAAAAPAAAAAAAAAAAAAAAA&#10;AKECAABkcnMvZG93bnJldi54bWxQSwUGAAAAAAQABAD5AAAAjwMAAAAA&#10;" strokeweight="1.5pt"/>
                        <v:group id="Group 1816" o:spid="_x0000_s1119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    <v:group id="Group 1817" o:spid="_x0000_s1120" style="position:absolute;left:397;top:11708;width:700;height:4819" coordorigin="406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    <v:line id="Line 1818" o:spid="_x0000_s1121" style="position:absolute;flip:y;visibility:visible;mso-wrap-style:square" from="406,11708" to="406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HP8IAAADcAAAADwAAAGRycy9kb3ducmV2LnhtbERPTWvCQBC9F/wPyxS81U09hJq6igiC&#10;Yg/VBnodspNsaHY27K4m/nu3IHibx/uc5Xq0nbiSD61jBe+zDARx5XTLjYLyZ/f2ASJEZI2dY1Jw&#10;owDr1eRliYV2A5/oeo6NSCEcClRgYuwLKUNlyGKYuZ44cbXzFmOCvpHa45DCbSfnWZZLiy2nBoM9&#10;bQ1Vf+eLVSAPx+Hb7+Zl3dT73v0ezFc+jEpNX8fNJ4hIY3yKH+69TvMXOfw/ky6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iHP8IAAADcAAAADwAAAAAAAAAAAAAA&#10;AAChAgAAZHJzL2Rvd25yZXYueG1sUEsFBgAAAAAEAAQA+QAAAJADAAAAAA==&#10;" strokeweight="1.5pt"/>
                            <v:group id="Group 1819" o:spid="_x0000_s1122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          <v:line id="Line 1820" o:spid="_x0000_s1123" style="position:absolute;visibility:visible;mso-wrap-style:square" from="417,16526" to="1097,16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105MUAAADcAAAADwAAAGRycy9kb3ducmV2LnhtbESPQWvCQBCF74X+h2UKvdVNK0ibukop&#10;qMWbsQi9DdkxSZOdTXc3Gv+9cxB6m+G9ee+b+XJ0nTpRiI1nA8+TDBRx6W3DlYHv/erpFVRMyBY7&#10;z2TgQhGWi/u7OebWn3lHpyJVSkI45migTqnPtY5lTQ7jxPfEoh19cJhkDZW2Ac8S7jr9kmUz7bBh&#10;aaixp8+ayrYYnIHDUPDPb7sKHQ7rzeZ4+GvjdGvM48P48Q4q0Zj+zbfrLyv4b0Irz8gE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105MUAAADcAAAADwAAAAAAAAAA&#10;AAAAAAChAgAAZHJzL2Rvd25yZXYueG1sUEsFBgAAAAAEAAQA+QAAAJMDAAAAAA==&#10;" strokeweight="1.5pt"/>
                              <v:group id="Group 1821" o:spid="_x0000_s1124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        <v:line id="Line 1822" o:spid="_x0000_s1125" style="position:absolute;visibility:visible;mso-wrap-style:square" from="406,15101" to="1106,1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SMGcIAAADcAAAADwAAAGRycy9kb3ducmV2LnhtbESPQWvCQBSE7wX/w/IEb3VjBSnRVURQ&#10;S29NRfD2yD6TmOzbuLvR9N93BcHjMDPfMItVbxpxI+crywom4wQEcW51xYWCw+/2/ROED8gaG8uk&#10;4I88rJaDtwWm2t75h25ZKESEsE9RQRlCm0rp85IM+rFtiaN3ts5giNIVUju8R7hp5EeSzKTBiuNC&#10;iS1tSsrrrDMKjl3Gp0u9dQ12u/3+fLzWfvqt1GjYr+cgAvXhFX62v7SCSITH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SMGcIAAADcAAAADwAAAAAAAAAAAAAA&#10;AAChAgAAZHJzL2Rvd25yZXYueG1sUEsFBgAAAAAEAAQA+QAAAJADAAAAAA==&#10;" strokeweight="1.5pt"/>
                                <v:shape id="Text Box 1823" o:spid="_x0000_s1126" type="#_x0000_t202" style="position:absolute;left:406;top:15099;width:28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e9sQA&#10;AADcAAAADwAAAGRycy9kb3ducmV2LnhtbESPQWsCMRSE74L/ITzBm5vVUtlujSKlipce3BZ6fU1e&#10;d7duXpYk1fXfNwXB4zAz3zCrzWA7cSYfWscK5lkOglg703Kt4ON9NytAhIhssHNMCq4UYLMej1ZY&#10;GnfhI52rWIsE4VCigibGvpQy6IYshsz1xMn7dt5iTNLX0ni8JLjt5CLPl9Jiy2mhwZ5eGtKn6tcq&#10;sI/FT7sL+Pr0qR9oOL59VXvplZpOhu0ziEhDvIdv7YNRsMjn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3nvbEAAAA3AAAAA8AAAAAAAAAAAAAAAAAmAIAAGRycy9k&#10;b3ducmV2LnhtbFBLBQYAAAAABAAEAPUAAACJAwAAAAA=&#10;" filled="f" stroked="f" strokeweight="1.5pt">
                                  <v:textbox style="layout-flow:vertical;mso-layout-flow-alt:bottom-to-top" inset="0,0,0,0">
                                    <w:txbxContent>
                                      <w:p w:rsidR="00354A48" w:rsidRPr="00EA1591" w:rsidRDefault="00354A48" w:rsidP="000C5CD4">
                                        <w:pPr>
                                          <w:pStyle w:val="aff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EA1591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Инв. № подл.</w:t>
                                        </w:r>
                                        <w:proofErr w:type="gramEnd"/>
                                      </w:p>
                                      <w:p w:rsidR="00354A48" w:rsidRPr="006C6928" w:rsidRDefault="00354A48">
                                        <w:pPr>
                                          <w:pStyle w:val="80"/>
                                          <w:jc w:val="center"/>
                                          <w:rPr>
                                            <w:sz w:val="24"/>
                                            <w:lang w:val="en-US"/>
                                          </w:rPr>
                                        </w:pPr>
                                      </w:p>
                                      <w:p w:rsidR="00354A48" w:rsidRPr="00EA1591" w:rsidRDefault="00354A48" w:rsidP="00B0672E">
                                        <w:pPr>
                                          <w:pStyle w:val="aff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group id="Group 1824" o:spid="_x0000_s1127" style="position:absolute;left:397;top:11708;width:692;height:4819" coordorigin="397,11708" coordsize="692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    <v:line id="Line 1825" o:spid="_x0000_s1128" style="position:absolute;flip:y;visibility:visible;mso-wrap-style:square" from="693,11708" to="693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DQXMMAAADcAAAADwAAAGRycy9kb3ducmV2LnhtbESPQYvCMBSE7wv+h/AEb2tqF2SpRhFB&#10;UNbDrivs9dG8NsXmpSTR1n9vFgSPw8x8wyzXg23FjXxoHCuYTTMQxKXTDdcKzr+7908QISJrbB2T&#10;gjsFWK9Gb0sstOv5h26nWIsE4VCgAhNjV0gZSkMWw9R1xMmrnLcYk/S11B77BLetzLNsLi02nBYM&#10;drQ1VF5OV6tAHr76b7/Lz1Vd7Tv3dzDHeT8oNRkPmwWISEN8hZ/tvVaQZx/wfyYd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w0FzDAAAA3AAAAA8AAAAAAAAAAAAA&#10;AAAAoQIAAGRycy9kb3ducmV2LnhtbFBLBQYAAAAABAAEAPkAAACRAwAAAAA=&#10;" strokeweight="1.5pt"/>
                            <v:group id="Group 1826" o:spid="_x0000_s1129" style="position:absolute;left:397;top:11708;width:692;height:1459" coordorigin="397,11708" coordsize="692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      <v:line id="Line 1827" o:spid="_x0000_s1130" style="position:absolute;visibility:visible;mso-wrap-style:square" from="397,11708" to="1089,1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MvgcQAAADcAAAADwAAAGRycy9kb3ducmV2LnhtbESPQWvCQBSE7wX/w/KE3upGS4tEVxHB&#10;Kr0ZRfD2yD6TmOzbdHej8d+7hUKPw8x8w8yXvWnEjZyvLCsYjxIQxLnVFRcKjofN2xSED8gaG8uk&#10;4EEelovByxxTbe+8p1sWChEh7FNUUIbQplL6vCSDfmRb4uhdrDMYonSF1A7vEW4aOUmST2mw4rhQ&#10;YkvrkvI664yCU5fx+VpvXIPd13Z7Of3U/v1bqddhv5qBCNSH//Bfe6cVTJIP+D0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8y+BxAAAANwAAAAPAAAAAAAAAAAA&#10;AAAAAKECAABkcnMvZG93bnJldi54bWxQSwUGAAAAAAQABAD5AAAAkgMAAAAA&#10;" strokeweight="1.5pt"/>
                              <v:shape id="Text Box 1828" o:spid="_x0000_s1131" type="#_x0000_t202" style="position:absolute;left:397;top:11711;width:28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4GgsQA&#10;AADcAAAADwAAAGRycy9kb3ducmV2LnhtbESPQWvCQBSE7wX/w/IEb81GpRJTVxFpSi89GAWvr9nX&#10;JDX7NuxuY/rvu4WCx2FmvmE2u9F0YiDnW8sK5kkKgriyuuVawflUPGYgfEDW2FkmBT/kYbedPGww&#10;1/bGRxrKUIsIYZ+jgiaEPpfSVw0Z9IntiaP3aZ3BEKWrpXZ4i3DTyUWarqTBluNCgz0dGqqu5bdR&#10;YJ6yr7bw+LK+VEsaj+8f5at0Ss2m4/4ZRKAx3MP/7TetYJGu4O9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eBoLEAAAA3AAAAA8AAAAAAAAAAAAAAAAAmAIAAGRycy9k&#10;b3ducmV2LnhtbFBLBQYAAAAABAAEAPUAAACJAwAAAAA=&#10;" filled="f" stroked="f" strokeweight="1.5pt">
                                <v:textbox style="layout-flow:vertical;mso-layout-flow-alt:bottom-to-top" inset="0,0,0,0">
                                  <w:txbxContent>
                                    <w:p w:rsidR="00354A48" w:rsidRPr="00EA1591" w:rsidRDefault="00354A48" w:rsidP="0024137F">
                                      <w:pPr>
                                        <w:pStyle w:val="aff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 w:rsidRPr="00EA1591">
                                        <w:rPr>
                                          <w:sz w:val="20"/>
                                          <w:szCs w:val="20"/>
                                        </w:rPr>
                                        <w:t>Взам</w:t>
                                      </w:r>
                                      <w:proofErr w:type="spellEnd"/>
                                      <w:r w:rsidRPr="00EA1591">
                                        <w:rPr>
                                          <w:sz w:val="20"/>
                                          <w:szCs w:val="20"/>
                                        </w:rPr>
                                        <w:t>. инв. №</w:t>
                                      </w:r>
                                    </w:p>
                                    <w:p w:rsidR="00354A48" w:rsidRPr="0024137F" w:rsidRDefault="00354A48" w:rsidP="0024137F">
                                      <w:pPr>
                                        <w:rPr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</v:group>
                  </v:group>
                  <v:shape id="Text Box 1829" o:spid="_x0000_s1132" type="#_x0000_t202" style="position:absolute;left:11186;top:371;width:44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MzsUA&#10;AADcAAAADwAAAGRycy9kb3ducmV2LnhtbESPT2sCMRTE74LfIbxCb5qtlLasRhFR2GOr9uDtsXnd&#10;bN28pJt0/3z7RhB6HGbmN8xqM9hGdNSG2rGCp3kGgrh0uuZKwfl0mL2BCBFZY+OYFIwUYLOeTlaY&#10;a9fzB3XHWIkE4ZCjAhOjz6UMpSGLYe48cfK+XGsxJtlWUrfYJ7ht5CLLXqTFmtOCQU87Q+X1+GsV&#10;7P3n/uB/vi/lOJy378YU+nR9VurxYdguQUQa4n/43i60gkX2Crc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wzOxQAAANwAAAAPAAAAAAAAAAAAAAAAAJgCAABkcnMv&#10;ZG93bnJldi54bWxQSwUGAAAAAAQABAD1AAAAigMAAAAA&#10;" strokeweight="1.5pt">
                    <v:textbox inset="0,0,0,0">
                      <w:txbxContent>
                        <w:p w:rsidR="00354A48" w:rsidRPr="008B45A6" w:rsidRDefault="00354A48" w:rsidP="00D5609B">
                          <w:pPr>
                            <w:pStyle w:val="aff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5D48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:rsidR="00354A48" w:rsidRPr="008B45A6" w:rsidRDefault="00354A48" w:rsidP="009E32DF">
                          <w:pPr>
                            <w:pStyle w:val="80"/>
                            <w:rPr>
                              <w:i/>
                            </w:rPr>
                          </w:pPr>
                          <w:r w:rsidRPr="008B45A6">
                            <w:rPr>
                              <w:i/>
                            </w:rPr>
                            <w:fldChar w:fldCharType="begin"/>
                          </w:r>
                          <w:r w:rsidRPr="008B45A6">
                            <w:rPr>
                              <w:i/>
                            </w:rPr>
                            <w:fldChar w:fldCharType="begin"/>
                          </w:r>
                          <w:r w:rsidRPr="008B45A6">
                            <w:rPr>
                              <w:i/>
                            </w:rPr>
                            <w:instrText xml:space="preserve"> P</w:instrText>
                          </w:r>
                        </w:p>
                        <w:p w:rsidR="00354A48" w:rsidRPr="008B45A6" w:rsidRDefault="00354A48" w:rsidP="009E32DF">
                          <w:pPr>
                            <w:pStyle w:val="80"/>
                            <w:rPr>
                              <w:i/>
                            </w:rPr>
                          </w:pPr>
                          <w:r w:rsidRPr="008B45A6">
                            <w:rPr>
                              <w:i/>
                            </w:rPr>
                            <w:instrText>G</w:instrText>
                          </w:r>
                        </w:p>
                        <w:p w:rsidR="00354A48" w:rsidRPr="00B2132E" w:rsidRDefault="00354A48" w:rsidP="00B0672E">
                          <w:pPr>
                            <w:pStyle w:val="aff1"/>
                          </w:pPr>
                          <w:r w:rsidRPr="008B45A6">
                            <w:fldChar w:fldCharType="separate"/>
                          </w:r>
                          <w:r w:rsidRPr="008B45A6">
                            <w:rPr>
                              <w:noProof/>
                            </w:rPr>
                            <w:instrText>4</w:instrText>
                          </w:r>
                          <w:r w:rsidRPr="008B45A6">
                            <w:fldChar w:fldCharType="end"/>
                          </w:r>
                          <w:r w:rsidRPr="008B45A6">
                            <w:instrText xml:space="preserve"> PAGE </w:instrText>
                          </w:r>
                          <w:r w:rsidRPr="008B45A6">
                            <w:fldChar w:fldCharType="separate"/>
                          </w:r>
                          <w:r w:rsidRPr="008B45A6">
                            <w:rPr>
                              <w:noProof/>
                            </w:rPr>
                            <w:t>4</w:t>
                          </w:r>
                          <w:r w:rsidRPr="008B45A6">
                            <w:fldChar w:fldCharType="end"/>
                          </w:r>
                        </w:p>
                      </w:txbxContent>
                    </v:textbox>
                  </v:shape>
                </v:group>
                <v:group id="Group 1830" o:spid="_x0000_s1133" style="position:absolute;left:532;top:4487;width:781;height:3606" coordorigin="532,4487" coordsize="781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group id="Group 1831" o:spid="_x0000_s1134" style="position:absolute;left:533;top:4487;width:776;height:3606" coordorigin="749,7988" coordsize="799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<v:shape id="tbxJob9" o:spid="_x0000_s1135" type="#_x0000_t202" style="position:absolute;left:1282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3LsIA&#10;AADcAAAADwAAAGRycy9kb3ducmV2LnhtbERPTWvCQBC9F/wPyxR6q5vkkJboKlIp9tJKtQWPQ3ZM&#10;otnZkN2a9N87B8Hj433Pl6Nr1YX60Hg2kE4TUMSltw1XBn7278+voEJEtth6JgP/FGC5mDzMsbB+&#10;4G+67GKlJIRDgQbqGLtC61DW5DBMfUcs3NH3DqPAvtK2x0HCXauzJMm1w4alocaO3moqz7s/J735&#10;euN8ujrkp5fha5tustPnb2bM0+O4moGKNMa7+Ob+sAayVObLGTkCe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vcuwgAAANwAAAAPAAAAAAAAAAAAAAAAAJgCAABkcnMvZG93&#10;bnJldi54bWxQSwUGAAAAAAQABAD1AAAAhwMAAAAA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9" o:spid="_x0000_s1136" type="#_x0000_t202" style="position:absolute;left:1282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ZStcUA&#10;AADcAAAADwAAAGRycy9kb3ducmV2LnhtbESPzWrCQBSF9wXfYbhCd81kskglOoooYjdtUVtwecnc&#10;JrGZOyEzmvTtO4WCy8P5+TiL1WhbcaPeN441qCQFQVw603Cl4eO0e5qB8AHZYOuYNPyQh9Vy8rDA&#10;wriBD3Q7hkrEEfYFaqhD6AopfVmTRZ+4jjh6X663GKLsK2l6HOK4bWWWprm02HAk1NjRpqby+3i1&#10;kZtv99ap9Tm/PA9v72qfXV4/M60fp+N6DiLQGO7h//aL0ZApBX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lK1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834" o:spid="_x0000_s1137" type="#_x0000_t202" style="position:absolute;left:1282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kBcUA&#10;AADcAAAADwAAAGRycy9kb3ducmV2LnhtbESPUWvCMBSF34X9h3AHexFNLUykM8oUJttAobofcNfc&#10;pWXNTUkybf/9Igg+Hs453+Es171txZl8aBwrmE0zEMSV0w0bBV+nt8kCRIjIGlvHpGCgAOvVw2iJ&#10;hXYXLul8jEYkCIcCFdQxdoWUoarJYpi6jjh5P85bjEl6I7XHS4LbVuZZNpcWG04LNXa0ran6Pf5Z&#10;BePSD/sh7D93Rm9OiIePb7N7VurpsX99ARGpj/fwrf2uFeSzHK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+QFxQAAANwAAAAPAAAAAAAAAAAAAAAAAJgCAABkcnMv&#10;ZG93bnJldi54bWxQSwUGAAAAAAQABAD1AAAAigMAAAAA&#10;" strokeweight="1.5pt">
                      <v:textbox style="layout-flow:vertical;mso-layout-flow-alt:bottom-to-top">
                        <w:txbxContent>
                          <w:p w:rsidR="00354A48" w:rsidRDefault="00354A48" w:rsidP="00B0672E"/>
                        </w:txbxContent>
                      </v:textbox>
                    </v:shape>
                    <v:shape id="tbxDat9" o:spid="_x0000_s1138" type="#_x0000_t202" style="position:absolute;left:1282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gHMMA&#10;AADcAAAADwAAAGRycy9kb3ducmV2LnhtbESPzWrDMBCE74W8g9hCbo1sB0pwIxtTKDSQQ+uGnhdr&#10;/YOtlWMptvP2VaHQ4zAz3zDHfDWDmGlynWUF8S4CQVxZ3XGj4PL19nQA4TyyxsEyKbiTgzzbPBwx&#10;1XbhT5pL34gAYZeigtb7MZXSVS0ZdDs7EgevtpNBH+TUSD3hEuBmkEkUPUuDHYeFFkd6banqy5tR&#10;cJ5PV+Y6iQ0fhqj/LmprP2alto9r8QLC0+r/w3/td60giff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gHMMAAADcAAAADwAAAAAAAAAAAAAAAACYAgAAZHJzL2Rv&#10;d25yZXYueG1sUEsFBgAAAAAEAAQA9QAAAIgDAAAAAA==&#10;" strokeweight="1.5pt">
                      <v:textbox style="layout-flow:vertical;mso-layout-flow-alt:bottom-to-top" inset="0,0,0,0">
                        <w:txbxContent>
                          <w:p w:rsidR="00354A48" w:rsidRPr="00604F47" w:rsidRDefault="00354A48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Job8" o:spid="_x0000_s1139" type="#_x0000_t202" style="position:absolute;left:1015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HxLcQA&#10;AADcAAAADwAAAGRycy9kb3ducmV2LnhtbESPzWrCQBSF90LfYbiF7nSSUGKJjiItxW6qaBVcXjLX&#10;JJq5EzJTE9/eEQSXh/Pzcabz3tTiQq2rLCuIRxEI4tzqigsFu7/v4QcI55E11pZJwZUczGcvgylm&#10;2na8ocvWFyKMsMtQQel9k0np8pIMupFtiIN3tK1BH2RbSN1iF8ZNLZMoSqXBigOhxIY+S8rP238T&#10;uOnX0th4cUhP4261jpfJ6XefKPX22i8mIDz1/hl+tH+0giR+h/uZc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x8S3EAAAA3AAAAA8AAAAAAAAAAAAAAAAAmAIAAGRycy9k&#10;b3ducmV2LnhtbFBLBQYAAAAABAAEAPUAAACJAwAAAAA=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8" o:spid="_x0000_s1140" type="#_x0000_t202" style="position:absolute;left:1015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UtsQA&#10;AADcAAAADwAAAGRycy9kb3ducmV2LnhtbESPzWrCQBSF90LfYbiF7nSSQGOJjiItxW6qaBVcXjLX&#10;JJq5EzJTE9/eEQSXh/Pzcabz3tTiQq2rLCuIRxEI4tzqigsFu7/v4QcI55E11pZJwZUczGcvgylm&#10;2na8ocvWFyKMsMtQQel9k0np8pIMupFtiIN3tK1BH2RbSN1iF8ZNLZMoSqXBigOhxIY+S8rP238T&#10;uOnX0th4cUhP4261jpfJ6XefKPX22i8mIDz1/hl+tH+0giR+h/uZc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9VLbEAAAA3AAAAA8AAAAAAAAAAAAAAAAAmAIAAGRycy9k&#10;b3ducmV2LnhtbFBLBQYAAAAABAAEAPUAAACJAwAAAAA=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838" o:spid="_x0000_s1141" type="#_x0000_t202" style="position:absolute;left:1015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iBsQA&#10;AADcAAAADwAAAGRycy9kb3ducmV2LnhtbESP3WoCMRSE7wu+QziCN0WzCpWyGkULlVaw4M8DHDfH&#10;7OLmZEmi7r59IxR6OczMN8x82dpa3MmHyrGC8SgDQVw4XbFRcDp+Dt9BhIissXZMCjoKsFz0XuaY&#10;a/fgPd0P0YgE4ZCjgjLGJpcyFCVZDCPXECfv4rzFmKQ3Unt8JLit5STLptJixWmhxIY+Siquh5tV&#10;8Lr33a4Lu+3G6PUR8ef7bDZvSg367WoGIlIb/8N/7S+tYDKewvN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84gbEAAAA3AAAAA8AAAAAAAAAAAAAAAAAmAIAAGRycy9k&#10;b3ducmV2LnhtbFBLBQYAAAAABAAEAPUAAACJAwAAAAA=&#10;" strokeweight="1.5pt">
                      <v:textbox style="layout-flow:vertical;mso-layout-flow-alt:bottom-to-top">
                        <w:txbxContent>
                          <w:p w:rsidR="00354A48" w:rsidRDefault="00354A48" w:rsidP="00B0672E"/>
                        </w:txbxContent>
                      </v:textbox>
                    </v:shape>
                    <v:shape id="tbxJob7" o:spid="_x0000_s1142" type="#_x0000_t202" style="position:absolute;left:749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NvWsQA&#10;AADcAAAADwAAAGRycy9kb3ducmV2LnhtbESPS2vCQBSF9wX/w3CF7uokWUSJjiIV0U0VX9DlJXOb&#10;xGbuhMxo4r93CgWXh/P4OLNFb2pxp9ZVlhXEowgEcW51xYWC82n9MQHhPLLG2jIpeJCDxXzwNsNM&#10;244PdD/6QoQRdhkqKL1vMildXpJBN7INcfB+bGvQB9kWUrfYhXFTyySKUmmw4kAosaHPkvLf480E&#10;brraGBsvv9PruNvt401y/bokSr0P++UUhKfev8L/7a1WkMRj+Ds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jb1rEAAAA3AAAAA8AAAAAAAAAAAAAAAAAmAIAAGRycy9k&#10;b3ducmV2LnhtbFBLBQYAAAAABAAEAPUAAACJAwAAAAA=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143" type="#_x0000_t202" style="position:absolute;left:749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7KMIA&#10;AADcAAAADwAAAGRycy9kb3ducmV2LnhtbERPTWvCQBC9F/wPyxR6q5vkkJboKlIp9tJKtQWPQ3ZM&#10;otnZkN2a9N87B8Hj433Pl6Nr1YX60Hg2kE4TUMSltw1XBn7278+voEJEtth6JgP/FGC5mDzMsbB+&#10;4G+67GKlJIRDgQbqGLtC61DW5DBMfUcs3NH3DqPAvtK2x0HCXauzJMm1w4alocaO3moqz7s/J735&#10;euN8ujrkp5fha5tustPnb2bM0+O4moGKNMa7+Ob+sAayVNbKGTkCe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/PsowgAAANwAAAAPAAAAAAAAAAAAAAAAAJgCAABkcnMvZG93&#10;bnJldi54bWxQSwUGAAAAAAQABAD1AAAAhwMAAAAA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841" o:spid="_x0000_s1144" type="#_x0000_t202" style="position:absolute;left:749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2dMQA&#10;AADcAAAADwAAAGRycy9kb3ducmV2LnhtbESP0WoCMRRE3wv9h3ALvpSaVbDoapRWUGxBQe0HXDfX&#10;7OLmZkmi7v59Uyj4OMzMGWa2aG0tbuRD5VjBoJ+BIC6crtgo+Dmu3sYgQkTWWDsmBR0FWMyfn2aY&#10;a3fnPd0O0YgE4ZCjgjLGJpcyFCVZDH3XECfv7LzFmKQ3Unu8J7it5TDL3qXFitNCiQ0tSyouh6tV&#10;8Lr33bYL2++10Z9HxN3XyaxHSvVe2o8piEhtfIT/2xutYDiYwN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jdnTEAAAA3AAAAA8AAAAAAAAAAAAAAAAAmAIAAGRycy9k&#10;b3ducmV2LnhtbFBLBQYAAAAABAAEAPUAAACJAwAAAAA=&#10;" strokeweight="1.5pt">
                      <v:textbox style="layout-flow:vertical;mso-layout-flow-alt:bottom-to-top">
                        <w:txbxContent>
                          <w:p w:rsidR="00354A48" w:rsidRDefault="00354A48" w:rsidP="00B0672E"/>
                        </w:txbxContent>
                      </v:textbox>
                    </v:shape>
                    <v:shape id="tbxDat7" o:spid="_x0000_s1145" type="#_x0000_t202" style="position:absolute;left:749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01rwA&#10;AADcAAAADwAAAGRycy9kb3ducmV2LnhtbERPyQrCMBC9C/5DGMGbTe1BpBpFBEHBgxueh2a6YDOp&#10;Taz1781B8Ph4+3Ldm1p01LrKsoJpFIMgzqyuuFBwu+4mcxDOI2usLZOCDzlYr4aDJabavvlM3cUX&#10;IoSwS1FB6X2TSumykgy6yDbEgctta9AH2BZSt/gO4aaWSRzPpMGKQ0OJDW1Lyh6Xl1Fw7A5P5jyZ&#10;Gp7X8eO+ya09dUqNR/1mAcJT7//in3uvFSRJmB/OhCM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u1rTWvAAAANwAAAAPAAAAAAAAAAAAAAAAAJgCAABkcnMvZG93bnJldi54&#10;bWxQSwUGAAAAAAQABAD1AAAAgQMAAAAA&#10;" strokeweight="1.5pt">
                      <v:textbox style="layout-flow:vertical;mso-layout-flow-alt:bottom-to-top" inset="0,0,0,0">
                        <w:txbxContent>
                          <w:p w:rsidR="00354A48" w:rsidRPr="00604F47" w:rsidRDefault="00354A48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Dat8" o:spid="_x0000_s1146" type="#_x0000_t202" style="position:absolute;left:1015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RTcEA&#10;AADcAAAADwAAAGRycy9kb3ducmV2LnhtbESPT4vCMBTE74LfITxhb5q2B5GuUYogKHhwVfb8aF7/&#10;YPNSm9jWb79ZEDwOM/MbZr0dTSN66lxtWUG8iEAQ51bXXCq4XffzFQjnkTU2lknBixxsN9PJGlNt&#10;B/6h/uJLESDsUlRQed+mUrq8IoNuYVvi4BW2M+iD7EqpOxwC3DQyiaKlNFhzWKiwpV1F+f3yNApO&#10;/fHBXCSx4VUT3X+zwtpzr9TXbMy+QXga/Sf8bh+0giSJ4f9MOA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aEU3BAAAA3AAAAA8AAAAAAAAAAAAAAAAAmAIAAGRycy9kb3du&#10;cmV2LnhtbFBLBQYAAAAABAAEAPUAAACGAwAAAAA=&#10;" strokeweight="1.5pt">
                      <v:textbox style="layout-flow:vertical;mso-layout-flow-alt:bottom-to-top" inset="0,0,0,0">
                        <w:txbxContent>
                          <w:p w:rsidR="00354A48" w:rsidRPr="00604F47" w:rsidRDefault="00354A48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844" o:spid="_x0000_s1147" style="position:absolute;left:532;top:5043;width:781;height:831" coordorigin="1629,6612" coordsize="804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<v:shape id="tbxFam7" o:spid="_x0000_s1148" type="#_x0000_t202" style="position:absolute;left:1629;top:6612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j5MUA&#10;AADcAAAADwAAAGRycy9kb3ducmV2LnhtbESPS2vCQBSF94X+h+EWuquTTCGV6CiiFLupxRe4vGSu&#10;STRzJ2SmJv33HaHQ5eE8Ps50PthG3KjztWMN6SgBQVw4U3Op4bB/fxmD8AHZYOOYNPyQh/ns8WGK&#10;uXE9b+m2C6WII+xz1FCF0OZS+qIii37kWuLonV1nMUTZldJ02Mdx20iVJJm0WHMkVNjSsqLiuvu2&#10;kZut1tali1N2ees3X+laXT6PSuvnp2ExARFoCP/hv/aH0aDUK9zPx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KPk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  <w:p w:rsidR="00354A48" w:rsidRPr="00EA1591" w:rsidRDefault="00354A48" w:rsidP="00B0672E">
                            <w:pPr>
                              <w:pStyle w:val="23"/>
                              <w:rPr>
                                <w:rFonts w:ascii="ISOCPEUR" w:hAnsi="ISOCPEUR"/>
                                <w:b/>
                                <w:spacing w:val="-20"/>
                                <w:szCs w:val="20"/>
                              </w:rPr>
                            </w:pPr>
                          </w:p>
                          <w:p w:rsidR="00354A48" w:rsidRPr="00EA1591" w:rsidRDefault="00354A48" w:rsidP="00B0672E">
                            <w:pPr>
                              <w:pStyle w:val="23"/>
                              <w:rPr>
                                <w:rFonts w:ascii="ISOCPEUR" w:hAnsi="ISOCPEUR"/>
                                <w:b/>
                                <w:spacing w:val="-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149" type="#_x0000_t202" style="position:absolute;left:1895;top:6612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VzAcUA&#10;AADcAAAADwAAAGRycy9kb3ducmV2LnhtbESPS2vCQBSF9wX/w3AFd3WSgKmkjkEU0Y0tagtdXjK3&#10;eTRzJ2RGk/77TqHQ5eE8Ps4qH00r7tS72rKCeB6BIC6srrlU8HbdPy5BOI+ssbVMCr7JQb6ePKww&#10;03bgM90vvhRhhF2GCirvu0xKV1Rk0M1tRxy8T9sb9EH2pdQ9DmHctDKJolQarDkQKuxoW1HxdbmZ&#10;wE13B2PjzUfaPA0vr/EhaU7viVKz6bh5BuFp9P/hv/ZRK0gWK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XMB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150" type="#_x0000_t202" style="position:absolute;left:2161;top:6612;width:272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WmsUA&#10;AADcAAAADwAAAGRycy9kb3ducmV2LnhtbESPS2vCQBSF94X+h+EWutNJAo0lOgapiG5qqa3g8pK5&#10;5tHMnZAZTfrvnYLQ5eE8Ps4iH00rrtS72rKCeBqBIC6srrlU8P21mbyCcB5ZY2uZFPySg3z5+LDA&#10;TNuBP+l68KUII+wyVFB532VSuqIig25qO+LgnW1v0AfZl1L3OIRx08okilJpsOZAqLCjt4qKn8PF&#10;BG663hobr05pMxv2H/E2ad6PiVLPT+NqDsLT6P/D9/ZOK0heZ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daa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354A48" w:rsidRPr="00604F47" w:rsidRDefault="00354A48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  <v:group id="Group 1848" o:spid="_x0000_s1151" style="position:absolute;left:533;top:8078;width:777;height:3606" coordorigin="533,8078" coordsize="777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<v:shape id="tbxJob8" o:spid="_x0000_s1152" type="#_x0000_t202" style="position:absolute;left:1051;top:10574;width:258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rnc8UA&#10;AADcAAAADwAAAGRycy9kb3ducmV2LnhtbESPS2vCQBSF9wX/w3CF7nSSQFNNHUVaim601Ae4vGRu&#10;k9jMnZAZTfz3TkHo8nAeH2e26E0trtS6yrKCeByBIM6trrhQcNh/jiYgnEfWWFsmBTdysJgPnmaY&#10;advxN113vhBhhF2GCkrvm0xKl5dk0I1tQxy8H9sa9EG2hdQtdmHc1DKJolQarDgQSmzovaT8d3cx&#10;gZt+rIyNl6f0/Nptv+JVct4cE6Weh/3yDYSn3v+HH+21VpC8TOHv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udzxQAAANwAAAAPAAAAAAAAAAAAAAAAAJgCAABkcnMv&#10;ZG93bnJldi54bWxQSwUGAAAAAAQABAD1AAAAigMAAAAA&#10;" strokeweight="1.5pt">
                  <v:textbox style="layout-flow:vertical;mso-layout-flow-alt:bottom-to-top" inset=".5mm,0,0,0">
                    <w:txbxContent>
                      <w:p w:rsidR="00354A48" w:rsidRPr="00604F47" w:rsidRDefault="00354A48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Fam8" o:spid="_x0000_s1153" type="#_x0000_t202" style="position:absolute;left:1051;top:9464;width:258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EU8IA&#10;AADcAAAADwAAAGRycy9kb3ducmV2LnhtbERPTWvCQBC9F/wPyxR6q5vkkJboKlIp9tJKtQWPQ3ZM&#10;otnZkN2a9N87B8Hj433Pl6Nr1YX60Hg2kE4TUMSltw1XBn7278+voEJEtth6JgP/FGC5mDzMsbB+&#10;4G+67GKlJIRDgQbqGLtC61DW5DBMfUcs3NH3DqPAvtK2x0HCXauzJMm1w4alocaO3moqz7s/J735&#10;euN8ujrkp5fha5tustPnb2bM0+O4moGKNMa7+Ob+sAayXObLGTkCe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IRTwgAAANwAAAAPAAAAAAAAAAAAAAAAAJgCAABkcnMvZG93&#10;bnJldi54bWxQSwUGAAAAAAQABAD1AAAAhwMAAAAA&#10;" strokeweight="1.5pt">
                  <v:textbox style="layout-flow:vertical;mso-layout-flow-alt:bottom-to-top" inset=".5mm,0,0,0">
                    <w:txbxContent>
                      <w:p w:rsidR="00354A48" w:rsidRPr="00604F47" w:rsidRDefault="00354A48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Job7" o:spid="_x0000_s1154" type="#_x0000_t202" style="position:absolute;left:792;top:10574;width:25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AhyMUA&#10;AADcAAAADwAAAGRycy9kb3ducmV2LnhtbESPS2vCQBSF90L/w3AL3ZlJsogSHYO0iN3Uorbg8pK5&#10;zaOZOyEzmvTfdwoFl4fz+DjrYjKduNHgGssKkigGQVxa3XCl4OO8my9BOI+ssbNMCn7IQbF5mK0x&#10;13bkI91OvhJhhF2OCmrv+1xKV9Zk0EW2Jw7elx0M+iCHSuoBxzBuOpnGcSYNNhwINfb0XFP5fbqa&#10;wM1e9sYm20vWLsbDe7JP27fPVKmnx2m7AuFp8vfwf/tVK0izB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CHIxQAAANwAAAAPAAAAAAAAAAAAAAAAAJgCAABkcnMv&#10;ZG93bnJldi54bWxQSwUGAAAAAAQABAD1AAAAigMAAAAA&#10;" strokeweight="1.5pt">
                  <v:textbox style="layout-flow:vertical;mso-layout-flow-alt:bottom-to-top" inset=".5mm,0,0,0">
                    <w:txbxContent>
                      <w:p w:rsidR="00354A48" w:rsidRPr="00604F47" w:rsidRDefault="00354A48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852" o:spid="_x0000_s1155" type="#_x0000_t202" style="position:absolute;left:533;top:8078;width:258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/v8QA&#10;AADcAAAADwAAAGRycy9kb3ducmV2LnhtbESPzWrCQBSF9wXfYbiCuzrJLNISHUWUohtbahVcXjLX&#10;JJq5EzJTE9++Uyh0eTg/H2e+HGwj7tT52rGGdJqAIC6cqbnUcPx6e34F4QOywcYxaXiQh+Vi9DTH&#10;3LieP+l+CKWII+xz1FCF0OZS+qIii37qWuLoXVxnMUTZldJ02Mdx20iVJJm0WHMkVNjSuqLidvi2&#10;kZttttalq3N2fenfP9Ktuu5PSuvJeFjNQAQawn/4r70zGlSm4P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v7/EAAAA3AAAAA8AAAAAAAAAAAAAAAAAmAIAAGRycy9k&#10;b3ducmV2LnhtbFBLBQYAAAAABAAEAPUAAACJAwAAAAA=&#10;" strokeweight="1.5pt">
                  <v:textbox style="layout-flow:vertical;mso-layout-flow-alt:bottom-to-top" inset=".5mm,0,0,0">
                    <w:txbxContent>
                      <w:p w:rsidR="00354A48" w:rsidRPr="00EA1591" w:rsidRDefault="00354A48" w:rsidP="00B0672E">
                        <w:pPr>
                          <w:pStyle w:val="aff"/>
                          <w:ind w:left="4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EA1591">
                          <w:rPr>
                            <w:sz w:val="20"/>
                            <w:szCs w:val="20"/>
                          </w:rPr>
                          <w:t>Согласовано</w:t>
                        </w:r>
                      </w:p>
                    </w:txbxContent>
                  </v:textbox>
                </v:shape>
                <v:shape id="tbxFam7" o:spid="_x0000_s1156" type="#_x0000_t202" style="position:absolute;left:792;top:9464;width:25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4aJMUA&#10;AADcAAAADwAAAGRycy9kb3ducmV2LnhtbESPS2vCQBSF9wX/w3AFd3WSCKmkjkEU0Y0tagtdXjK3&#10;eTRzJ2RGk/77TqHQ5eE8Ps4qH00r7tS72rKCeB6BIC6srrlU8HbdPy5BOI+ssbVMCr7JQb6ePKww&#10;03bgM90vvhRhhF2GCirvu0xKV1Rk0M1tRxy8T9sb9EH2pdQ9DmHctDKJolQarDkQKuxoW1HxdbmZ&#10;wE13B2PjzUfaPA0vr/EhaU7viVKz6bh5BuFp9P/hv/ZRK0jSB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hokxQAAANwAAAAPAAAAAAAAAAAAAAAAAJgCAABkcnMv&#10;ZG93bnJldi54bWxQSwUGAAAAAAQABAD1AAAAigMAAAAA&#10;" strokeweight="1.5pt">
                  <v:textbox style="layout-flow:vertical;mso-layout-flow-alt:bottom-to-top" inset=".5mm,0,0,0">
                    <w:txbxContent>
                      <w:p w:rsidR="00354A48" w:rsidRPr="00604F47" w:rsidRDefault="00354A48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Dat7" o:spid="_x0000_s1157" type="#_x0000_t202" style="position:absolute;left:792;top:8078;width:259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LFcMA&#10;AADcAAAADwAAAGRycy9kb3ducmV2LnhtbESPzWrDMBCE74G8g9hAb7EcU4JxLZtQKDSQQ+uUnhdr&#10;/YOtlWupjvv2VaGQ4zAz3zB5uZpRLDS73rKCQxSDIK6t7rlV8HF92acgnEfWOFomBT/koCy2mxwz&#10;bW/8TkvlWxEg7DJU0Hk/ZVK6uiODLrITcfAaOxv0Qc6t1DPeAtyMMonjozTYc1jocKLnjuqh+jYK&#10;Lsv5i7lJDobTMR4+T421b4tSD7v19ATC0+rv4f/2q1aQHB/h70w4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cLFcMAAADcAAAADwAAAAAAAAAAAAAAAACYAgAAZHJzL2Rv&#10;d25yZXYueG1sUEsFBgAAAAAEAAQA9QAAAIgDAAAAAA==&#10;" strokeweight="1.5pt">
                  <v:textbox style="layout-flow:vertical;mso-layout-flow-alt:bottom-to-top" inset="0,0,0,0">
                    <w:txbxContent>
                      <w:p w:rsidR="00354A48" w:rsidRPr="00604F47" w:rsidRDefault="00354A48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Dat8" o:spid="_x0000_s1158" type="#_x0000_t202" style="position:absolute;left:1051;top:8078;width:258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uujsMA&#10;AADcAAAADwAAAGRycy9kb3ducmV2LnhtbESPzWrDMBCE74G8g9hAb7EcQ4NxLZtQKDSQQ+uUnhdr&#10;/YOtlWupjvv2VaGQ4zAz3zB5uZpRLDS73rKCQxSDIK6t7rlV8HF92acgnEfWOFomBT/koCy2mxwz&#10;bW/8TkvlWxEg7DJU0Hk/ZVK6uiODLrITcfAaOxv0Qc6t1DPeAtyMMonjozTYc1jocKLnjuqh+jYK&#10;Lsv5i7lJDobTMR4+T421b4tSD7v19ATC0+rv4f/2q1aQHB/h70w4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uujsMAAADcAAAADwAAAAAAAAAAAAAAAACYAgAAZHJzL2Rv&#10;d25yZXYueG1sUEsFBgAAAAAEAAQA9QAAAIgDAAAAAA==&#10;" strokeweight="1.5pt">
                  <v:textbox style="layout-flow:vertical;mso-layout-flow-alt:bottom-to-top" inset="0,0,0,0">
                    <w:txbxContent>
                      <w:p w:rsidR="00354A48" w:rsidRPr="00604F47" w:rsidRDefault="00354A48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1856" o:spid="_x0000_s1159" style="position:absolute;left:787;top:8636;width:523;height:831" coordorigin="4681,12486" coordsize="523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tbxFam7" o:spid="_x0000_s1160" type="#_x0000_t202" style="position:absolute;left:4681;top:12486;width:259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cJ8QA&#10;AADcAAAADwAAAGRycy9kb3ducmV2LnhtbESPS2vCQBSF9wX/w3CF7uokWUSJjiKK2E0rvsDlJXNN&#10;opk7ITM16b93CgWXh/P4OLNFb2rxoNZVlhXEowgEcW51xYWC03HzMQHhPLLG2jIp+CUHi/ngbYaZ&#10;th3v6XHwhQgj7DJUUHrfZFK6vCSDbmQb4uBdbWvQB9kWUrfYhXFTyySKUmmw4kAosaFVSfn98GMC&#10;N11vjY2Xl/Q27r538Ta5fZ0Tpd6H/XIKwlPvX+H/9qdWkKRj+Ds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lHCfEAAAA3AAAAA8AAAAAAAAAAAAAAAAAmAIAAGRycy9k&#10;b3ducmV2LnhtbFBLBQYAAAAABAAEAPUAAACJAwAAAAA=&#10;" strokeweight="1.5pt">
                    <v:textbox style="layout-flow:vertical;mso-layout-flow-alt:bottom-to-top" inset=".5mm,0,0,0">
                      <w:txbxContent>
                        <w:p w:rsidR="00354A48" w:rsidRPr="00604F47" w:rsidRDefault="00354A48" w:rsidP="00B0672E">
                          <w:pPr>
                            <w:rPr>
                              <w:rFonts w:ascii="ISOCPEUR" w:hAnsi="ISOCPEUR"/>
                              <w:i/>
                              <w:spacing w:val="-2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bxFam7" o:spid="_x0000_s1161" type="#_x0000_t202" style="position:absolute;left:4940;top:12486;width:264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IVcIA&#10;AADcAAAADwAAAGRycy9kb3ducmV2LnhtbERPTWvCQBC9F/wPyxR6q5vkkJboKlIp9tJKtQWPQ3ZM&#10;otnZkN2a9N87B8Hj433Pl6Nr1YX60Hg2kE4TUMSltw1XBn7278+voEJEtth6JgP/FGC5mDzMsbB+&#10;4G+67GKlJIRDgQbqGLtC61DW5DBMfUcs3NH3DqPAvtK2x0HCXauzJMm1w4alocaO3moqz7s/J735&#10;euN8ujrkp5fha5tustPnb2bM0+O4moGKNMa7+Ob+sAayXNbKGTkCe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+ohVwgAAANwAAAAPAAAAAAAAAAAAAAAAAJgCAABkcnMvZG93&#10;bnJldi54bWxQSwUGAAAAAAQABAD1AAAAhwMAAAAA&#10;" strokeweight="1.5pt">
                    <v:textbox style="layout-flow:vertical;mso-layout-flow-alt:bottom-to-top" inset=".5mm,0,0,0">
                      <w:txbxContent>
                        <w:p w:rsidR="00354A48" w:rsidRPr="00604F47" w:rsidRDefault="00354A48" w:rsidP="00B0672E">
                          <w:pPr>
                            <w:rPr>
                              <w:rFonts w:ascii="ISOCPEUR" w:hAnsi="ISOCPEUR"/>
                              <w:i/>
                              <w:spacing w:val="-2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A48" w:rsidRDefault="00354A48">
    <w:pPr>
      <w:ind w:right="2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254635</wp:posOffset>
              </wp:positionV>
              <wp:extent cx="6847840" cy="10205720"/>
              <wp:effectExtent l="10795" t="16510" r="18415" b="17145"/>
              <wp:wrapNone/>
              <wp:docPr id="227" name="Group 4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7840" cy="10205720"/>
                        <a:chOff x="381" y="339"/>
                        <a:chExt cx="11240" cy="16156"/>
                      </a:xfrm>
                    </wpg:grpSpPr>
                    <wps:wsp>
                      <wps:cNvPr id="228" name="Text Box 4232"/>
                      <wps:cNvSpPr txBox="1">
                        <a:spLocks noChangeArrowheads="1"/>
                      </wps:cNvSpPr>
                      <wps:spPr bwMode="auto">
                        <a:xfrm>
                          <a:off x="11173" y="339"/>
                          <a:ext cx="448" cy="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A48" w:rsidRPr="00B2132E" w:rsidRDefault="00354A48" w:rsidP="009F4AA4">
                            <w:pPr>
                              <w:pStyle w:val="aff1"/>
                            </w:pPr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 w:rsidR="00D05D48">
                              <w:rPr>
                                <w:noProof/>
                              </w:rPr>
                              <w:t>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229" name="Group 4233"/>
                      <wpg:cNvGrpSpPr>
                        <a:grpSpLocks/>
                      </wpg:cNvGrpSpPr>
                      <wpg:grpSpPr bwMode="auto">
                        <a:xfrm>
                          <a:off x="381" y="339"/>
                          <a:ext cx="11240" cy="16156"/>
                          <a:chOff x="381" y="339"/>
                          <a:chExt cx="11240" cy="16156"/>
                        </a:xfrm>
                      </wpg:grpSpPr>
                      <wps:wsp>
                        <wps:cNvPr id="230" name="Rectangle 4234"/>
                        <wps:cNvSpPr>
                          <a:spLocks noChangeArrowheads="1"/>
                        </wps:cNvSpPr>
                        <wps:spPr bwMode="auto">
                          <a:xfrm>
                            <a:off x="1084" y="339"/>
                            <a:ext cx="10537" cy="161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1" name="Group 4235"/>
                        <wpg:cNvGrpSpPr>
                          <a:grpSpLocks/>
                        </wpg:cNvGrpSpPr>
                        <wpg:grpSpPr bwMode="auto">
                          <a:xfrm>
                            <a:off x="381" y="11676"/>
                            <a:ext cx="700" cy="4819"/>
                            <a:chOff x="397" y="11708"/>
                            <a:chExt cx="700" cy="4819"/>
                          </a:xfrm>
                        </wpg:grpSpPr>
                        <wps:wsp>
                          <wps:cNvPr id="232" name="Text Box 4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" y="13167"/>
                              <a:ext cx="280" cy="1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4A48" w:rsidRPr="00E53A86" w:rsidRDefault="00354A48" w:rsidP="009F4AA4">
                                <w:pPr>
                                  <w:pStyle w:val="aff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53A86"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  <w:p w:rsidR="00354A48" w:rsidRPr="00E34A3C" w:rsidRDefault="00354A48" w:rsidP="009F4AA4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33" name="Group 4237"/>
                          <wpg:cNvGrpSpPr>
                            <a:grpSpLocks/>
                          </wpg:cNvGrpSpPr>
                          <wpg:grpSpPr bwMode="auto">
                            <a:xfrm>
                              <a:off x="397" y="11708"/>
                              <a:ext cx="700" cy="4819"/>
                              <a:chOff x="397" y="11708"/>
                              <a:chExt cx="700" cy="4819"/>
                            </a:xfrm>
                          </wpg:grpSpPr>
                          <wps:wsp>
                            <wps:cNvPr id="234" name="Line 4238"/>
                            <wps:cNvCnPr/>
                            <wps:spPr bwMode="auto">
                              <a:xfrm flipH="1">
                                <a:off x="397" y="13163"/>
                                <a:ext cx="7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35" name="Group 42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" y="11708"/>
                                <a:ext cx="700" cy="4819"/>
                                <a:chOff x="397" y="11708"/>
                                <a:chExt cx="700" cy="4819"/>
                              </a:xfrm>
                            </wpg:grpSpPr>
                            <wpg:grpSp>
                              <wpg:cNvPr id="236" name="Group 42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700" cy="4819"/>
                                  <a:chOff x="406" y="11708"/>
                                  <a:chExt cx="700" cy="4819"/>
                                </a:xfrm>
                              </wpg:grpSpPr>
                              <wps:wsp>
                                <wps:cNvPr id="237" name="Line 4241"/>
                                <wps:cNvCnPr/>
                                <wps:spPr bwMode="auto">
                                  <a:xfrm flipV="1">
                                    <a:off x="406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38" name="Group 42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6" y="15099"/>
                                    <a:ext cx="700" cy="1428"/>
                                    <a:chOff x="406" y="15099"/>
                                    <a:chExt cx="700" cy="1428"/>
                                  </a:xfrm>
                                </wpg:grpSpPr>
                                <wps:wsp>
                                  <wps:cNvPr id="239" name="Line 4243"/>
                                  <wps:cNvCnPr/>
                                  <wps:spPr bwMode="auto">
                                    <a:xfrm>
                                      <a:off x="417" y="16526"/>
                                      <a:ext cx="6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40" name="Group 42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6" y="15099"/>
                                      <a:ext cx="700" cy="1428"/>
                                      <a:chOff x="406" y="15099"/>
                                      <a:chExt cx="700" cy="1428"/>
                                    </a:xfrm>
                                  </wpg:grpSpPr>
                                  <wps:wsp>
                                    <wps:cNvPr id="241" name="Line 4245"/>
                                    <wps:cNvCnPr/>
                                    <wps:spPr bwMode="auto">
                                      <a:xfrm>
                                        <a:off x="406" y="15101"/>
                                        <a:ext cx="7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2" name="Text Box 424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" y="15099"/>
                                        <a:ext cx="280" cy="14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354A48" w:rsidRPr="00E53A86" w:rsidRDefault="00354A48" w:rsidP="009F4AA4">
                                          <w:pPr>
                                            <w:pStyle w:val="aff"/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gramStart"/>
                                          <w:r w:rsidRPr="00E53A86"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t>Инв. № подл.</w:t>
                                          </w:r>
                                          <w:proofErr w:type="gramEnd"/>
                                        </w:p>
                                        <w:p w:rsidR="00354A48" w:rsidRPr="00E34A3C" w:rsidRDefault="00354A48" w:rsidP="009F4AA4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vert270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243" name="Group 4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692" cy="4819"/>
                                  <a:chOff x="397" y="11708"/>
                                  <a:chExt cx="692" cy="4819"/>
                                </a:xfrm>
                              </wpg:grpSpPr>
                              <wps:wsp>
                                <wps:cNvPr id="244" name="Line 4248"/>
                                <wps:cNvCnPr/>
                                <wps:spPr bwMode="auto">
                                  <a:xfrm flipV="1">
                                    <a:off x="693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45" name="Group 42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" y="11708"/>
                                    <a:ext cx="692" cy="1459"/>
                                    <a:chOff x="397" y="11708"/>
                                    <a:chExt cx="692" cy="1459"/>
                                  </a:xfrm>
                                </wpg:grpSpPr>
                                <wps:wsp>
                                  <wps:cNvPr id="246" name="Line 4250"/>
                                  <wps:cNvCnPr/>
                                  <wps:spPr bwMode="auto">
                                    <a:xfrm>
                                      <a:off x="397" y="11708"/>
                                      <a:ext cx="6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7" name="Text Box 42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7" y="11711"/>
                                      <a:ext cx="280" cy="1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54A48" w:rsidRPr="00E53A86" w:rsidRDefault="00354A48" w:rsidP="009F4AA4">
                                        <w:pPr>
                                          <w:pStyle w:val="aff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Взам</w:t>
                                        </w:r>
                                        <w:proofErr w:type="spellEnd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. инв. №</w:t>
                                        </w:r>
                                      </w:p>
                                      <w:p w:rsidR="00354A48" w:rsidRPr="00E34A3C" w:rsidRDefault="00354A48" w:rsidP="009F4AA4"/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31" o:spid="_x0000_s1162" style="position:absolute;left:0;text-align:left;margin-left:34.6pt;margin-top:20.05pt;width:539.2pt;height:803.6pt;z-index:251659264;mso-position-horizontal-relative:page;mso-position-vertical-relative:page" coordorigin="381,339" coordsize="11240,1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32" o:spid="_x0000_s1163" type="#_x0000_t202" style="position:absolute;left:11173;top:339;width:44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E3MAA&#10;AADcAAAADwAAAGRycy9kb3ducmV2LnhtbERPy4rCMBTdC/MP4Q7MzqZTBpGOUUQUXPpcuLs0d5pq&#10;c5Npota/NwvB5eG8J7PetuJGXWgcK/jOchDEldMN1woO+9VwDCJEZI2tY1LwoACz6cdggqV2d97S&#10;bRdrkUI4lKjAxOhLKUNlyGLInCdO3J/rLMYEu1rqDu8p3LayyPORtNhwajDoaWGouuyuVsHSH5cr&#10;/38+VY/+MN8Ys9b7y49SX5/9/BdEpD6+xS/3WisoirQ2nUlHQE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HE3MAAAADcAAAADwAAAAAAAAAAAAAAAACYAgAAZHJzL2Rvd25y&#10;ZXYueG1sUEsFBgAAAAAEAAQA9QAAAIUDAAAAAA==&#10;" strokeweight="1.5pt">
                <v:textbox inset="0,0,0,0">
                  <w:txbxContent>
                    <w:p w:rsidR="00354A48" w:rsidRPr="00B2132E" w:rsidRDefault="00354A48" w:rsidP="009F4AA4">
                      <w:pPr>
                        <w:pStyle w:val="aff1"/>
                      </w:pPr>
                      <w:r>
                        <w:fldChar w:fldCharType="begin"/>
                      </w:r>
                      <w:r>
                        <w:instrText xml:space="preserve"> PAGE </w:instrText>
                      </w:r>
                      <w:r>
                        <w:fldChar w:fldCharType="separate"/>
                      </w:r>
                      <w:r w:rsidR="00D05D48">
                        <w:rPr>
                          <w:noProof/>
                        </w:rPr>
                        <w:t>7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group id="Group 4233" o:spid="_x0000_s1164" style="position:absolute;left:381;top:339;width:11240;height:16156" coordorigin="381,339" coordsize="11240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<v:rect id="Rectangle 4234" o:spid="_x0000_s1165" style="position:absolute;left:1084;top:339;width:10537;height:16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9VsMA&#10;AADcAAAADwAAAGRycy9kb3ducmV2LnhtbERPy2oCMRTdC/5DuIVupGZ8IDIaRYRCoQVxWsHuLsl1&#10;ZujkZkxSHf/eLASXh/NerjvbiAv5UDtWMBpmIIi1MzWXCn6+39/mIEJENtg4JgU3CrBe9XtLzI27&#10;8p4uRSxFCuGQo4IqxjaXMuiKLIaha4kTd3LeYkzQl9J4vKZw28hxls2kxZpTQ4UtbSvSf8W/VTCY&#10;zqw5HM83/1t8Hg+7ud58Ba3U60u3WYCI1MWn+OH+MArGkzQ/nU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F9VsMAAADcAAAADwAAAAAAAAAAAAAAAACYAgAAZHJzL2Rv&#10;d25yZXYueG1sUEsFBgAAAAAEAAQA9QAAAIgDAAAAAA==&#10;" filled="f" strokeweight="1.5pt"/>
                <v:group id="Group 4235" o:spid="_x0000_s1166" style="position:absolute;left:381;top:11676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Text Box 4236" o:spid="_x0000_s1167" type="#_x0000_t202" style="position:absolute;left:397;top:13167;width:280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KPMQA&#10;AADcAAAADwAAAGRycy9kb3ducmV2LnhtbESPQWvCQBSE70L/w/IKvemmESWNbkIpWnrxYFro9Zl9&#10;TdJm34bdVdN/7wqCx2FmvmHW5Wh6cSLnO8sKnmcJCOLa6o4bBV+f22kGwgdkjb1lUvBPHsriYbLG&#10;XNsz7+lUhUZECPscFbQhDLmUvm7JoJ/ZgTh6P9YZDFG6RmqH5wg3vUyTZCkNdhwXWhzoraX6rzoa&#10;BWaR/XZbj5uX73pO4353qN6lU+rpcXxdgQg0hnv41v7QCtJ5Ctcz8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JyjzEAAAA3AAAAA8AAAAAAAAAAAAAAAAAmAIAAGRycy9k&#10;b3ducmV2LnhtbFBLBQYAAAAABAAEAPUAAACJAwAAAAA=&#10;" filled="f" stroked="f" strokeweight="1.5pt">
                    <v:textbox style="layout-flow:vertical;mso-layout-flow-alt:bottom-to-top" inset="0,0,0,0">
                      <w:txbxContent>
                        <w:p w:rsidR="00354A48" w:rsidRPr="00E53A86" w:rsidRDefault="00354A48" w:rsidP="009F4AA4">
                          <w:pPr>
                            <w:pStyle w:val="aff"/>
                            <w:rPr>
                              <w:sz w:val="20"/>
                              <w:szCs w:val="20"/>
                            </w:rPr>
                          </w:pPr>
                          <w:r w:rsidRPr="00E53A86"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  <w:p w:rsidR="00354A48" w:rsidRPr="00E34A3C" w:rsidRDefault="00354A48" w:rsidP="009F4AA4"/>
                      </w:txbxContent>
                    </v:textbox>
                  </v:shape>
                  <v:group id="Group 4237" o:spid="_x0000_s1168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<v:line id="Line 4238" o:spid="_x0000_s1169" style="position:absolute;flip:x;visibility:visible;mso-wrap-style:square" from="397,13163" to="1097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ClcQAAADcAAAADwAAAGRycy9kb3ducmV2LnhtbESPQWsCMRSE7wX/Q3iCt5rtKiJboxRB&#10;UOyhVcHrY/N2s3TzsiTRXf99IxR6HGbmG2a1GWwr7uRD41jB2zQDQVw63XCt4HLevS5BhIissXVM&#10;Ch4UYLMevayw0K7nb7qfYi0ShEOBCkyMXSFlKA1ZDFPXESevct5iTNLXUnvsE9y2Ms+yhbTYcFow&#10;2NHWUPlzulkF8nDsv/wuv1R1te/c9WA+F/2g1GQ8fLyDiDTE//Bfe68V5LM5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tYKVxAAAANwAAAAPAAAAAAAAAAAA&#10;AAAAAKECAABkcnMvZG93bnJldi54bWxQSwUGAAAAAAQABAD5AAAAkgMAAAAA&#10;" strokeweight="1.5pt"/>
                    <v:group id="Group 4239" o:spid="_x0000_s1170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<v:group id="Group 4240" o:spid="_x0000_s1171" style="position:absolute;left:397;top:11708;width:700;height:4819" coordorigin="406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  <v:line id="Line 4241" o:spid="_x0000_s1172" style="position:absolute;flip:y;visibility:visible;mso-wrap-style:square" from="406,11708" to="406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cc4sQAAADcAAAADwAAAGRycy9kb3ducmV2LnhtbESPQWsCMRSE7wX/Q3iCt5rtCla2RimC&#10;oNhDq4LXx+btZunmZUmiu/77RhB6HGbmG2a5HmwrbuRD41jB2zQDQVw63XCt4Hzavi5AhIissXVM&#10;Cu4UYL0avSyx0K7nH7odYy0ShEOBCkyMXSFlKA1ZDFPXESevct5iTNLXUnvsE9y2Ms+yubTYcFow&#10;2NHGUPl7vFoFcn/ov/02P1d1tevcZW++5v2g1GQ8fH6AiDTE//CzvdMK8tk7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ZxzixAAAANwAAAAPAAAAAAAAAAAA&#10;AAAAAKECAABkcnMvZG93bnJldi54bWxQSwUGAAAAAAQABAD5AAAAkgMAAAAA&#10;" strokeweight="1.5pt"/>
                        <v:group id="Group 4242" o:spid="_x0000_s1173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      <v:line id="Line 4243" o:spid="_x0000_s1174" style="position:absolute;visibility:visible;mso-wrap-style:square" from="417,16526" to="1097,16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LvOcUAAADcAAAADwAAAGRycy9kb3ducmV2LnhtbESPT2vCQBTE7wW/w/IEb3WjQqnRVUTw&#10;D701LYK3R/aZxGTfxt2Nxm/fLRR6HGbmN8xy3ZtG3Mn5yrKCyTgBQZxbXXGh4Ptr9/oOwgdkjY1l&#10;UvAkD+vV4GWJqbYP/qR7FgoRIexTVFCG0KZS+rwkg35sW+LoXawzGKJ0hdQOHxFuGjlNkjdpsOK4&#10;UGJL25LyOuuMglOX8fla71yD3f5wuJxutZ99KDUa9psFiEB9+A//tY9awXQ2h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LvOcUAAADcAAAADwAAAAAAAAAA&#10;AAAAAAChAgAAZHJzL2Rvd25yZXYueG1sUEsFBgAAAAAEAAQA+QAAAJMDAAAAAA==&#10;" strokeweight="1.5pt"/>
                          <v:group id="Group 4244" o:spid="_x0000_s1175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      <v:line id="Line 4245" o:spid="_x0000_s1176" style="position:absolute;visibility:visible;mso-wrap-style:square" from="406,15101" to="1106,1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KQQsUAAADcAAAADwAAAGRycy9kb3ducmV2LnhtbESPT2vCQBTE74LfYXmCt7rxD6WkriKC&#10;tXhrFKG3R/aZpMm+TXc3mn77riB4HGbmN8xy3ZtGXMn5yrKC6SQBQZxbXXGh4HTcvbyB8AFZY2OZ&#10;FPyRh/VqOFhiqu2Nv+iahUJECPsUFZQhtKmUPi/JoJ/Yljh6F+sMhihdIbXDW4SbRs6S5FUarDgu&#10;lNjStqS8zjqj4Nxl/P1T71yD3cd+fzn/1n5+UGo86jfvIAL14Rl+tD+1gtliCv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KQQsUAAADcAAAADwAAAAAAAAAA&#10;AAAAAAChAgAAZHJzL2Rvd25yZXYueG1sUEsFBgAAAAAEAAQA+QAAAJMDAAAAAA==&#10;" strokeweight="1.5pt"/>
                            <v:shape id="Text Box 4246" o:spid="_x0000_s1177" type="#_x0000_t202" style="position:absolute;left:406;top:15099;width:28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+5QcQA&#10;AADcAAAADwAAAGRycy9kb3ducmV2LnhtbESPQWvCQBSE70L/w/IEb7oxVtHUVUqp4qUHY6HXZ/Y1&#10;iWbfht1V03/vFgSPw8x8wyzXnWnElZyvLSsYjxIQxIXVNZcKvg+b4RyED8gaG8uk4I88rFcvvSVm&#10;2t54T9c8lCJC2GeooAqhzaT0RUUG/ci2xNH7tc5giNKVUju8RbhpZJokM2mw5rhQYUsfFRXn/GIU&#10;mOn8VG88fi5+igl1+69jvpVOqUG/e38DEagLz/CjvdMK0tcU/s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PuUHEAAAA3AAAAA8AAAAAAAAAAAAAAAAAmAIAAGRycy9k&#10;b3ducmV2LnhtbFBLBQYAAAAABAAEAPUAAACJAwAAAAA=&#10;" filled="f" stroked="f" strokeweight="1.5pt">
                              <v:textbox style="layout-flow:vertical;mso-layout-flow-alt:bottom-to-top" inset="0,0,0,0">
                                <w:txbxContent>
                                  <w:p w:rsidR="00354A48" w:rsidRPr="00E53A86" w:rsidRDefault="00354A48" w:rsidP="009F4AA4">
                                    <w:pPr>
                                      <w:pStyle w:val="aff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E53A86">
                                      <w:rPr>
                                        <w:sz w:val="20"/>
                                        <w:szCs w:val="20"/>
                                      </w:rPr>
                                      <w:t>Инв. № подл.</w:t>
                                    </w:r>
                                    <w:proofErr w:type="gramEnd"/>
                                  </w:p>
                                  <w:p w:rsidR="00354A48" w:rsidRPr="00E34A3C" w:rsidRDefault="00354A48" w:rsidP="009F4AA4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Group 4247" o:spid="_x0000_s1178" style="position:absolute;left:397;top:11708;width:692;height:4819" coordorigin="397,11708" coordsize="692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  <v:line id="Line 4248" o:spid="_x0000_s1179" style="position:absolute;flip:y;visibility:visible;mso-wrap-style:square" from="693,11708" to="693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Px6MMAAADcAAAADwAAAGRycy9kb3ducmV2LnhtbESPT4vCMBTE7wt+h/AEb2u6RUS6RpEF&#10;Qdk9+A/2+mhem2LzUpKsrd9+Iwgeh5n5DbNcD7YVN/KhcazgY5qBIC6dbrhWcDlv3xcgQkTW2Dom&#10;BXcKsF6N3pZYaNfzkW6nWIsE4VCgAhNjV0gZSkMWw9R1xMmrnLcYk/S11B77BLetzLNsLi02nBYM&#10;dvRlqLye/qwCuf/uD36bX6q62nXud29+5v2g1GQ8bD5BRBriK/xs77SCfDaDx5l0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z8ejDAAAA3AAAAA8AAAAAAAAAAAAA&#10;AAAAoQIAAGRycy9kb3ducmV2LnhtbFBLBQYAAAAABAAEAPkAAACRAwAAAAA=&#10;" strokeweight="1.5pt"/>
                        <v:group id="Group 4249" o:spid="_x0000_s1180" style="position:absolute;left:397;top:11708;width:692;height:1459" coordorigin="397,11708" coordsize="692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  <v:line id="Line 4250" o:spid="_x0000_s1181" style="position:absolute;visibility:visible;mso-wrap-style:square" from="397,11708" to="1089,1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sINsUAAADcAAAADwAAAGRycy9kb3ducmV2LnhtbESPT2vCQBTE7wW/w/KE3urGP0hJXUUE&#10;tfRmFKG3R/aZpMm+jbsbTb+9KxR6HGbmN8xi1ZtG3Mj5yrKC8SgBQZxbXXGh4HTcvr2D8AFZY2OZ&#10;FPySh9Vy8LLAVNs7H+iWhUJECPsUFZQhtKmUPi/JoB/Zljh6F+sMhihdIbXDe4SbRk6SZC4NVhwX&#10;SmxpU1JeZ51RcO4y/v6pt67BbrffX87X2k+/lHod9usPEIH68B/+a39qBZPZH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sINsUAAADcAAAADwAAAAAAAAAA&#10;AAAAAAChAgAAZHJzL2Rvd25yZXYueG1sUEsFBgAAAAAEAAQA+QAAAJMDAAAAAA==&#10;" strokeweight="1.5pt"/>
                          <v:shape id="Text Box 4251" o:spid="_x0000_s1182" type="#_x0000_t202" style="position:absolute;left:397;top:11711;width:28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a2cQA&#10;AADcAAAADwAAAGRycy9kb3ducmV2LnhtbESPQWsCMRSE74L/ITzBm2bV1upqFBGVXnpwLfT6unnu&#10;rm5eliTq9t+bQqHHYWa+YZbr1tTiTs5XlhWMhgkI4tzqigsFn6f9YAbCB2SNtWVS8EMe1qtuZ4mp&#10;tg8+0j0LhYgQ9ikqKENoUil9XpJBP7QNcfTO1hkMUbpCaoePCDe1HCfJVBqsOC6U2NC2pPya3YwC&#10;8zq7VHuPu/lXPqH2+PGdHaRTqt9rNwsQgdrwH/5rv2sF45c3+D0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4GtnEAAAA3AAAAA8AAAAAAAAAAAAAAAAAmAIAAGRycy9k&#10;b3ducmV2LnhtbFBLBQYAAAAABAAEAPUAAACJAwAAAAA=&#10;" filled="f" stroked="f" strokeweight="1.5pt">
                            <v:textbox style="layout-flow:vertical;mso-layout-flow-alt:bottom-to-top" inset="0,0,0,0">
                              <w:txbxContent>
                                <w:p w:rsidR="00354A48" w:rsidRPr="00E53A86" w:rsidRDefault="00354A48" w:rsidP="009F4AA4">
                                  <w:pPr>
                                    <w:pStyle w:val="aff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E53A86">
                                    <w:rPr>
                                      <w:sz w:val="20"/>
                                      <w:szCs w:val="20"/>
                                    </w:rPr>
                                    <w:t>Взам</w:t>
                                  </w:r>
                                  <w:proofErr w:type="spellEnd"/>
                                  <w:r w:rsidRPr="00E53A86">
                                    <w:rPr>
                                      <w:sz w:val="20"/>
                                      <w:szCs w:val="20"/>
                                    </w:rPr>
                                    <w:t>. инв. №</w:t>
                                  </w:r>
                                </w:p>
                                <w:p w:rsidR="00354A48" w:rsidRPr="00E34A3C" w:rsidRDefault="00354A48" w:rsidP="009F4AA4"/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A48" w:rsidRDefault="00354A48"/>
  <w:p w:rsidR="00354A48" w:rsidRDefault="00354A4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A48" w:rsidRDefault="00354A48">
    <w:r>
      <w:rPr>
        <w:noProof/>
        <w:sz w:val="7"/>
        <w:szCs w:val="7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245110</wp:posOffset>
              </wp:positionV>
              <wp:extent cx="6847840" cy="10205720"/>
              <wp:effectExtent l="10795" t="16510" r="18415" b="17145"/>
              <wp:wrapNone/>
              <wp:docPr id="346" name="Группа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7840" cy="10205720"/>
                        <a:chOff x="381" y="339"/>
                        <a:chExt cx="11240" cy="16156"/>
                      </a:xfrm>
                    </wpg:grpSpPr>
                    <wps:wsp>
                      <wps:cNvPr id="34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1173" y="339"/>
                          <a:ext cx="448" cy="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A48" w:rsidRPr="00B2132E" w:rsidRDefault="00354A48" w:rsidP="0080437A">
                            <w:pPr>
                              <w:pStyle w:val="aff1"/>
                            </w:pPr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 w:rsidR="00D05D48">
                              <w:rPr>
                                <w:noProof/>
                              </w:rPr>
                              <w:t>12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48" name="Group 3"/>
                      <wpg:cNvGrpSpPr>
                        <a:grpSpLocks/>
                      </wpg:cNvGrpSpPr>
                      <wpg:grpSpPr bwMode="auto">
                        <a:xfrm>
                          <a:off x="381" y="339"/>
                          <a:ext cx="11240" cy="16156"/>
                          <a:chOff x="381" y="339"/>
                          <a:chExt cx="11240" cy="16156"/>
                        </a:xfrm>
                      </wpg:grpSpPr>
                      <wps:wsp>
                        <wps:cNvPr id="34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84" y="339"/>
                            <a:ext cx="10537" cy="161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0" name="Group 5"/>
                        <wpg:cNvGrpSpPr>
                          <a:grpSpLocks/>
                        </wpg:cNvGrpSpPr>
                        <wpg:grpSpPr bwMode="auto">
                          <a:xfrm>
                            <a:off x="381" y="11676"/>
                            <a:ext cx="700" cy="4819"/>
                            <a:chOff x="397" y="11708"/>
                            <a:chExt cx="700" cy="4819"/>
                          </a:xfrm>
                        </wpg:grpSpPr>
                        <wps:wsp>
                          <wps:cNvPr id="351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" y="13167"/>
                              <a:ext cx="280" cy="1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4A48" w:rsidRPr="00E53A86" w:rsidRDefault="00354A48" w:rsidP="0080437A">
                                <w:pPr>
                                  <w:pStyle w:val="aff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53A86"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  <w:p w:rsidR="00354A48" w:rsidRPr="00E34A3C" w:rsidRDefault="00354A48" w:rsidP="0080437A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60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397" y="11708"/>
                              <a:ext cx="700" cy="4819"/>
                              <a:chOff x="397" y="11708"/>
                              <a:chExt cx="700" cy="4819"/>
                            </a:xfrm>
                          </wpg:grpSpPr>
                          <wps:wsp>
                            <wps:cNvPr id="161" name="Line 8"/>
                            <wps:cNvCnPr/>
                            <wps:spPr bwMode="auto">
                              <a:xfrm flipH="1">
                                <a:off x="397" y="13163"/>
                                <a:ext cx="7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62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" y="11708"/>
                                <a:ext cx="700" cy="4819"/>
                                <a:chOff x="397" y="11708"/>
                                <a:chExt cx="700" cy="4819"/>
                              </a:xfrm>
                            </wpg:grpSpPr>
                            <wpg:grpSp>
                              <wpg:cNvPr id="163" name="Group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700" cy="4819"/>
                                  <a:chOff x="406" y="11708"/>
                                  <a:chExt cx="700" cy="4819"/>
                                </a:xfrm>
                              </wpg:grpSpPr>
                              <wps:wsp>
                                <wps:cNvPr id="164" name="Line 11"/>
                                <wps:cNvCnPr/>
                                <wps:spPr bwMode="auto">
                                  <a:xfrm flipV="1">
                                    <a:off x="406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65" name="Group 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6" y="15099"/>
                                    <a:ext cx="700" cy="1428"/>
                                    <a:chOff x="406" y="15099"/>
                                    <a:chExt cx="700" cy="1428"/>
                                  </a:xfrm>
                                </wpg:grpSpPr>
                                <wps:wsp>
                                  <wps:cNvPr id="166" name="Line 13"/>
                                  <wps:cNvCnPr/>
                                  <wps:spPr bwMode="auto">
                                    <a:xfrm>
                                      <a:off x="417" y="16526"/>
                                      <a:ext cx="6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67" name="Group 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6" y="15099"/>
                                      <a:ext cx="700" cy="1428"/>
                                      <a:chOff x="406" y="15099"/>
                                      <a:chExt cx="700" cy="1428"/>
                                    </a:xfrm>
                                  </wpg:grpSpPr>
                                  <wps:wsp>
                                    <wps:cNvPr id="168" name="Line 15"/>
                                    <wps:cNvCnPr/>
                                    <wps:spPr bwMode="auto">
                                      <a:xfrm>
                                        <a:off x="406" y="15101"/>
                                        <a:ext cx="7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9" name="Text Box 1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" y="15099"/>
                                        <a:ext cx="280" cy="14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354A48" w:rsidRPr="00E53A86" w:rsidRDefault="00354A48" w:rsidP="0080437A">
                                          <w:pPr>
                                            <w:pStyle w:val="aff"/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gramStart"/>
                                          <w:r w:rsidRPr="00E53A86"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t>Инв. № подл.</w:t>
                                          </w:r>
                                          <w:proofErr w:type="gramEnd"/>
                                        </w:p>
                                        <w:p w:rsidR="00354A48" w:rsidRPr="00E34A3C" w:rsidRDefault="00354A48" w:rsidP="0080437A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vert270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70" name="Group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692" cy="4819"/>
                                  <a:chOff x="397" y="11708"/>
                                  <a:chExt cx="692" cy="4819"/>
                                </a:xfrm>
                              </wpg:grpSpPr>
                              <wps:wsp>
                                <wps:cNvPr id="171" name="Line 18"/>
                                <wps:cNvCnPr/>
                                <wps:spPr bwMode="auto">
                                  <a:xfrm flipV="1">
                                    <a:off x="693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72" name="Group 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" y="11708"/>
                                    <a:ext cx="692" cy="1459"/>
                                    <a:chOff x="397" y="11708"/>
                                    <a:chExt cx="692" cy="1459"/>
                                  </a:xfrm>
                                </wpg:grpSpPr>
                                <wps:wsp>
                                  <wps:cNvPr id="186" name="Line 20"/>
                                  <wps:cNvCnPr/>
                                  <wps:spPr bwMode="auto">
                                    <a:xfrm>
                                      <a:off x="397" y="11708"/>
                                      <a:ext cx="6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7" name="Text Box 2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7" y="11711"/>
                                      <a:ext cx="280" cy="1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54A48" w:rsidRPr="00E53A86" w:rsidRDefault="00354A48" w:rsidP="0080437A">
                                        <w:pPr>
                                          <w:pStyle w:val="aff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Взам</w:t>
                                        </w:r>
                                        <w:proofErr w:type="spellEnd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. инв. №</w:t>
                                        </w:r>
                                      </w:p>
                                      <w:p w:rsidR="00354A48" w:rsidRPr="00E34A3C" w:rsidRDefault="00354A48" w:rsidP="0080437A"/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46" o:spid="_x0000_s1183" style="position:absolute;margin-left:34.6pt;margin-top:19.3pt;width:539.2pt;height:803.6pt;z-index:251671552;mso-position-horizontal-relative:page;mso-position-vertical-relative:page" coordorigin="381,339" coordsize="11240,1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84" type="#_x0000_t202" style="position:absolute;left:11173;top:339;width:44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6k8QA&#10;AADcAAAADwAAAGRycy9kb3ducmV2LnhtbESPQWsCMRSE74L/ITyhN822FVtWo4goeKy6PfT22Dw3&#10;WzcvcZPq+u8bQfA4zMw3zGzR2UZcqA21YwWvowwEcel0zZWC4rAZfoIIEVlj45gU3CjAYt7vzTDX&#10;7so7uuxjJRKEQ44KTIw+lzKUhiyGkfPEyTu61mJMsq2kbvGa4LaRb1k2kRZrTgsGPa0Mlaf9n1Ww&#10;9t/rjT///pS3rlh+GbPVh9NYqZdBt5yCiNTFZ/jR3moF7+MPuJ9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upPEAAAA3AAAAA8AAAAAAAAAAAAAAAAAmAIAAGRycy9k&#10;b3ducmV2LnhtbFBLBQYAAAAABAAEAPUAAACJAwAAAAA=&#10;" strokeweight="1.5pt">
                <v:textbox inset="0,0,0,0">
                  <w:txbxContent>
                    <w:p w:rsidR="00354A48" w:rsidRPr="00B2132E" w:rsidRDefault="00354A48" w:rsidP="0080437A">
                      <w:pPr>
                        <w:pStyle w:val="aff1"/>
                      </w:pPr>
                      <w:r>
                        <w:fldChar w:fldCharType="begin"/>
                      </w:r>
                      <w:r>
                        <w:instrText xml:space="preserve"> PAGE </w:instrText>
                      </w:r>
                      <w:r>
                        <w:fldChar w:fldCharType="separate"/>
                      </w:r>
                      <w:r w:rsidR="00D05D48">
                        <w:rPr>
                          <w:noProof/>
                        </w:rPr>
                        <w:t>12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3" o:spid="_x0000_s1185" style="position:absolute;left:381;top:339;width:11240;height:16156" coordorigin="381,339" coordsize="11240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<v:rect id="Rectangle 4" o:spid="_x0000_s1186" style="position:absolute;left:1084;top:339;width:10537;height:16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oK8YA&#10;AADcAAAADwAAAGRycy9kb3ducmV2LnhtbESPQWsCMRSE70L/Q3iFXqRmW0Xs1igiFASF4lrB3h7J&#10;6+7SzcuapLr+eyMUPA4z8w0znXe2ESfyoXas4GWQgSDWztRcKvjafTxPQISIbLBxTAouFGA+e+hN&#10;MTfuzFs6FbEUCcIhRwVVjG0uZdAVWQwD1xIn78d5izFJX0rj8ZzgtpGvWTaWFmtOCxW2tKxI/xZ/&#10;VkF/NLZmfzhe/HexPuw/J3qxCVqpp8du8Q4iUhfv4f/2yigYjt7gdiYd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yoK8YAAADcAAAADwAAAAAAAAAAAAAAAACYAgAAZHJz&#10;L2Rvd25yZXYueG1sUEsFBgAAAAAEAAQA9QAAAIsDAAAAAA==&#10;" filled="f" strokeweight="1.5pt"/>
                <v:group id="Group 5" o:spid="_x0000_s1187" style="position:absolute;left:381;top:11676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Text Box 6" o:spid="_x0000_s1188" type="#_x0000_t202" style="position:absolute;left:397;top:13167;width:280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+dsMA&#10;AADcAAAADwAAAGRycy9kb3ducmV2LnhtbESPQYvCMBSE7wv+h/AEb2uq4qLVKCIqe/FgV/D6bJ5t&#10;tXkpSdT67zfCwh6HmfmGmS9bU4sHOV9ZVjDoJyCIc6srLhQcf7afExA+IGusLZOCF3lYLjofc0y1&#10;ffKBHlkoRISwT1FBGUKTSunzkgz6vm2Io3exzmCI0hVSO3xGuKnlMEm+pMGK40KJDa1Lym/Z3Sgw&#10;48m12nrcTE/5iNrD/pztpFOq121XMxCB2vAf/mt/awWj8QDeZ+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W+dsMAAADcAAAADwAAAAAAAAAAAAAAAACYAgAAZHJzL2Rv&#10;d25yZXYueG1sUEsFBgAAAAAEAAQA9QAAAIgDAAAAAA==&#10;" filled="f" stroked="f" strokeweight="1.5pt">
                    <v:textbox style="layout-flow:vertical;mso-layout-flow-alt:bottom-to-top" inset="0,0,0,0">
                      <w:txbxContent>
                        <w:p w:rsidR="00354A48" w:rsidRPr="00E53A86" w:rsidRDefault="00354A48" w:rsidP="0080437A">
                          <w:pPr>
                            <w:pStyle w:val="aff"/>
                            <w:rPr>
                              <w:sz w:val="20"/>
                              <w:szCs w:val="20"/>
                            </w:rPr>
                          </w:pPr>
                          <w:r w:rsidRPr="00E53A86"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  <w:p w:rsidR="00354A48" w:rsidRPr="00E34A3C" w:rsidRDefault="00354A48" w:rsidP="0080437A"/>
                      </w:txbxContent>
                    </v:textbox>
                  </v:shape>
                  <v:group id="Group 7" o:spid="_x0000_s1189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<v:line id="Line 8" o:spid="_x0000_s1190" style="position:absolute;flip:x;visibility:visible;mso-wrap-style:square" from="397,13163" to="1097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RvbMEAAADcAAAADwAAAGRycy9kb3ducmV2LnhtbERPS4vCMBC+L/gfwgje1lQPRapRRBCU&#10;9bA+wOvQTJtiMylJtN1/v1lY8DYf33NWm8G24kU+NI4VzKYZCOLS6YZrBbfr/nMBIkRkja1jUvBD&#10;ATbr0ccKC+16PtPrEmuRQjgUqMDE2BVShtKQxTB1HXHiKuctxgR9LbXHPoXbVs6zLJcWG04NBjva&#10;GSofl6dVII9f/bffz29VXR06dz+aU94PSk3Gw3YJItIQ3+J/90Gn+fkM/p5JF8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VG9swQAAANwAAAAPAAAAAAAAAAAAAAAA&#10;AKECAABkcnMvZG93bnJldi54bWxQSwUGAAAAAAQABAD5AAAAjwMAAAAA&#10;" strokeweight="1.5pt"/>
                    <v:group id="Group 9" o:spid="_x0000_s1191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<v:group id="Group 10" o:spid="_x0000_s1192" style="position:absolute;left:397;top:11708;width:700;height:4819" coordorigin="406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<v:line id="Line 11" o:spid="_x0000_s1193" style="position:absolute;flip:y;visibility:visible;mso-wrap-style:square" from="406,11708" to="406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PM9MEAAADcAAAADwAAAGRycy9kb3ducmV2LnhtbERPTYvCMBC9L/gfwgje1lRZilSjiCAo&#10;u4fVFfY6NNOm2ExKEm3995sFwds83uesNoNtxZ18aBwrmE0zEMSl0w3XCi4/+/cFiBCRNbaOScGD&#10;AmzWo7cVFtr1fKL7OdYihXAoUIGJsSukDKUhi2HqOuLEVc5bjAn6WmqPfQq3rZxnWS4tNpwaDHa0&#10;M1RezzerQB4/+2+/n1+qujp07vdovvJ+UGoyHrZLEJGG+BI/3Qed5ucf8P9MukC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I8z0wQAAANwAAAAPAAAAAAAAAAAAAAAA&#10;AKECAABkcnMvZG93bnJldi54bWxQSwUGAAAAAAQABAD5AAAAjwMAAAAA&#10;" strokeweight="1.5pt"/>
                        <v:group id="Group 12" o:spid="_x0000_s1194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  <v:line id="Line 13" o:spid="_x0000_s1195" style="position:absolute;visibility:visible;mso-wrap-style:square" from="417,16526" to="1097,16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s1KsIAAADcAAAADwAAAGRycy9kb3ducmV2LnhtbERPTWvCQBC9F/wPywi91Y0VQomuIoJV&#10;ejMVwduQHZOY7Gzc3Wj677tCobd5vM9ZrAbTijs5X1tWMJ0kIIgLq2suFRy/t28fIHxA1thaJgU/&#10;5GG1HL0sMNP2wQe656EUMYR9hgqqELpMSl9UZNBPbEccuYt1BkOErpTa4SOGm1a+J0kqDdYcGyrs&#10;aFNR0eS9UXDqcz5fm61rsf/c7S6nW+NnX0q9jof1HESgIfyL/9x7HeenKTyfiR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s1KsIAAADcAAAADwAAAAAAAAAAAAAA&#10;AAChAgAAZHJzL2Rvd25yZXYueG1sUEsFBgAAAAAEAAQA+QAAAJADAAAAAA==&#10;" strokeweight="1.5pt"/>
                          <v:group id="Group 14" o:spid="_x0000_s1196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    <v:line id="Line 15" o:spid="_x0000_s1197" style="position:absolute;visibility:visible;mso-wrap-style:square" from="406,15101" to="1106,1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Ew8UAAADcAAAADwAAAGRycy9kb3ducmV2LnhtbESPQWvCQBCF70L/wzKF3nTTFkRSVykF&#10;a/FmFKG3ITsmabKz6e5G4793DoXeZnhv3vtmuR5dpy4UYuPZwPMsA0VcettwZeB42EwXoGJCtth5&#10;JgM3irBePUyWmFt/5T1dilQpCeGYo4E6pT7XOpY1OYwz3xOLdvbBYZI1VNoGvEq46/RLls21w4al&#10;ocaePmoq22JwBk5Dwd8/7SZ0OHxut+fTbxtfd8Y8PY7vb6ASjenf/Hf9ZQV/LrTyjEy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Ew8UAAADcAAAADwAAAAAAAAAA&#10;AAAAAAChAgAAZHJzL2Rvd25yZXYueG1sUEsFBgAAAAAEAAQA+QAAAJMDAAAAAA==&#10;" strokeweight="1.5pt"/>
                            <v:shape id="Text Box 16" o:spid="_x0000_s1198" type="#_x0000_t202" style="position:absolute;left:406;top:15099;width:28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WLMAA&#10;AADcAAAADwAAAGRycy9kb3ducmV2LnhtbERPTYvCMBC9C/6HMII3TV1Z0a5RZFHZiwersNfZZrat&#10;NpOSRK3/3giCt3m8z5kvW1OLKzlfWVYwGiYgiHOrKy4UHA+bwRSED8gaa8uk4E4elotuZ46ptjfe&#10;0zULhYgh7FNUUIbQpFL6vCSDfmgb4sj9W2cwROgKqR3eYrip5UeSTKTBimNDiQ19l5Sfs4tRYD6n&#10;p2rjcT37zcfU7nd/2VY6pfq9dvUFIlAb3uKX+0fH+ZMZPJ+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sWLMAAAADcAAAADwAAAAAAAAAAAAAAAACYAgAAZHJzL2Rvd25y&#10;ZXYueG1sUEsFBgAAAAAEAAQA9QAAAIUDAAAAAA==&#10;" filled="f" stroked="f" strokeweight="1.5pt">
                              <v:textbox style="layout-flow:vertical;mso-layout-flow-alt:bottom-to-top" inset="0,0,0,0">
                                <w:txbxContent>
                                  <w:p w:rsidR="00354A48" w:rsidRPr="00E53A86" w:rsidRDefault="00354A48" w:rsidP="0080437A">
                                    <w:pPr>
                                      <w:pStyle w:val="aff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E53A86">
                                      <w:rPr>
                                        <w:sz w:val="20"/>
                                        <w:szCs w:val="20"/>
                                      </w:rPr>
                                      <w:t>Инв. № подл.</w:t>
                                    </w:r>
                                    <w:proofErr w:type="gramEnd"/>
                                  </w:p>
                                  <w:p w:rsidR="00354A48" w:rsidRPr="00E34A3C" w:rsidRDefault="00354A48" w:rsidP="0080437A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Group 17" o:spid="_x0000_s1199" style="position:absolute;left:397;top:11708;width:692;height:4819" coordorigin="397,11708" coordsize="692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  <v:line id="Line 18" o:spid="_x0000_s1200" style="position:absolute;flip:y;visibility:visible;mso-wrap-style:square" from="693,11708" to="693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35scEAAADcAAAADwAAAGRycy9kb3ducmV2LnhtbERPTYvCMBC9L/gfwgje1lQP7lKNIoKg&#10;6GFXBa9DM22KzaQk0dZ/b4SFvc3jfc5i1dtGPMiH2rGCyTgDQVw4XXOl4HLefn6DCBFZY+OYFDwp&#10;wGo5+Fhgrl3Hv/Q4xUqkEA45KjAxtrmUoTBkMYxdS5y40nmLMUFfSe2xS+G2kdMsm0mLNacGgy1t&#10;DBW3090qkPtD9+O300tZlbvWXffmOOt6pUbDfj0HEamP/+I/906n+V8TeD+TLp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jfmxwQAAANwAAAAPAAAAAAAAAAAAAAAA&#10;AKECAABkcnMvZG93bnJldi54bWxQSwUGAAAAAAQABAD5AAAAjwMAAAAA&#10;" strokeweight="1.5pt"/>
                        <v:group id="Group 19" o:spid="_x0000_s1201" style="position:absolute;left:397;top:11708;width:692;height:1459" coordorigin="397,11708" coordsize="692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  <v:line id="Line 20" o:spid="_x0000_s1202" style="position:absolute;visibility:visible;mso-wrap-style:square" from="397,11708" to="1089,1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fT0MIAAADcAAAADwAAAGRycy9kb3ducmV2LnhtbERPS2vCQBC+F/oflil4q5sqiKRuRApW&#10;6c1UAr0N2cnDZGfT3Y2m/94tFHqbj+85m+1kenEl51vLCl7mCQji0uqWawXnz/3zGoQPyBp7y6Tg&#10;hzxss8eHDaba3vhE1zzUIoawT1FBE8KQSunLhgz6uR2II1dZZzBE6GqpHd5iuOnlIklW0mDLsaHB&#10;gd4aKrt8NAqKMeevS7d3PY7vh0NVfHd++aHU7GnavYIINIV/8Z/7qOP89Qp+n4kXy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fT0MIAAADcAAAADwAAAAAAAAAAAAAA&#10;AAChAgAAZHJzL2Rvd25yZXYueG1sUEsFBgAAAAAEAAQA+QAAAJADAAAAAA==&#10;" strokeweight="1.5pt"/>
                          <v:shape id="Text Box 21" o:spid="_x0000_s1203" type="#_x0000_t202" style="position:absolute;left:397;top:11711;width:28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BP8IA&#10;AADcAAAADwAAAGRycy9kb3ducmV2LnhtbERPTWvCQBC9F/oflin0VjdatDG6CVKq9OLBtOB1zE6T&#10;1Oxs2F01/vuuIPQ2j/c5y2IwnTiT861lBeNRAoK4srrlWsH31/olBeEDssbOMim4kocif3xYYqbt&#10;hXd0LkMtYgj7DBU0IfSZlL5qyKAf2Z44cj/WGQwRulpqh5cYbjo5SZKZNNhybGiwp/eGqmN5MgrM&#10;NP1t1x4/5vvqlYbd9lBupFPq+WlYLUAEGsK/+O7+1HF++ga3Z+IF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JME/wgAAANwAAAAPAAAAAAAAAAAAAAAAAJgCAABkcnMvZG93&#10;bnJldi54bWxQSwUGAAAAAAQABAD1AAAAhwMAAAAA&#10;" filled="f" stroked="f" strokeweight="1.5pt">
                            <v:textbox style="layout-flow:vertical;mso-layout-flow-alt:bottom-to-top" inset="0,0,0,0">
                              <w:txbxContent>
                                <w:p w:rsidR="00354A48" w:rsidRPr="00E53A86" w:rsidRDefault="00354A48" w:rsidP="0080437A">
                                  <w:pPr>
                                    <w:pStyle w:val="aff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E53A86">
                                    <w:rPr>
                                      <w:sz w:val="20"/>
                                      <w:szCs w:val="20"/>
                                    </w:rPr>
                                    <w:t>Взам</w:t>
                                  </w:r>
                                  <w:proofErr w:type="spellEnd"/>
                                  <w:r w:rsidRPr="00E53A86">
                                    <w:rPr>
                                      <w:sz w:val="20"/>
                                      <w:szCs w:val="20"/>
                                    </w:rPr>
                                    <w:t>. инв. №</w:t>
                                  </w:r>
                                </w:p>
                                <w:p w:rsidR="00354A48" w:rsidRPr="00E34A3C" w:rsidRDefault="00354A48" w:rsidP="0080437A"/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2A0A4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ED430D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7A6B32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FA06A7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84316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CF6F0B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0C20F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9F8AE6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310187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C8EDB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0B7CFA"/>
    <w:multiLevelType w:val="multilevel"/>
    <w:tmpl w:val="6BB6A55E"/>
    <w:lvl w:ilvl="0">
      <w:start w:val="1"/>
      <w:numFmt w:val="none"/>
      <w:lvlText w:val=""/>
      <w:lvlJc w:val="left"/>
      <w:pPr>
        <w:tabs>
          <w:tab w:val="num" w:pos="-135"/>
        </w:tabs>
        <w:ind w:left="-135" w:hanging="432"/>
      </w:pPr>
      <w:rPr>
        <w:rFonts w:hint="default"/>
      </w:rPr>
    </w:lvl>
    <w:lvl w:ilvl="1">
      <w:start w:val="1"/>
      <w:numFmt w:val="decimal"/>
      <w:lvlRestart w:val="0"/>
      <w:suff w:val="space"/>
      <w:lvlText w:val="%2%1."/>
      <w:lvlJc w:val="left"/>
      <w:pPr>
        <w:ind w:left="-454" w:hanging="113"/>
      </w:pPr>
      <w:rPr>
        <w:rFonts w:hint="default"/>
      </w:rPr>
    </w:lvl>
    <w:lvl w:ilvl="2">
      <w:start w:val="1"/>
      <w:numFmt w:val="decimal"/>
      <w:suff w:val="space"/>
      <w:lvlText w:val="%2.%3"/>
      <w:lvlJc w:val="left"/>
      <w:pPr>
        <w:ind w:left="0" w:firstLine="113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297"/>
        </w:tabs>
        <w:ind w:left="297" w:hanging="2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1"/>
        </w:tabs>
        <w:ind w:left="44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85"/>
        </w:tabs>
        <w:ind w:left="58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9"/>
        </w:tabs>
        <w:ind w:left="72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17"/>
        </w:tabs>
        <w:ind w:left="1017" w:hanging="1584"/>
      </w:pPr>
      <w:rPr>
        <w:rFonts w:hint="default"/>
      </w:rPr>
    </w:lvl>
  </w:abstractNum>
  <w:abstractNum w:abstractNumId="11">
    <w:nsid w:val="0EAC7C96"/>
    <w:multiLevelType w:val="hybridMultilevel"/>
    <w:tmpl w:val="47CCBF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F543ECE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0F5C716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1016506E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2B84FEC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35311A0"/>
    <w:multiLevelType w:val="hybridMultilevel"/>
    <w:tmpl w:val="47CCBF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9F86F35"/>
    <w:multiLevelType w:val="hybridMultilevel"/>
    <w:tmpl w:val="2CD09C56"/>
    <w:lvl w:ilvl="0" w:tplc="68FE4A6A">
      <w:start w:val="1"/>
      <w:numFmt w:val="bullet"/>
      <w:pStyle w:val="a1"/>
      <w:lvlText w:val="-"/>
      <w:lvlJc w:val="left"/>
      <w:pPr>
        <w:tabs>
          <w:tab w:val="num" w:pos="1134"/>
        </w:tabs>
        <w:ind w:left="1191" w:hanging="34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832373D"/>
    <w:multiLevelType w:val="multilevel"/>
    <w:tmpl w:val="09DC8262"/>
    <w:lvl w:ilvl="0">
      <w:start w:val="1"/>
      <w:numFmt w:val="none"/>
      <w:suff w:val="space"/>
      <w:lvlText w:val="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1"/>
      <w:lvlText w:val="%2%1"/>
      <w:lvlJc w:val="left"/>
      <w:pPr>
        <w:tabs>
          <w:tab w:val="num" w:pos="576"/>
        </w:tabs>
        <w:ind w:left="576" w:hanging="576"/>
      </w:pPr>
      <w:rPr>
        <w:rFonts w:hint="default"/>
        <w:b/>
      </w:rPr>
    </w:lvl>
    <w:lvl w:ilvl="2">
      <w:start w:val="1"/>
      <w:numFmt w:val="decimal"/>
      <w:pStyle w:val="31"/>
      <w:lvlText w:val="%2.%3"/>
      <w:lvlJc w:val="left"/>
      <w:pPr>
        <w:tabs>
          <w:tab w:val="num" w:pos="720"/>
        </w:tabs>
        <w:ind w:left="680" w:hanging="113"/>
      </w:pPr>
      <w:rPr>
        <w:rFonts w:hint="default"/>
      </w:rPr>
    </w:lvl>
    <w:lvl w:ilvl="3">
      <w:start w:val="1"/>
      <w:numFmt w:val="decimal"/>
      <w:pStyle w:val="41"/>
      <w:lvlText w:val="%1%2.%3.%4"/>
      <w:lvlJc w:val="left"/>
      <w:pPr>
        <w:tabs>
          <w:tab w:val="num" w:pos="864"/>
        </w:tabs>
        <w:ind w:left="864" w:hanging="297"/>
      </w:pPr>
      <w:rPr>
        <w:rFonts w:hint="default"/>
      </w:rPr>
    </w:lvl>
    <w:lvl w:ilvl="4">
      <w:start w:val="1"/>
      <w:numFmt w:val="decimal"/>
      <w:pStyle w:val="51"/>
      <w:lvlText w:val="%1%2.%3.%4.%5"/>
      <w:lvlJc w:val="left"/>
      <w:pPr>
        <w:tabs>
          <w:tab w:val="num" w:pos="1008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28D52A92"/>
    <w:multiLevelType w:val="hybridMultilevel"/>
    <w:tmpl w:val="3DBA56CC"/>
    <w:lvl w:ilvl="0" w:tplc="E4A64B40">
      <w:start w:val="1"/>
      <w:numFmt w:val="decimal"/>
      <w:pStyle w:val="a2"/>
      <w:lvlText w:val="%1)"/>
      <w:lvlJc w:val="left"/>
      <w:pPr>
        <w:tabs>
          <w:tab w:val="num" w:pos="1134"/>
        </w:tabs>
        <w:ind w:left="1191" w:hanging="34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9AB4957"/>
    <w:multiLevelType w:val="hybridMultilevel"/>
    <w:tmpl w:val="99164798"/>
    <w:lvl w:ilvl="0" w:tplc="451EFFE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4915C37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36D95ED7"/>
    <w:multiLevelType w:val="hybridMultilevel"/>
    <w:tmpl w:val="627804A4"/>
    <w:lvl w:ilvl="0" w:tplc="70640A4C">
      <w:start w:val="41"/>
      <w:numFmt w:val="decimal"/>
      <w:lvlText w:val="%1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EA58FA"/>
    <w:multiLevelType w:val="hybridMultilevel"/>
    <w:tmpl w:val="C8642B4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>
    <w:nsid w:val="3F8C0E5C"/>
    <w:multiLevelType w:val="hybridMultilevel"/>
    <w:tmpl w:val="47CCBFB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7A5436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48F75D69"/>
    <w:multiLevelType w:val="hybridMultilevel"/>
    <w:tmpl w:val="8F622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A907F9"/>
    <w:multiLevelType w:val="multilevel"/>
    <w:tmpl w:val="DAC4249A"/>
    <w:lvl w:ilvl="0">
      <w:start w:val="1"/>
      <w:numFmt w:val="none"/>
      <w:lvlText w:val=""/>
      <w:lvlJc w:val="left"/>
      <w:pPr>
        <w:tabs>
          <w:tab w:val="num" w:pos="-248"/>
        </w:tabs>
        <w:ind w:left="-248" w:hanging="432"/>
      </w:pPr>
      <w:rPr>
        <w:rFonts w:hint="default"/>
      </w:rPr>
    </w:lvl>
    <w:lvl w:ilvl="1">
      <w:start w:val="1"/>
      <w:numFmt w:val="decimal"/>
      <w:lvlRestart w:val="0"/>
      <w:suff w:val="space"/>
      <w:lvlText w:val="%2%1."/>
      <w:lvlJc w:val="left"/>
      <w:pPr>
        <w:ind w:left="-113" w:firstLine="113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"/>
      <w:lvlJc w:val="left"/>
      <w:pPr>
        <w:ind w:left="0" w:hanging="11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8"/>
        </w:tabs>
        <w:ind w:left="3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2"/>
        </w:tabs>
        <w:ind w:left="4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6"/>
        </w:tabs>
        <w:ind w:left="6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60"/>
        </w:tabs>
        <w:ind w:left="7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4"/>
        </w:tabs>
        <w:ind w:left="904" w:hanging="1584"/>
      </w:pPr>
      <w:rPr>
        <w:rFonts w:hint="default"/>
      </w:rPr>
    </w:lvl>
  </w:abstractNum>
  <w:abstractNum w:abstractNumId="28">
    <w:nsid w:val="4ADE6232"/>
    <w:multiLevelType w:val="hybridMultilevel"/>
    <w:tmpl w:val="E1F072CA"/>
    <w:lvl w:ilvl="0" w:tplc="B6D46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872A41"/>
    <w:multiLevelType w:val="multilevel"/>
    <w:tmpl w:val="06DA4976"/>
    <w:lvl w:ilvl="0">
      <w:start w:val="1"/>
      <w:numFmt w:val="none"/>
      <w:pStyle w:val="111"/>
      <w:lvlText w:val=""/>
      <w:lvlJc w:val="left"/>
      <w:pPr>
        <w:tabs>
          <w:tab w:val="num" w:pos="-248"/>
        </w:tabs>
        <w:ind w:left="-248" w:hanging="432"/>
      </w:pPr>
      <w:rPr>
        <w:rFonts w:hint="default"/>
      </w:rPr>
    </w:lvl>
    <w:lvl w:ilvl="1">
      <w:start w:val="1"/>
      <w:numFmt w:val="decimal"/>
      <w:lvlRestart w:val="0"/>
      <w:pStyle w:val="1"/>
      <w:suff w:val="space"/>
      <w:lvlText w:val="%2%1."/>
      <w:lvlJc w:val="left"/>
      <w:pPr>
        <w:ind w:left="-113" w:firstLine="113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pStyle w:val="11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111"/>
      <w:suff w:val="space"/>
      <w:lvlText w:val="%1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8"/>
        </w:tabs>
        <w:ind w:left="3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2"/>
        </w:tabs>
        <w:ind w:left="4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6"/>
        </w:tabs>
        <w:ind w:left="6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60"/>
        </w:tabs>
        <w:ind w:left="7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4"/>
        </w:tabs>
        <w:ind w:left="904" w:hanging="1584"/>
      </w:pPr>
      <w:rPr>
        <w:rFonts w:hint="default"/>
      </w:rPr>
    </w:lvl>
  </w:abstractNum>
  <w:abstractNum w:abstractNumId="30">
    <w:nsid w:val="614E45D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>
    <w:nsid w:val="618C0DFE"/>
    <w:multiLevelType w:val="multilevel"/>
    <w:tmpl w:val="E18E9178"/>
    <w:lvl w:ilvl="0">
      <w:start w:val="1"/>
      <w:numFmt w:val="none"/>
      <w:suff w:val="space"/>
      <w:lvlText w:val="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%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720"/>
        </w:tabs>
        <w:ind w:left="680" w:hanging="113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864"/>
        </w:tabs>
        <w:ind w:left="864" w:hanging="297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7FF5FA3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>
    <w:nsid w:val="6A2C57BE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>
    <w:nsid w:val="7D893C49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5">
    <w:nsid w:val="7E2E7838"/>
    <w:multiLevelType w:val="hybridMultilevel"/>
    <w:tmpl w:val="948E99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F7804D2"/>
    <w:multiLevelType w:val="multilevel"/>
    <w:tmpl w:val="14F68E78"/>
    <w:lvl w:ilvl="0">
      <w:start w:val="1"/>
      <w:numFmt w:val="none"/>
      <w:suff w:val="space"/>
      <w:lvlText w:val="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%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720"/>
        </w:tabs>
        <w:ind w:left="680" w:hanging="113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864"/>
        </w:tabs>
        <w:ind w:left="864" w:hanging="297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9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30"/>
  </w:num>
  <w:num w:numId="14">
    <w:abstractNumId w:val="14"/>
  </w:num>
  <w:num w:numId="15">
    <w:abstractNumId w:val="34"/>
  </w:num>
  <w:num w:numId="16">
    <w:abstractNumId w:val="17"/>
  </w:num>
  <w:num w:numId="17">
    <w:abstractNumId w:val="19"/>
  </w:num>
  <w:num w:numId="18">
    <w:abstractNumId w:val="12"/>
  </w:num>
  <w:num w:numId="19">
    <w:abstractNumId w:val="21"/>
  </w:num>
  <w:num w:numId="20">
    <w:abstractNumId w:val="13"/>
  </w:num>
  <w:num w:numId="21">
    <w:abstractNumId w:val="15"/>
  </w:num>
  <w:num w:numId="22">
    <w:abstractNumId w:val="32"/>
  </w:num>
  <w:num w:numId="23">
    <w:abstractNumId w:val="10"/>
  </w:num>
  <w:num w:numId="24">
    <w:abstractNumId w:val="25"/>
  </w:num>
  <w:num w:numId="25">
    <w:abstractNumId w:val="18"/>
  </w:num>
  <w:num w:numId="26">
    <w:abstractNumId w:val="33"/>
  </w:num>
  <w:num w:numId="27">
    <w:abstractNumId w:val="27"/>
  </w:num>
  <w:num w:numId="28">
    <w:abstractNumId w:val="31"/>
  </w:num>
  <w:num w:numId="29">
    <w:abstractNumId w:val="36"/>
  </w:num>
  <w:num w:numId="30">
    <w:abstractNumId w:val="11"/>
  </w:num>
  <w:num w:numId="31">
    <w:abstractNumId w:val="22"/>
  </w:num>
  <w:num w:numId="32">
    <w:abstractNumId w:val="16"/>
  </w:num>
  <w:num w:numId="33">
    <w:abstractNumId w:val="20"/>
  </w:num>
  <w:num w:numId="34">
    <w:abstractNumId w:val="24"/>
  </w:num>
  <w:num w:numId="35">
    <w:abstractNumId w:val="28"/>
  </w:num>
  <w:num w:numId="36">
    <w:abstractNumId w:val="23"/>
  </w:num>
  <w:num w:numId="37">
    <w:abstractNumId w:val="35"/>
  </w:num>
  <w:num w:numId="38">
    <w:abstractNumId w:val="18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activeWritingStyle w:appName="MSWord" w:lang="ru-RU" w:vendorID="1" w:dllVersion="512" w:checkStyle="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hyphenationZone w:val="357"/>
  <w:clickAndTypeStyle w:val="a5"/>
  <w:drawingGridHorizontalSpacing w:val="6"/>
  <w:drawingGridVerticalSpacing w:val="6"/>
  <w:noPunctuationKerning/>
  <w:characterSpacingControl w:val="doNotCompress"/>
  <w:hdrShapeDefaults>
    <o:shapedefaults v:ext="edit" spidmax="2049">
      <v:stroke startarrowwidth="narrow" startarrowlength="short" endarrowwidth="narrow" endarrowlength="short" weight=".5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FDA"/>
    <w:rsid w:val="000016CB"/>
    <w:rsid w:val="00001EA1"/>
    <w:rsid w:val="00001F9D"/>
    <w:rsid w:val="00002A02"/>
    <w:rsid w:val="000050DA"/>
    <w:rsid w:val="000074FC"/>
    <w:rsid w:val="00014828"/>
    <w:rsid w:val="000158A0"/>
    <w:rsid w:val="0002054D"/>
    <w:rsid w:val="00021F4F"/>
    <w:rsid w:val="00023346"/>
    <w:rsid w:val="0002462A"/>
    <w:rsid w:val="00024DD8"/>
    <w:rsid w:val="00026B0F"/>
    <w:rsid w:val="00026D4B"/>
    <w:rsid w:val="00027A81"/>
    <w:rsid w:val="00030633"/>
    <w:rsid w:val="00031F34"/>
    <w:rsid w:val="000349E0"/>
    <w:rsid w:val="000352A5"/>
    <w:rsid w:val="00035C94"/>
    <w:rsid w:val="00035F18"/>
    <w:rsid w:val="000367C5"/>
    <w:rsid w:val="00036C9D"/>
    <w:rsid w:val="00037E11"/>
    <w:rsid w:val="00040608"/>
    <w:rsid w:val="00040623"/>
    <w:rsid w:val="00045D7E"/>
    <w:rsid w:val="00050639"/>
    <w:rsid w:val="00050B07"/>
    <w:rsid w:val="00050C5E"/>
    <w:rsid w:val="00050CDE"/>
    <w:rsid w:val="00051E78"/>
    <w:rsid w:val="00052469"/>
    <w:rsid w:val="00052B6E"/>
    <w:rsid w:val="0005391B"/>
    <w:rsid w:val="0005745F"/>
    <w:rsid w:val="00057B15"/>
    <w:rsid w:val="000609B6"/>
    <w:rsid w:val="00061079"/>
    <w:rsid w:val="000610FD"/>
    <w:rsid w:val="00061B39"/>
    <w:rsid w:val="00062D87"/>
    <w:rsid w:val="000653E6"/>
    <w:rsid w:val="000662A2"/>
    <w:rsid w:val="0006797D"/>
    <w:rsid w:val="00070C01"/>
    <w:rsid w:val="000737C1"/>
    <w:rsid w:val="00074800"/>
    <w:rsid w:val="0007508A"/>
    <w:rsid w:val="00075E41"/>
    <w:rsid w:val="00076306"/>
    <w:rsid w:val="00080667"/>
    <w:rsid w:val="0008092B"/>
    <w:rsid w:val="00081E0F"/>
    <w:rsid w:val="000827FD"/>
    <w:rsid w:val="0008621E"/>
    <w:rsid w:val="000867DA"/>
    <w:rsid w:val="00086FB4"/>
    <w:rsid w:val="00090738"/>
    <w:rsid w:val="000916C0"/>
    <w:rsid w:val="000917B7"/>
    <w:rsid w:val="00094BD1"/>
    <w:rsid w:val="00096455"/>
    <w:rsid w:val="00097683"/>
    <w:rsid w:val="000979DF"/>
    <w:rsid w:val="000A2536"/>
    <w:rsid w:val="000A45A7"/>
    <w:rsid w:val="000A4A73"/>
    <w:rsid w:val="000A560B"/>
    <w:rsid w:val="000A748E"/>
    <w:rsid w:val="000A76DE"/>
    <w:rsid w:val="000B377E"/>
    <w:rsid w:val="000B3DCC"/>
    <w:rsid w:val="000B4A26"/>
    <w:rsid w:val="000B7F4F"/>
    <w:rsid w:val="000C0312"/>
    <w:rsid w:val="000C0609"/>
    <w:rsid w:val="000C2A3F"/>
    <w:rsid w:val="000C5CD4"/>
    <w:rsid w:val="000C6F26"/>
    <w:rsid w:val="000D04BD"/>
    <w:rsid w:val="000D3009"/>
    <w:rsid w:val="000D491C"/>
    <w:rsid w:val="000D4DD3"/>
    <w:rsid w:val="000D5BF9"/>
    <w:rsid w:val="000D7222"/>
    <w:rsid w:val="000D7AA7"/>
    <w:rsid w:val="000E0A90"/>
    <w:rsid w:val="000E26F4"/>
    <w:rsid w:val="000E297B"/>
    <w:rsid w:val="000E5403"/>
    <w:rsid w:val="000E558A"/>
    <w:rsid w:val="000E6D72"/>
    <w:rsid w:val="000E7BA2"/>
    <w:rsid w:val="000F0163"/>
    <w:rsid w:val="000F17C5"/>
    <w:rsid w:val="000F1CFE"/>
    <w:rsid w:val="000F2F70"/>
    <w:rsid w:val="000F4374"/>
    <w:rsid w:val="000F4534"/>
    <w:rsid w:val="000F4E11"/>
    <w:rsid w:val="000F7D6B"/>
    <w:rsid w:val="00100F19"/>
    <w:rsid w:val="00101D1B"/>
    <w:rsid w:val="00105BEE"/>
    <w:rsid w:val="0010663E"/>
    <w:rsid w:val="001134A9"/>
    <w:rsid w:val="00114999"/>
    <w:rsid w:val="00115068"/>
    <w:rsid w:val="00116590"/>
    <w:rsid w:val="001203E6"/>
    <w:rsid w:val="00121C43"/>
    <w:rsid w:val="0012551D"/>
    <w:rsid w:val="00125691"/>
    <w:rsid w:val="0012715E"/>
    <w:rsid w:val="00130694"/>
    <w:rsid w:val="001307E7"/>
    <w:rsid w:val="001318A8"/>
    <w:rsid w:val="00133593"/>
    <w:rsid w:val="00135D2A"/>
    <w:rsid w:val="001360A0"/>
    <w:rsid w:val="001377CF"/>
    <w:rsid w:val="001409B1"/>
    <w:rsid w:val="00142866"/>
    <w:rsid w:val="00144216"/>
    <w:rsid w:val="00144A53"/>
    <w:rsid w:val="00145965"/>
    <w:rsid w:val="00145A18"/>
    <w:rsid w:val="00150FAE"/>
    <w:rsid w:val="001530E9"/>
    <w:rsid w:val="0015423B"/>
    <w:rsid w:val="00154F7C"/>
    <w:rsid w:val="00155BD3"/>
    <w:rsid w:val="00155F4F"/>
    <w:rsid w:val="00156116"/>
    <w:rsid w:val="001573D6"/>
    <w:rsid w:val="00161D78"/>
    <w:rsid w:val="00162C5A"/>
    <w:rsid w:val="00166571"/>
    <w:rsid w:val="00170728"/>
    <w:rsid w:val="001714BB"/>
    <w:rsid w:val="00174F5F"/>
    <w:rsid w:val="00175BAC"/>
    <w:rsid w:val="00176C33"/>
    <w:rsid w:val="0018259A"/>
    <w:rsid w:val="00182CE0"/>
    <w:rsid w:val="00185340"/>
    <w:rsid w:val="001911F4"/>
    <w:rsid w:val="00192829"/>
    <w:rsid w:val="00196287"/>
    <w:rsid w:val="00196878"/>
    <w:rsid w:val="001971C6"/>
    <w:rsid w:val="001A2EFA"/>
    <w:rsid w:val="001A5824"/>
    <w:rsid w:val="001A5F36"/>
    <w:rsid w:val="001A6346"/>
    <w:rsid w:val="001A7588"/>
    <w:rsid w:val="001B051B"/>
    <w:rsid w:val="001B0BAB"/>
    <w:rsid w:val="001B1CAC"/>
    <w:rsid w:val="001B2679"/>
    <w:rsid w:val="001B26FC"/>
    <w:rsid w:val="001B45B3"/>
    <w:rsid w:val="001B485D"/>
    <w:rsid w:val="001B7490"/>
    <w:rsid w:val="001B77A2"/>
    <w:rsid w:val="001C17C2"/>
    <w:rsid w:val="001C217A"/>
    <w:rsid w:val="001C4055"/>
    <w:rsid w:val="001C4EFD"/>
    <w:rsid w:val="001C522F"/>
    <w:rsid w:val="001C5E6E"/>
    <w:rsid w:val="001C69E8"/>
    <w:rsid w:val="001D00E1"/>
    <w:rsid w:val="001D1BC3"/>
    <w:rsid w:val="001D4948"/>
    <w:rsid w:val="001D7199"/>
    <w:rsid w:val="001E0352"/>
    <w:rsid w:val="001E0D14"/>
    <w:rsid w:val="001E0E23"/>
    <w:rsid w:val="001E1CED"/>
    <w:rsid w:val="001E2056"/>
    <w:rsid w:val="001E7273"/>
    <w:rsid w:val="001F12DB"/>
    <w:rsid w:val="001F17BA"/>
    <w:rsid w:val="001F2A5A"/>
    <w:rsid w:val="001F38EF"/>
    <w:rsid w:val="001F42AF"/>
    <w:rsid w:val="001F56A6"/>
    <w:rsid w:val="001F77F7"/>
    <w:rsid w:val="002016FE"/>
    <w:rsid w:val="00202AE0"/>
    <w:rsid w:val="00203657"/>
    <w:rsid w:val="00205402"/>
    <w:rsid w:val="002071FF"/>
    <w:rsid w:val="002073CB"/>
    <w:rsid w:val="00210912"/>
    <w:rsid w:val="00210E72"/>
    <w:rsid w:val="002166C0"/>
    <w:rsid w:val="0021712B"/>
    <w:rsid w:val="00217908"/>
    <w:rsid w:val="00220C43"/>
    <w:rsid w:val="00220C51"/>
    <w:rsid w:val="00222A43"/>
    <w:rsid w:val="002230CF"/>
    <w:rsid w:val="0022328A"/>
    <w:rsid w:val="00223A23"/>
    <w:rsid w:val="00223B6C"/>
    <w:rsid w:val="00224628"/>
    <w:rsid w:val="00225C76"/>
    <w:rsid w:val="002262F1"/>
    <w:rsid w:val="002263B6"/>
    <w:rsid w:val="0024137F"/>
    <w:rsid w:val="002445AC"/>
    <w:rsid w:val="00250C4C"/>
    <w:rsid w:val="00254848"/>
    <w:rsid w:val="00254D3C"/>
    <w:rsid w:val="0025562F"/>
    <w:rsid w:val="00256A7C"/>
    <w:rsid w:val="00257BCC"/>
    <w:rsid w:val="00262F9E"/>
    <w:rsid w:val="002646B7"/>
    <w:rsid w:val="00271939"/>
    <w:rsid w:val="002719EF"/>
    <w:rsid w:val="0027274A"/>
    <w:rsid w:val="00272980"/>
    <w:rsid w:val="002734F6"/>
    <w:rsid w:val="00273EFB"/>
    <w:rsid w:val="00276060"/>
    <w:rsid w:val="0027731E"/>
    <w:rsid w:val="00282A22"/>
    <w:rsid w:val="00283346"/>
    <w:rsid w:val="0028360E"/>
    <w:rsid w:val="00284B56"/>
    <w:rsid w:val="00286E94"/>
    <w:rsid w:val="002920EF"/>
    <w:rsid w:val="00292AD1"/>
    <w:rsid w:val="00292E8D"/>
    <w:rsid w:val="002950B3"/>
    <w:rsid w:val="00297BC8"/>
    <w:rsid w:val="002A1CF0"/>
    <w:rsid w:val="002A2AEA"/>
    <w:rsid w:val="002A441E"/>
    <w:rsid w:val="002A4984"/>
    <w:rsid w:val="002A4B34"/>
    <w:rsid w:val="002A7254"/>
    <w:rsid w:val="002A75ED"/>
    <w:rsid w:val="002A77BD"/>
    <w:rsid w:val="002B0091"/>
    <w:rsid w:val="002B477E"/>
    <w:rsid w:val="002C0338"/>
    <w:rsid w:val="002C11EE"/>
    <w:rsid w:val="002C2A72"/>
    <w:rsid w:val="002C30A8"/>
    <w:rsid w:val="002C486B"/>
    <w:rsid w:val="002C5476"/>
    <w:rsid w:val="002C6A00"/>
    <w:rsid w:val="002C7F5B"/>
    <w:rsid w:val="002D2101"/>
    <w:rsid w:val="002D22A4"/>
    <w:rsid w:val="002D3B89"/>
    <w:rsid w:val="002D4233"/>
    <w:rsid w:val="002D57C2"/>
    <w:rsid w:val="002E6F80"/>
    <w:rsid w:val="002E7145"/>
    <w:rsid w:val="002F2AA1"/>
    <w:rsid w:val="002F3F5F"/>
    <w:rsid w:val="002F4619"/>
    <w:rsid w:val="002F5CB1"/>
    <w:rsid w:val="002F7E51"/>
    <w:rsid w:val="00300085"/>
    <w:rsid w:val="0030197E"/>
    <w:rsid w:val="00302C9C"/>
    <w:rsid w:val="0031022E"/>
    <w:rsid w:val="00310FF8"/>
    <w:rsid w:val="0031109D"/>
    <w:rsid w:val="00311BA0"/>
    <w:rsid w:val="003148B6"/>
    <w:rsid w:val="00315129"/>
    <w:rsid w:val="0031526A"/>
    <w:rsid w:val="0031688C"/>
    <w:rsid w:val="0031705F"/>
    <w:rsid w:val="00317A1A"/>
    <w:rsid w:val="003200F3"/>
    <w:rsid w:val="003202AD"/>
    <w:rsid w:val="003205FF"/>
    <w:rsid w:val="00320D33"/>
    <w:rsid w:val="00321266"/>
    <w:rsid w:val="0032198A"/>
    <w:rsid w:val="00321B71"/>
    <w:rsid w:val="003223A6"/>
    <w:rsid w:val="00322437"/>
    <w:rsid w:val="00322CF3"/>
    <w:rsid w:val="00323188"/>
    <w:rsid w:val="00325F8D"/>
    <w:rsid w:val="003270C8"/>
    <w:rsid w:val="00327723"/>
    <w:rsid w:val="00331E12"/>
    <w:rsid w:val="003329C8"/>
    <w:rsid w:val="00332EF2"/>
    <w:rsid w:val="00333D74"/>
    <w:rsid w:val="003378E4"/>
    <w:rsid w:val="0034151A"/>
    <w:rsid w:val="003425FB"/>
    <w:rsid w:val="00344A21"/>
    <w:rsid w:val="00345114"/>
    <w:rsid w:val="00345160"/>
    <w:rsid w:val="00347383"/>
    <w:rsid w:val="003524CD"/>
    <w:rsid w:val="00352C32"/>
    <w:rsid w:val="00353668"/>
    <w:rsid w:val="00354A48"/>
    <w:rsid w:val="00355BB0"/>
    <w:rsid w:val="0035646F"/>
    <w:rsid w:val="0035754A"/>
    <w:rsid w:val="00360127"/>
    <w:rsid w:val="003606BC"/>
    <w:rsid w:val="00361CAB"/>
    <w:rsid w:val="00363A85"/>
    <w:rsid w:val="00365B0A"/>
    <w:rsid w:val="003660DF"/>
    <w:rsid w:val="00370886"/>
    <w:rsid w:val="003711B8"/>
    <w:rsid w:val="003753FF"/>
    <w:rsid w:val="00376619"/>
    <w:rsid w:val="00380F22"/>
    <w:rsid w:val="00386C38"/>
    <w:rsid w:val="003871FA"/>
    <w:rsid w:val="003877C6"/>
    <w:rsid w:val="003903E3"/>
    <w:rsid w:val="0039273F"/>
    <w:rsid w:val="00393FAE"/>
    <w:rsid w:val="0039429B"/>
    <w:rsid w:val="00394537"/>
    <w:rsid w:val="00395BEB"/>
    <w:rsid w:val="003A04C1"/>
    <w:rsid w:val="003A7919"/>
    <w:rsid w:val="003B06ED"/>
    <w:rsid w:val="003B4132"/>
    <w:rsid w:val="003B5AC9"/>
    <w:rsid w:val="003B5C87"/>
    <w:rsid w:val="003B67BE"/>
    <w:rsid w:val="003C1C20"/>
    <w:rsid w:val="003C3097"/>
    <w:rsid w:val="003C5A72"/>
    <w:rsid w:val="003C73C4"/>
    <w:rsid w:val="003D162B"/>
    <w:rsid w:val="003D20ED"/>
    <w:rsid w:val="003D2428"/>
    <w:rsid w:val="003D3737"/>
    <w:rsid w:val="003E2114"/>
    <w:rsid w:val="003E466F"/>
    <w:rsid w:val="003F4D13"/>
    <w:rsid w:val="003F5C72"/>
    <w:rsid w:val="003F6A33"/>
    <w:rsid w:val="00401228"/>
    <w:rsid w:val="0040199B"/>
    <w:rsid w:val="00406875"/>
    <w:rsid w:val="004078DD"/>
    <w:rsid w:val="004102A2"/>
    <w:rsid w:val="00412059"/>
    <w:rsid w:val="004123A5"/>
    <w:rsid w:val="004132AE"/>
    <w:rsid w:val="00415732"/>
    <w:rsid w:val="00416F97"/>
    <w:rsid w:val="0041717B"/>
    <w:rsid w:val="00417188"/>
    <w:rsid w:val="00421C25"/>
    <w:rsid w:val="00425202"/>
    <w:rsid w:val="00425C43"/>
    <w:rsid w:val="00426698"/>
    <w:rsid w:val="0043018F"/>
    <w:rsid w:val="0043101F"/>
    <w:rsid w:val="00431921"/>
    <w:rsid w:val="004326E7"/>
    <w:rsid w:val="00434F7E"/>
    <w:rsid w:val="004359AD"/>
    <w:rsid w:val="00440EC3"/>
    <w:rsid w:val="00442450"/>
    <w:rsid w:val="004428BE"/>
    <w:rsid w:val="0044505D"/>
    <w:rsid w:val="00445B8E"/>
    <w:rsid w:val="00450D88"/>
    <w:rsid w:val="004536C0"/>
    <w:rsid w:val="00453974"/>
    <w:rsid w:val="00454E04"/>
    <w:rsid w:val="0045791A"/>
    <w:rsid w:val="004610F7"/>
    <w:rsid w:val="00461BD5"/>
    <w:rsid w:val="00462C12"/>
    <w:rsid w:val="0046340A"/>
    <w:rsid w:val="00464CB1"/>
    <w:rsid w:val="0046645A"/>
    <w:rsid w:val="004703ED"/>
    <w:rsid w:val="0047175E"/>
    <w:rsid w:val="00472387"/>
    <w:rsid w:val="00473795"/>
    <w:rsid w:val="00474A5C"/>
    <w:rsid w:val="0047585B"/>
    <w:rsid w:val="00480646"/>
    <w:rsid w:val="00480694"/>
    <w:rsid w:val="0048114C"/>
    <w:rsid w:val="00483985"/>
    <w:rsid w:val="00490E72"/>
    <w:rsid w:val="0049121B"/>
    <w:rsid w:val="00492B54"/>
    <w:rsid w:val="0049388C"/>
    <w:rsid w:val="00496453"/>
    <w:rsid w:val="004A245A"/>
    <w:rsid w:val="004A252D"/>
    <w:rsid w:val="004A5B99"/>
    <w:rsid w:val="004A6D5D"/>
    <w:rsid w:val="004A7058"/>
    <w:rsid w:val="004B1155"/>
    <w:rsid w:val="004B2758"/>
    <w:rsid w:val="004B3411"/>
    <w:rsid w:val="004B47D8"/>
    <w:rsid w:val="004B4AFB"/>
    <w:rsid w:val="004B5D19"/>
    <w:rsid w:val="004C12A3"/>
    <w:rsid w:val="004C23CD"/>
    <w:rsid w:val="004C4E5B"/>
    <w:rsid w:val="004D00F3"/>
    <w:rsid w:val="004D1D20"/>
    <w:rsid w:val="004D2FA5"/>
    <w:rsid w:val="004D3366"/>
    <w:rsid w:val="004D38EA"/>
    <w:rsid w:val="004D3F46"/>
    <w:rsid w:val="004D7AAF"/>
    <w:rsid w:val="004E060F"/>
    <w:rsid w:val="004E07F2"/>
    <w:rsid w:val="004E1ED6"/>
    <w:rsid w:val="004E3375"/>
    <w:rsid w:val="004E3414"/>
    <w:rsid w:val="004E4237"/>
    <w:rsid w:val="004E4549"/>
    <w:rsid w:val="004E5C08"/>
    <w:rsid w:val="004E7964"/>
    <w:rsid w:val="004F0C28"/>
    <w:rsid w:val="004F0E94"/>
    <w:rsid w:val="004F0EE1"/>
    <w:rsid w:val="004F2B86"/>
    <w:rsid w:val="004F350D"/>
    <w:rsid w:val="004F4727"/>
    <w:rsid w:val="004F4BC7"/>
    <w:rsid w:val="004F54AE"/>
    <w:rsid w:val="004F6738"/>
    <w:rsid w:val="004F6B80"/>
    <w:rsid w:val="004F70C4"/>
    <w:rsid w:val="0050160B"/>
    <w:rsid w:val="005016AC"/>
    <w:rsid w:val="00501ABE"/>
    <w:rsid w:val="00502BD4"/>
    <w:rsid w:val="00503265"/>
    <w:rsid w:val="005043D0"/>
    <w:rsid w:val="005113FD"/>
    <w:rsid w:val="005116F4"/>
    <w:rsid w:val="0051397A"/>
    <w:rsid w:val="0051569B"/>
    <w:rsid w:val="00516202"/>
    <w:rsid w:val="005207B8"/>
    <w:rsid w:val="00520DEA"/>
    <w:rsid w:val="00522130"/>
    <w:rsid w:val="0053292A"/>
    <w:rsid w:val="00535AB2"/>
    <w:rsid w:val="0053686B"/>
    <w:rsid w:val="00536CCF"/>
    <w:rsid w:val="00537EB2"/>
    <w:rsid w:val="00543369"/>
    <w:rsid w:val="0054512B"/>
    <w:rsid w:val="00545BEA"/>
    <w:rsid w:val="00551214"/>
    <w:rsid w:val="00551383"/>
    <w:rsid w:val="00553F50"/>
    <w:rsid w:val="00554093"/>
    <w:rsid w:val="00556BBE"/>
    <w:rsid w:val="005609B4"/>
    <w:rsid w:val="00560FD7"/>
    <w:rsid w:val="0056227D"/>
    <w:rsid w:val="0056346F"/>
    <w:rsid w:val="00563743"/>
    <w:rsid w:val="00563F48"/>
    <w:rsid w:val="0056473B"/>
    <w:rsid w:val="00565669"/>
    <w:rsid w:val="00566A4D"/>
    <w:rsid w:val="0057099E"/>
    <w:rsid w:val="00572C2B"/>
    <w:rsid w:val="00572DCA"/>
    <w:rsid w:val="0057462F"/>
    <w:rsid w:val="0057528D"/>
    <w:rsid w:val="00575F97"/>
    <w:rsid w:val="005762D5"/>
    <w:rsid w:val="00576541"/>
    <w:rsid w:val="0057710A"/>
    <w:rsid w:val="00580121"/>
    <w:rsid w:val="0058059E"/>
    <w:rsid w:val="00581AD1"/>
    <w:rsid w:val="005823F9"/>
    <w:rsid w:val="00582C3D"/>
    <w:rsid w:val="005847F5"/>
    <w:rsid w:val="00584893"/>
    <w:rsid w:val="00585AB3"/>
    <w:rsid w:val="00586453"/>
    <w:rsid w:val="005871EB"/>
    <w:rsid w:val="00592586"/>
    <w:rsid w:val="00592EC9"/>
    <w:rsid w:val="00593AF3"/>
    <w:rsid w:val="00595944"/>
    <w:rsid w:val="00595A03"/>
    <w:rsid w:val="00596CDA"/>
    <w:rsid w:val="0059719C"/>
    <w:rsid w:val="005A1161"/>
    <w:rsid w:val="005A458A"/>
    <w:rsid w:val="005A607C"/>
    <w:rsid w:val="005A7910"/>
    <w:rsid w:val="005B106E"/>
    <w:rsid w:val="005B1107"/>
    <w:rsid w:val="005B7EBA"/>
    <w:rsid w:val="005C1E09"/>
    <w:rsid w:val="005C27BF"/>
    <w:rsid w:val="005C2A98"/>
    <w:rsid w:val="005C4C61"/>
    <w:rsid w:val="005C645B"/>
    <w:rsid w:val="005C68A3"/>
    <w:rsid w:val="005C7795"/>
    <w:rsid w:val="005D1D7C"/>
    <w:rsid w:val="005D228D"/>
    <w:rsid w:val="005D4CF2"/>
    <w:rsid w:val="005D56D6"/>
    <w:rsid w:val="005D5BA8"/>
    <w:rsid w:val="005D5D12"/>
    <w:rsid w:val="005E0984"/>
    <w:rsid w:val="005E2239"/>
    <w:rsid w:val="005E24CA"/>
    <w:rsid w:val="005E24CE"/>
    <w:rsid w:val="005E63E8"/>
    <w:rsid w:val="005E6BFB"/>
    <w:rsid w:val="005E6DE4"/>
    <w:rsid w:val="005E73E4"/>
    <w:rsid w:val="005E7A13"/>
    <w:rsid w:val="005F0F97"/>
    <w:rsid w:val="005F28A8"/>
    <w:rsid w:val="005F3219"/>
    <w:rsid w:val="005F447D"/>
    <w:rsid w:val="005F6427"/>
    <w:rsid w:val="006004CD"/>
    <w:rsid w:val="00600E73"/>
    <w:rsid w:val="0060250E"/>
    <w:rsid w:val="006026DB"/>
    <w:rsid w:val="00604C87"/>
    <w:rsid w:val="00604F47"/>
    <w:rsid w:val="00605454"/>
    <w:rsid w:val="00607530"/>
    <w:rsid w:val="006105C4"/>
    <w:rsid w:val="00610EF5"/>
    <w:rsid w:val="006149D4"/>
    <w:rsid w:val="006168D8"/>
    <w:rsid w:val="006206E6"/>
    <w:rsid w:val="006212BB"/>
    <w:rsid w:val="006220C0"/>
    <w:rsid w:val="006233D8"/>
    <w:rsid w:val="00626B26"/>
    <w:rsid w:val="00627EF5"/>
    <w:rsid w:val="0063049F"/>
    <w:rsid w:val="00631ADC"/>
    <w:rsid w:val="00631FCC"/>
    <w:rsid w:val="006328F2"/>
    <w:rsid w:val="00640843"/>
    <w:rsid w:val="006422FA"/>
    <w:rsid w:val="00643768"/>
    <w:rsid w:val="006438C8"/>
    <w:rsid w:val="006438F5"/>
    <w:rsid w:val="00643AC0"/>
    <w:rsid w:val="006451CE"/>
    <w:rsid w:val="00645AF6"/>
    <w:rsid w:val="00646E60"/>
    <w:rsid w:val="0064785E"/>
    <w:rsid w:val="00650302"/>
    <w:rsid w:val="00653D1C"/>
    <w:rsid w:val="00654909"/>
    <w:rsid w:val="00656024"/>
    <w:rsid w:val="0065612D"/>
    <w:rsid w:val="00657646"/>
    <w:rsid w:val="006608ED"/>
    <w:rsid w:val="00665A55"/>
    <w:rsid w:val="006678F0"/>
    <w:rsid w:val="00667AB2"/>
    <w:rsid w:val="006733DF"/>
    <w:rsid w:val="006747CA"/>
    <w:rsid w:val="00675AE9"/>
    <w:rsid w:val="006763C0"/>
    <w:rsid w:val="0067759E"/>
    <w:rsid w:val="00680F20"/>
    <w:rsid w:val="006836B0"/>
    <w:rsid w:val="00683784"/>
    <w:rsid w:val="006903C5"/>
    <w:rsid w:val="00692F54"/>
    <w:rsid w:val="006936A6"/>
    <w:rsid w:val="006936BF"/>
    <w:rsid w:val="006940ED"/>
    <w:rsid w:val="006941C5"/>
    <w:rsid w:val="006950E2"/>
    <w:rsid w:val="006A1F79"/>
    <w:rsid w:val="006A6D64"/>
    <w:rsid w:val="006B0ACC"/>
    <w:rsid w:val="006B2305"/>
    <w:rsid w:val="006B49F6"/>
    <w:rsid w:val="006B5E04"/>
    <w:rsid w:val="006B74B2"/>
    <w:rsid w:val="006B7B8D"/>
    <w:rsid w:val="006C0423"/>
    <w:rsid w:val="006C2E03"/>
    <w:rsid w:val="006C2EAB"/>
    <w:rsid w:val="006C3253"/>
    <w:rsid w:val="006C6732"/>
    <w:rsid w:val="006C7074"/>
    <w:rsid w:val="006C77B1"/>
    <w:rsid w:val="006D01C4"/>
    <w:rsid w:val="006D03E3"/>
    <w:rsid w:val="006D37EC"/>
    <w:rsid w:val="006D4215"/>
    <w:rsid w:val="006D4522"/>
    <w:rsid w:val="006D4770"/>
    <w:rsid w:val="006D5352"/>
    <w:rsid w:val="006D554B"/>
    <w:rsid w:val="006D5DC9"/>
    <w:rsid w:val="006D6CF5"/>
    <w:rsid w:val="006E14EA"/>
    <w:rsid w:val="006E1EE1"/>
    <w:rsid w:val="006E2D4C"/>
    <w:rsid w:val="006E5196"/>
    <w:rsid w:val="006F1314"/>
    <w:rsid w:val="006F1D6D"/>
    <w:rsid w:val="006F6263"/>
    <w:rsid w:val="006F723B"/>
    <w:rsid w:val="006F7289"/>
    <w:rsid w:val="00700C07"/>
    <w:rsid w:val="00702F29"/>
    <w:rsid w:val="0070373E"/>
    <w:rsid w:val="007038DD"/>
    <w:rsid w:val="00706D2C"/>
    <w:rsid w:val="00707D76"/>
    <w:rsid w:val="00712758"/>
    <w:rsid w:val="00712B15"/>
    <w:rsid w:val="00712CD3"/>
    <w:rsid w:val="007155D3"/>
    <w:rsid w:val="00716B88"/>
    <w:rsid w:val="0071725F"/>
    <w:rsid w:val="00721111"/>
    <w:rsid w:val="00721416"/>
    <w:rsid w:val="00721C9E"/>
    <w:rsid w:val="007234CF"/>
    <w:rsid w:val="00724737"/>
    <w:rsid w:val="00724C3B"/>
    <w:rsid w:val="00724D43"/>
    <w:rsid w:val="007263B9"/>
    <w:rsid w:val="00727DC4"/>
    <w:rsid w:val="00730505"/>
    <w:rsid w:val="00731EF8"/>
    <w:rsid w:val="007345FF"/>
    <w:rsid w:val="00734B0F"/>
    <w:rsid w:val="00736482"/>
    <w:rsid w:val="0074052D"/>
    <w:rsid w:val="0074068F"/>
    <w:rsid w:val="00741739"/>
    <w:rsid w:val="00743912"/>
    <w:rsid w:val="00744F54"/>
    <w:rsid w:val="00745CD5"/>
    <w:rsid w:val="00747AD8"/>
    <w:rsid w:val="00750EAD"/>
    <w:rsid w:val="007519DE"/>
    <w:rsid w:val="00755623"/>
    <w:rsid w:val="0076268A"/>
    <w:rsid w:val="00762D7F"/>
    <w:rsid w:val="00765F49"/>
    <w:rsid w:val="00770FDA"/>
    <w:rsid w:val="00771E98"/>
    <w:rsid w:val="007725E1"/>
    <w:rsid w:val="00772F3F"/>
    <w:rsid w:val="00774688"/>
    <w:rsid w:val="0077469D"/>
    <w:rsid w:val="00776444"/>
    <w:rsid w:val="00776E98"/>
    <w:rsid w:val="00781275"/>
    <w:rsid w:val="00782562"/>
    <w:rsid w:val="007835C7"/>
    <w:rsid w:val="0078467A"/>
    <w:rsid w:val="00785664"/>
    <w:rsid w:val="00787428"/>
    <w:rsid w:val="00791EF6"/>
    <w:rsid w:val="007939F6"/>
    <w:rsid w:val="007961B1"/>
    <w:rsid w:val="007A07B9"/>
    <w:rsid w:val="007A35F4"/>
    <w:rsid w:val="007A3A22"/>
    <w:rsid w:val="007A4231"/>
    <w:rsid w:val="007B1675"/>
    <w:rsid w:val="007B1C97"/>
    <w:rsid w:val="007B551E"/>
    <w:rsid w:val="007B71B0"/>
    <w:rsid w:val="007C1333"/>
    <w:rsid w:val="007C26E8"/>
    <w:rsid w:val="007C315C"/>
    <w:rsid w:val="007C58E2"/>
    <w:rsid w:val="007C634B"/>
    <w:rsid w:val="007C748F"/>
    <w:rsid w:val="007C757D"/>
    <w:rsid w:val="007D1DE2"/>
    <w:rsid w:val="007D6BDD"/>
    <w:rsid w:val="007E2566"/>
    <w:rsid w:val="007E27A3"/>
    <w:rsid w:val="007E49F7"/>
    <w:rsid w:val="007E644A"/>
    <w:rsid w:val="007E7072"/>
    <w:rsid w:val="007F19CC"/>
    <w:rsid w:val="007F1E6C"/>
    <w:rsid w:val="007F2664"/>
    <w:rsid w:val="008003B4"/>
    <w:rsid w:val="008009A2"/>
    <w:rsid w:val="00800AE6"/>
    <w:rsid w:val="0080117C"/>
    <w:rsid w:val="00801E18"/>
    <w:rsid w:val="00803EED"/>
    <w:rsid w:val="0080437A"/>
    <w:rsid w:val="008079F9"/>
    <w:rsid w:val="00810572"/>
    <w:rsid w:val="00814ED5"/>
    <w:rsid w:val="00821409"/>
    <w:rsid w:val="00823837"/>
    <w:rsid w:val="00823C06"/>
    <w:rsid w:val="008270C3"/>
    <w:rsid w:val="0083065C"/>
    <w:rsid w:val="00831EA8"/>
    <w:rsid w:val="008322AB"/>
    <w:rsid w:val="008346FB"/>
    <w:rsid w:val="00836F1D"/>
    <w:rsid w:val="008370D1"/>
    <w:rsid w:val="00837DEE"/>
    <w:rsid w:val="0084057E"/>
    <w:rsid w:val="00846043"/>
    <w:rsid w:val="008462AD"/>
    <w:rsid w:val="00850049"/>
    <w:rsid w:val="008519FB"/>
    <w:rsid w:val="00854013"/>
    <w:rsid w:val="0085421E"/>
    <w:rsid w:val="00860387"/>
    <w:rsid w:val="008603C6"/>
    <w:rsid w:val="00861A0D"/>
    <w:rsid w:val="008628DE"/>
    <w:rsid w:val="0086338C"/>
    <w:rsid w:val="00863E69"/>
    <w:rsid w:val="008640AE"/>
    <w:rsid w:val="008649FF"/>
    <w:rsid w:val="00865B56"/>
    <w:rsid w:val="008668B5"/>
    <w:rsid w:val="00867CB5"/>
    <w:rsid w:val="00870211"/>
    <w:rsid w:val="00872512"/>
    <w:rsid w:val="00873A1C"/>
    <w:rsid w:val="00875444"/>
    <w:rsid w:val="00876E58"/>
    <w:rsid w:val="0088129D"/>
    <w:rsid w:val="008820EF"/>
    <w:rsid w:val="0088271A"/>
    <w:rsid w:val="00882D40"/>
    <w:rsid w:val="0088481D"/>
    <w:rsid w:val="00884C8C"/>
    <w:rsid w:val="00884D5E"/>
    <w:rsid w:val="00884E20"/>
    <w:rsid w:val="00885A70"/>
    <w:rsid w:val="00885E2D"/>
    <w:rsid w:val="0088733A"/>
    <w:rsid w:val="00887852"/>
    <w:rsid w:val="00887D86"/>
    <w:rsid w:val="00887ECF"/>
    <w:rsid w:val="0089421E"/>
    <w:rsid w:val="00895106"/>
    <w:rsid w:val="00897316"/>
    <w:rsid w:val="008974F2"/>
    <w:rsid w:val="008A06E4"/>
    <w:rsid w:val="008A1006"/>
    <w:rsid w:val="008A15EC"/>
    <w:rsid w:val="008A6B0C"/>
    <w:rsid w:val="008B3010"/>
    <w:rsid w:val="008B3F4E"/>
    <w:rsid w:val="008B405A"/>
    <w:rsid w:val="008B45A6"/>
    <w:rsid w:val="008B5182"/>
    <w:rsid w:val="008B5DB4"/>
    <w:rsid w:val="008C0515"/>
    <w:rsid w:val="008C1819"/>
    <w:rsid w:val="008C2466"/>
    <w:rsid w:val="008C4447"/>
    <w:rsid w:val="008C64FB"/>
    <w:rsid w:val="008C71A8"/>
    <w:rsid w:val="008D0F5F"/>
    <w:rsid w:val="008D10BD"/>
    <w:rsid w:val="008D16B7"/>
    <w:rsid w:val="008D21DB"/>
    <w:rsid w:val="008D25DF"/>
    <w:rsid w:val="008D3918"/>
    <w:rsid w:val="008D3F3C"/>
    <w:rsid w:val="008D5213"/>
    <w:rsid w:val="008D569B"/>
    <w:rsid w:val="008D6209"/>
    <w:rsid w:val="008E1549"/>
    <w:rsid w:val="008E16D2"/>
    <w:rsid w:val="008E294B"/>
    <w:rsid w:val="008E5D3D"/>
    <w:rsid w:val="008E79E1"/>
    <w:rsid w:val="008E7D80"/>
    <w:rsid w:val="008F30DA"/>
    <w:rsid w:val="008F4032"/>
    <w:rsid w:val="008F5CB7"/>
    <w:rsid w:val="00900DF6"/>
    <w:rsid w:val="0090181B"/>
    <w:rsid w:val="00901DE2"/>
    <w:rsid w:val="00904180"/>
    <w:rsid w:val="009054BE"/>
    <w:rsid w:val="00905F02"/>
    <w:rsid w:val="0091004E"/>
    <w:rsid w:val="0091197B"/>
    <w:rsid w:val="00911A51"/>
    <w:rsid w:val="009123EE"/>
    <w:rsid w:val="009127A3"/>
    <w:rsid w:val="009143B6"/>
    <w:rsid w:val="00914DA1"/>
    <w:rsid w:val="00915C51"/>
    <w:rsid w:val="00917262"/>
    <w:rsid w:val="00917D6B"/>
    <w:rsid w:val="009239B8"/>
    <w:rsid w:val="00923F19"/>
    <w:rsid w:val="00924224"/>
    <w:rsid w:val="0092441B"/>
    <w:rsid w:val="0093160C"/>
    <w:rsid w:val="00931D8A"/>
    <w:rsid w:val="0093238B"/>
    <w:rsid w:val="00933ECB"/>
    <w:rsid w:val="00935818"/>
    <w:rsid w:val="009411D4"/>
    <w:rsid w:val="00943948"/>
    <w:rsid w:val="00945F42"/>
    <w:rsid w:val="009461CB"/>
    <w:rsid w:val="00946E3E"/>
    <w:rsid w:val="00951BBE"/>
    <w:rsid w:val="0095275D"/>
    <w:rsid w:val="009548B2"/>
    <w:rsid w:val="00957515"/>
    <w:rsid w:val="0095770A"/>
    <w:rsid w:val="00960697"/>
    <w:rsid w:val="009612B0"/>
    <w:rsid w:val="0096153F"/>
    <w:rsid w:val="00961817"/>
    <w:rsid w:val="00962133"/>
    <w:rsid w:val="00962B27"/>
    <w:rsid w:val="00963AA0"/>
    <w:rsid w:val="00964A2F"/>
    <w:rsid w:val="00965F81"/>
    <w:rsid w:val="00972531"/>
    <w:rsid w:val="00972EFB"/>
    <w:rsid w:val="00974646"/>
    <w:rsid w:val="00974992"/>
    <w:rsid w:val="00974B83"/>
    <w:rsid w:val="00977EAB"/>
    <w:rsid w:val="0098072B"/>
    <w:rsid w:val="009807B1"/>
    <w:rsid w:val="009829EF"/>
    <w:rsid w:val="009834B5"/>
    <w:rsid w:val="009854CD"/>
    <w:rsid w:val="00985AA6"/>
    <w:rsid w:val="00986036"/>
    <w:rsid w:val="009900E7"/>
    <w:rsid w:val="00992652"/>
    <w:rsid w:val="00993E42"/>
    <w:rsid w:val="00995374"/>
    <w:rsid w:val="00997862"/>
    <w:rsid w:val="009A0AE6"/>
    <w:rsid w:val="009A0F57"/>
    <w:rsid w:val="009A14FA"/>
    <w:rsid w:val="009A3176"/>
    <w:rsid w:val="009A36B6"/>
    <w:rsid w:val="009A4835"/>
    <w:rsid w:val="009A5445"/>
    <w:rsid w:val="009A5E50"/>
    <w:rsid w:val="009A7539"/>
    <w:rsid w:val="009B2505"/>
    <w:rsid w:val="009B41AA"/>
    <w:rsid w:val="009B474E"/>
    <w:rsid w:val="009B597E"/>
    <w:rsid w:val="009B7148"/>
    <w:rsid w:val="009B7A4A"/>
    <w:rsid w:val="009C2FEB"/>
    <w:rsid w:val="009C3331"/>
    <w:rsid w:val="009C36A4"/>
    <w:rsid w:val="009C44A7"/>
    <w:rsid w:val="009C4641"/>
    <w:rsid w:val="009C4DF6"/>
    <w:rsid w:val="009C6635"/>
    <w:rsid w:val="009C68BB"/>
    <w:rsid w:val="009C77A0"/>
    <w:rsid w:val="009D2A95"/>
    <w:rsid w:val="009D2E8A"/>
    <w:rsid w:val="009D3B5E"/>
    <w:rsid w:val="009D5427"/>
    <w:rsid w:val="009D7823"/>
    <w:rsid w:val="009E0F31"/>
    <w:rsid w:val="009E2F21"/>
    <w:rsid w:val="009E32DF"/>
    <w:rsid w:val="009E5247"/>
    <w:rsid w:val="009E6758"/>
    <w:rsid w:val="009E7744"/>
    <w:rsid w:val="009E7EB7"/>
    <w:rsid w:val="009F09FD"/>
    <w:rsid w:val="009F1442"/>
    <w:rsid w:val="009F4AA4"/>
    <w:rsid w:val="00A019A0"/>
    <w:rsid w:val="00A03E19"/>
    <w:rsid w:val="00A067F8"/>
    <w:rsid w:val="00A108EA"/>
    <w:rsid w:val="00A116CC"/>
    <w:rsid w:val="00A11783"/>
    <w:rsid w:val="00A132F4"/>
    <w:rsid w:val="00A133BC"/>
    <w:rsid w:val="00A160CA"/>
    <w:rsid w:val="00A214F2"/>
    <w:rsid w:val="00A22B97"/>
    <w:rsid w:val="00A242B4"/>
    <w:rsid w:val="00A26820"/>
    <w:rsid w:val="00A26B59"/>
    <w:rsid w:val="00A314C2"/>
    <w:rsid w:val="00A321D4"/>
    <w:rsid w:val="00A3240D"/>
    <w:rsid w:val="00A32F86"/>
    <w:rsid w:val="00A341AA"/>
    <w:rsid w:val="00A35ED7"/>
    <w:rsid w:val="00A3789C"/>
    <w:rsid w:val="00A4413E"/>
    <w:rsid w:val="00A446FE"/>
    <w:rsid w:val="00A45B49"/>
    <w:rsid w:val="00A469DA"/>
    <w:rsid w:val="00A500A4"/>
    <w:rsid w:val="00A5109B"/>
    <w:rsid w:val="00A51489"/>
    <w:rsid w:val="00A515CB"/>
    <w:rsid w:val="00A54A7D"/>
    <w:rsid w:val="00A55DB3"/>
    <w:rsid w:val="00A57B74"/>
    <w:rsid w:val="00A57CCD"/>
    <w:rsid w:val="00A6003A"/>
    <w:rsid w:val="00A62ADB"/>
    <w:rsid w:val="00A631D6"/>
    <w:rsid w:val="00A6553E"/>
    <w:rsid w:val="00A664AE"/>
    <w:rsid w:val="00A6660D"/>
    <w:rsid w:val="00A76CB8"/>
    <w:rsid w:val="00A818CA"/>
    <w:rsid w:val="00A827D7"/>
    <w:rsid w:val="00A83463"/>
    <w:rsid w:val="00A839FB"/>
    <w:rsid w:val="00A83BE8"/>
    <w:rsid w:val="00A83C69"/>
    <w:rsid w:val="00A83C83"/>
    <w:rsid w:val="00A83CE3"/>
    <w:rsid w:val="00A84BCD"/>
    <w:rsid w:val="00A90593"/>
    <w:rsid w:val="00A90F38"/>
    <w:rsid w:val="00A9132E"/>
    <w:rsid w:val="00A91352"/>
    <w:rsid w:val="00A91746"/>
    <w:rsid w:val="00A91934"/>
    <w:rsid w:val="00A92609"/>
    <w:rsid w:val="00A93713"/>
    <w:rsid w:val="00A94684"/>
    <w:rsid w:val="00A94A3F"/>
    <w:rsid w:val="00A95553"/>
    <w:rsid w:val="00A96C19"/>
    <w:rsid w:val="00A96D50"/>
    <w:rsid w:val="00AA17CB"/>
    <w:rsid w:val="00AA1C57"/>
    <w:rsid w:val="00AA522D"/>
    <w:rsid w:val="00AB02FD"/>
    <w:rsid w:val="00AB174E"/>
    <w:rsid w:val="00AB1C01"/>
    <w:rsid w:val="00AB1CCF"/>
    <w:rsid w:val="00AB2651"/>
    <w:rsid w:val="00AB2B76"/>
    <w:rsid w:val="00AB44A8"/>
    <w:rsid w:val="00AB4AB3"/>
    <w:rsid w:val="00AB5199"/>
    <w:rsid w:val="00AB560A"/>
    <w:rsid w:val="00AC06D0"/>
    <w:rsid w:val="00AC1140"/>
    <w:rsid w:val="00AC22FB"/>
    <w:rsid w:val="00AC443B"/>
    <w:rsid w:val="00AC773E"/>
    <w:rsid w:val="00AD10D7"/>
    <w:rsid w:val="00AD130C"/>
    <w:rsid w:val="00AD1716"/>
    <w:rsid w:val="00AD20F7"/>
    <w:rsid w:val="00AD416D"/>
    <w:rsid w:val="00AD45EF"/>
    <w:rsid w:val="00AD7F78"/>
    <w:rsid w:val="00AE0F99"/>
    <w:rsid w:val="00AE2595"/>
    <w:rsid w:val="00AE2692"/>
    <w:rsid w:val="00AE2EA7"/>
    <w:rsid w:val="00AE3058"/>
    <w:rsid w:val="00AE4B32"/>
    <w:rsid w:val="00AE5318"/>
    <w:rsid w:val="00AF1BCB"/>
    <w:rsid w:val="00AF298F"/>
    <w:rsid w:val="00B003AC"/>
    <w:rsid w:val="00B0069C"/>
    <w:rsid w:val="00B01215"/>
    <w:rsid w:val="00B01399"/>
    <w:rsid w:val="00B02604"/>
    <w:rsid w:val="00B02C28"/>
    <w:rsid w:val="00B04E79"/>
    <w:rsid w:val="00B0672E"/>
    <w:rsid w:val="00B06E2B"/>
    <w:rsid w:val="00B14122"/>
    <w:rsid w:val="00B14CB8"/>
    <w:rsid w:val="00B152EB"/>
    <w:rsid w:val="00B1577B"/>
    <w:rsid w:val="00B164FB"/>
    <w:rsid w:val="00B17CBB"/>
    <w:rsid w:val="00B204D8"/>
    <w:rsid w:val="00B2059B"/>
    <w:rsid w:val="00B20F22"/>
    <w:rsid w:val="00B21171"/>
    <w:rsid w:val="00B211FC"/>
    <w:rsid w:val="00B2132E"/>
    <w:rsid w:val="00B230E7"/>
    <w:rsid w:val="00B233B9"/>
    <w:rsid w:val="00B242F7"/>
    <w:rsid w:val="00B25F49"/>
    <w:rsid w:val="00B304A9"/>
    <w:rsid w:val="00B34D4A"/>
    <w:rsid w:val="00B354ED"/>
    <w:rsid w:val="00B37532"/>
    <w:rsid w:val="00B408AC"/>
    <w:rsid w:val="00B40E65"/>
    <w:rsid w:val="00B41CAB"/>
    <w:rsid w:val="00B43AF2"/>
    <w:rsid w:val="00B45480"/>
    <w:rsid w:val="00B45848"/>
    <w:rsid w:val="00B461B4"/>
    <w:rsid w:val="00B47DD9"/>
    <w:rsid w:val="00B501D9"/>
    <w:rsid w:val="00B5186C"/>
    <w:rsid w:val="00B52B69"/>
    <w:rsid w:val="00B52C6E"/>
    <w:rsid w:val="00B5382C"/>
    <w:rsid w:val="00B540C7"/>
    <w:rsid w:val="00B5744D"/>
    <w:rsid w:val="00B60E59"/>
    <w:rsid w:val="00B6538B"/>
    <w:rsid w:val="00B65BA9"/>
    <w:rsid w:val="00B70B47"/>
    <w:rsid w:val="00B75BB3"/>
    <w:rsid w:val="00B75E4F"/>
    <w:rsid w:val="00B762C2"/>
    <w:rsid w:val="00B80866"/>
    <w:rsid w:val="00B82E2F"/>
    <w:rsid w:val="00B82FE7"/>
    <w:rsid w:val="00B833FE"/>
    <w:rsid w:val="00B8390A"/>
    <w:rsid w:val="00B84DEF"/>
    <w:rsid w:val="00B85F41"/>
    <w:rsid w:val="00B90672"/>
    <w:rsid w:val="00B93712"/>
    <w:rsid w:val="00B96C40"/>
    <w:rsid w:val="00BA142C"/>
    <w:rsid w:val="00BA49F8"/>
    <w:rsid w:val="00BA4C6E"/>
    <w:rsid w:val="00BA5440"/>
    <w:rsid w:val="00BA744A"/>
    <w:rsid w:val="00BB1B42"/>
    <w:rsid w:val="00BB3A4F"/>
    <w:rsid w:val="00BB6DD5"/>
    <w:rsid w:val="00BC166D"/>
    <w:rsid w:val="00BC16A3"/>
    <w:rsid w:val="00BC1901"/>
    <w:rsid w:val="00BC1DBA"/>
    <w:rsid w:val="00BC2DF2"/>
    <w:rsid w:val="00BC2FB1"/>
    <w:rsid w:val="00BC43F4"/>
    <w:rsid w:val="00BC4A2E"/>
    <w:rsid w:val="00BC60B5"/>
    <w:rsid w:val="00BC7849"/>
    <w:rsid w:val="00BD165D"/>
    <w:rsid w:val="00BD4814"/>
    <w:rsid w:val="00BD499C"/>
    <w:rsid w:val="00BD6FD5"/>
    <w:rsid w:val="00BD7A2F"/>
    <w:rsid w:val="00BE1340"/>
    <w:rsid w:val="00BE1FC1"/>
    <w:rsid w:val="00BE2391"/>
    <w:rsid w:val="00BE4819"/>
    <w:rsid w:val="00BE584B"/>
    <w:rsid w:val="00BE5FB6"/>
    <w:rsid w:val="00BE74B1"/>
    <w:rsid w:val="00BF3960"/>
    <w:rsid w:val="00BF55BC"/>
    <w:rsid w:val="00BF5BCA"/>
    <w:rsid w:val="00C003DC"/>
    <w:rsid w:val="00C035B4"/>
    <w:rsid w:val="00C048CC"/>
    <w:rsid w:val="00C05C0F"/>
    <w:rsid w:val="00C067C6"/>
    <w:rsid w:val="00C112CF"/>
    <w:rsid w:val="00C1231B"/>
    <w:rsid w:val="00C12A97"/>
    <w:rsid w:val="00C142F1"/>
    <w:rsid w:val="00C15490"/>
    <w:rsid w:val="00C17335"/>
    <w:rsid w:val="00C175A6"/>
    <w:rsid w:val="00C208A9"/>
    <w:rsid w:val="00C222EC"/>
    <w:rsid w:val="00C22F55"/>
    <w:rsid w:val="00C272FB"/>
    <w:rsid w:val="00C317AC"/>
    <w:rsid w:val="00C33FF8"/>
    <w:rsid w:val="00C34764"/>
    <w:rsid w:val="00C35497"/>
    <w:rsid w:val="00C411D6"/>
    <w:rsid w:val="00C4124F"/>
    <w:rsid w:val="00C42B4F"/>
    <w:rsid w:val="00C42F47"/>
    <w:rsid w:val="00C43D2D"/>
    <w:rsid w:val="00C45811"/>
    <w:rsid w:val="00C46A5B"/>
    <w:rsid w:val="00C46B20"/>
    <w:rsid w:val="00C4702C"/>
    <w:rsid w:val="00C507C4"/>
    <w:rsid w:val="00C50910"/>
    <w:rsid w:val="00C51B0C"/>
    <w:rsid w:val="00C52617"/>
    <w:rsid w:val="00C52C85"/>
    <w:rsid w:val="00C53272"/>
    <w:rsid w:val="00C545A3"/>
    <w:rsid w:val="00C5472A"/>
    <w:rsid w:val="00C575D7"/>
    <w:rsid w:val="00C60524"/>
    <w:rsid w:val="00C60B04"/>
    <w:rsid w:val="00C628E2"/>
    <w:rsid w:val="00C638FC"/>
    <w:rsid w:val="00C63C06"/>
    <w:rsid w:val="00C63DDF"/>
    <w:rsid w:val="00C66CFC"/>
    <w:rsid w:val="00C674DF"/>
    <w:rsid w:val="00C76F64"/>
    <w:rsid w:val="00C812D4"/>
    <w:rsid w:val="00C82580"/>
    <w:rsid w:val="00C84B21"/>
    <w:rsid w:val="00C85250"/>
    <w:rsid w:val="00C86525"/>
    <w:rsid w:val="00C87253"/>
    <w:rsid w:val="00C918A1"/>
    <w:rsid w:val="00C91B6F"/>
    <w:rsid w:val="00C91BC7"/>
    <w:rsid w:val="00C936B2"/>
    <w:rsid w:val="00C93837"/>
    <w:rsid w:val="00C94B6C"/>
    <w:rsid w:val="00C9600A"/>
    <w:rsid w:val="00C972F5"/>
    <w:rsid w:val="00CA0113"/>
    <w:rsid w:val="00CA037D"/>
    <w:rsid w:val="00CA1B9D"/>
    <w:rsid w:val="00CA3CAA"/>
    <w:rsid w:val="00CA602A"/>
    <w:rsid w:val="00CA60F9"/>
    <w:rsid w:val="00CA69AA"/>
    <w:rsid w:val="00CB05A0"/>
    <w:rsid w:val="00CB26C1"/>
    <w:rsid w:val="00CB2A2B"/>
    <w:rsid w:val="00CB3789"/>
    <w:rsid w:val="00CB3FD3"/>
    <w:rsid w:val="00CB498B"/>
    <w:rsid w:val="00CB4F49"/>
    <w:rsid w:val="00CC11D5"/>
    <w:rsid w:val="00CC2BF0"/>
    <w:rsid w:val="00CC4531"/>
    <w:rsid w:val="00CC4AE8"/>
    <w:rsid w:val="00CC5920"/>
    <w:rsid w:val="00CC62AE"/>
    <w:rsid w:val="00CC7632"/>
    <w:rsid w:val="00CC77EA"/>
    <w:rsid w:val="00CD06C1"/>
    <w:rsid w:val="00CD1373"/>
    <w:rsid w:val="00CD1564"/>
    <w:rsid w:val="00CD5E11"/>
    <w:rsid w:val="00CE1638"/>
    <w:rsid w:val="00CE53EF"/>
    <w:rsid w:val="00CE5B04"/>
    <w:rsid w:val="00CE738E"/>
    <w:rsid w:val="00CF1270"/>
    <w:rsid w:val="00CF3001"/>
    <w:rsid w:val="00CF38AE"/>
    <w:rsid w:val="00CF46B8"/>
    <w:rsid w:val="00CF6164"/>
    <w:rsid w:val="00CF7880"/>
    <w:rsid w:val="00CF7E03"/>
    <w:rsid w:val="00D0085E"/>
    <w:rsid w:val="00D01AF4"/>
    <w:rsid w:val="00D023EB"/>
    <w:rsid w:val="00D05D48"/>
    <w:rsid w:val="00D06520"/>
    <w:rsid w:val="00D06C44"/>
    <w:rsid w:val="00D10D81"/>
    <w:rsid w:val="00D1280D"/>
    <w:rsid w:val="00D12B46"/>
    <w:rsid w:val="00D130AA"/>
    <w:rsid w:val="00D133FD"/>
    <w:rsid w:val="00D1540E"/>
    <w:rsid w:val="00D159EF"/>
    <w:rsid w:val="00D16BC2"/>
    <w:rsid w:val="00D231A4"/>
    <w:rsid w:val="00D2409A"/>
    <w:rsid w:val="00D31732"/>
    <w:rsid w:val="00D35AF4"/>
    <w:rsid w:val="00D36F2B"/>
    <w:rsid w:val="00D37BC2"/>
    <w:rsid w:val="00D43461"/>
    <w:rsid w:val="00D4390F"/>
    <w:rsid w:val="00D43935"/>
    <w:rsid w:val="00D4435D"/>
    <w:rsid w:val="00D45942"/>
    <w:rsid w:val="00D45D70"/>
    <w:rsid w:val="00D46D61"/>
    <w:rsid w:val="00D47F63"/>
    <w:rsid w:val="00D47FE3"/>
    <w:rsid w:val="00D50F9E"/>
    <w:rsid w:val="00D51715"/>
    <w:rsid w:val="00D55B50"/>
    <w:rsid w:val="00D5609B"/>
    <w:rsid w:val="00D565F0"/>
    <w:rsid w:val="00D607DF"/>
    <w:rsid w:val="00D61736"/>
    <w:rsid w:val="00D64983"/>
    <w:rsid w:val="00D66FE3"/>
    <w:rsid w:val="00D67E74"/>
    <w:rsid w:val="00D736C7"/>
    <w:rsid w:val="00D73950"/>
    <w:rsid w:val="00D74727"/>
    <w:rsid w:val="00D74E70"/>
    <w:rsid w:val="00D82211"/>
    <w:rsid w:val="00D842D6"/>
    <w:rsid w:val="00D8535F"/>
    <w:rsid w:val="00D853B0"/>
    <w:rsid w:val="00D855D3"/>
    <w:rsid w:val="00D86185"/>
    <w:rsid w:val="00D86C8E"/>
    <w:rsid w:val="00D87658"/>
    <w:rsid w:val="00D90D93"/>
    <w:rsid w:val="00D93554"/>
    <w:rsid w:val="00D95034"/>
    <w:rsid w:val="00DA099B"/>
    <w:rsid w:val="00DA166D"/>
    <w:rsid w:val="00DA2C89"/>
    <w:rsid w:val="00DA3CD6"/>
    <w:rsid w:val="00DA4420"/>
    <w:rsid w:val="00DA4688"/>
    <w:rsid w:val="00DA485E"/>
    <w:rsid w:val="00DA5847"/>
    <w:rsid w:val="00DA7EFF"/>
    <w:rsid w:val="00DB1212"/>
    <w:rsid w:val="00DB1270"/>
    <w:rsid w:val="00DB18E6"/>
    <w:rsid w:val="00DB2ED5"/>
    <w:rsid w:val="00DB3DE2"/>
    <w:rsid w:val="00DB5D4B"/>
    <w:rsid w:val="00DB6FF8"/>
    <w:rsid w:val="00DB78EE"/>
    <w:rsid w:val="00DB7DB5"/>
    <w:rsid w:val="00DC05F7"/>
    <w:rsid w:val="00DC0F2D"/>
    <w:rsid w:val="00DC16F3"/>
    <w:rsid w:val="00DC3225"/>
    <w:rsid w:val="00DC5C8D"/>
    <w:rsid w:val="00DD08FD"/>
    <w:rsid w:val="00DD6693"/>
    <w:rsid w:val="00DD6823"/>
    <w:rsid w:val="00DD6841"/>
    <w:rsid w:val="00DE0CA1"/>
    <w:rsid w:val="00DE0DC5"/>
    <w:rsid w:val="00DE2EF0"/>
    <w:rsid w:val="00DE33CA"/>
    <w:rsid w:val="00DE567F"/>
    <w:rsid w:val="00DE5748"/>
    <w:rsid w:val="00DE653F"/>
    <w:rsid w:val="00DE6A66"/>
    <w:rsid w:val="00DE7120"/>
    <w:rsid w:val="00DE7FC6"/>
    <w:rsid w:val="00DF101A"/>
    <w:rsid w:val="00DF1C62"/>
    <w:rsid w:val="00DF1E34"/>
    <w:rsid w:val="00DF2A77"/>
    <w:rsid w:val="00E01E40"/>
    <w:rsid w:val="00E0426E"/>
    <w:rsid w:val="00E055EA"/>
    <w:rsid w:val="00E06D2A"/>
    <w:rsid w:val="00E072CC"/>
    <w:rsid w:val="00E07EDB"/>
    <w:rsid w:val="00E1126D"/>
    <w:rsid w:val="00E11C60"/>
    <w:rsid w:val="00E12B30"/>
    <w:rsid w:val="00E12FA4"/>
    <w:rsid w:val="00E1425C"/>
    <w:rsid w:val="00E158DF"/>
    <w:rsid w:val="00E15C09"/>
    <w:rsid w:val="00E15CA6"/>
    <w:rsid w:val="00E20791"/>
    <w:rsid w:val="00E20E0E"/>
    <w:rsid w:val="00E23DA7"/>
    <w:rsid w:val="00E2407F"/>
    <w:rsid w:val="00E24E15"/>
    <w:rsid w:val="00E2633C"/>
    <w:rsid w:val="00E278F5"/>
    <w:rsid w:val="00E27CE1"/>
    <w:rsid w:val="00E27F7E"/>
    <w:rsid w:val="00E30BDF"/>
    <w:rsid w:val="00E31543"/>
    <w:rsid w:val="00E33641"/>
    <w:rsid w:val="00E339F9"/>
    <w:rsid w:val="00E34A3C"/>
    <w:rsid w:val="00E3600F"/>
    <w:rsid w:val="00E378E6"/>
    <w:rsid w:val="00E40314"/>
    <w:rsid w:val="00E42C94"/>
    <w:rsid w:val="00E4517E"/>
    <w:rsid w:val="00E473F5"/>
    <w:rsid w:val="00E516FA"/>
    <w:rsid w:val="00E53A86"/>
    <w:rsid w:val="00E54A6B"/>
    <w:rsid w:val="00E54E47"/>
    <w:rsid w:val="00E564FE"/>
    <w:rsid w:val="00E61B35"/>
    <w:rsid w:val="00E65B01"/>
    <w:rsid w:val="00E65FF3"/>
    <w:rsid w:val="00E71F15"/>
    <w:rsid w:val="00E73962"/>
    <w:rsid w:val="00E73C0A"/>
    <w:rsid w:val="00E7781D"/>
    <w:rsid w:val="00E77C4A"/>
    <w:rsid w:val="00E82A0F"/>
    <w:rsid w:val="00E82F1D"/>
    <w:rsid w:val="00E83395"/>
    <w:rsid w:val="00E840DC"/>
    <w:rsid w:val="00E85055"/>
    <w:rsid w:val="00E85414"/>
    <w:rsid w:val="00E872BE"/>
    <w:rsid w:val="00E909CD"/>
    <w:rsid w:val="00E92BC2"/>
    <w:rsid w:val="00E977C2"/>
    <w:rsid w:val="00EA07B3"/>
    <w:rsid w:val="00EA091B"/>
    <w:rsid w:val="00EA1591"/>
    <w:rsid w:val="00EA1B5F"/>
    <w:rsid w:val="00EA4ED1"/>
    <w:rsid w:val="00EA72D0"/>
    <w:rsid w:val="00EA79EA"/>
    <w:rsid w:val="00EB08F7"/>
    <w:rsid w:val="00EB0984"/>
    <w:rsid w:val="00EB14A5"/>
    <w:rsid w:val="00EB22C1"/>
    <w:rsid w:val="00EB37B6"/>
    <w:rsid w:val="00EB45A8"/>
    <w:rsid w:val="00EB6448"/>
    <w:rsid w:val="00EB65A0"/>
    <w:rsid w:val="00EC37FE"/>
    <w:rsid w:val="00EC3E4A"/>
    <w:rsid w:val="00EC5156"/>
    <w:rsid w:val="00EC519C"/>
    <w:rsid w:val="00EC6BF4"/>
    <w:rsid w:val="00EC7CFF"/>
    <w:rsid w:val="00ED40C8"/>
    <w:rsid w:val="00ED4DAB"/>
    <w:rsid w:val="00ED616D"/>
    <w:rsid w:val="00ED6271"/>
    <w:rsid w:val="00EE0518"/>
    <w:rsid w:val="00EE0BED"/>
    <w:rsid w:val="00EE2CB2"/>
    <w:rsid w:val="00EE2E5A"/>
    <w:rsid w:val="00EE3D1A"/>
    <w:rsid w:val="00EE4D1D"/>
    <w:rsid w:val="00EE4E59"/>
    <w:rsid w:val="00EE7B8F"/>
    <w:rsid w:val="00EE7EB5"/>
    <w:rsid w:val="00EF1563"/>
    <w:rsid w:val="00EF2C9A"/>
    <w:rsid w:val="00EF5263"/>
    <w:rsid w:val="00EF5D2F"/>
    <w:rsid w:val="00EF72F1"/>
    <w:rsid w:val="00F00C80"/>
    <w:rsid w:val="00F00E64"/>
    <w:rsid w:val="00F00F3B"/>
    <w:rsid w:val="00F04724"/>
    <w:rsid w:val="00F11849"/>
    <w:rsid w:val="00F21FC1"/>
    <w:rsid w:val="00F2347C"/>
    <w:rsid w:val="00F23B08"/>
    <w:rsid w:val="00F246FC"/>
    <w:rsid w:val="00F24BA4"/>
    <w:rsid w:val="00F264A0"/>
    <w:rsid w:val="00F26C96"/>
    <w:rsid w:val="00F27C7D"/>
    <w:rsid w:val="00F3060F"/>
    <w:rsid w:val="00F310D6"/>
    <w:rsid w:val="00F31778"/>
    <w:rsid w:val="00F32551"/>
    <w:rsid w:val="00F426A5"/>
    <w:rsid w:val="00F42A32"/>
    <w:rsid w:val="00F46FB0"/>
    <w:rsid w:val="00F471FF"/>
    <w:rsid w:val="00F47766"/>
    <w:rsid w:val="00F52AD4"/>
    <w:rsid w:val="00F5374D"/>
    <w:rsid w:val="00F5561F"/>
    <w:rsid w:val="00F61538"/>
    <w:rsid w:val="00F6153B"/>
    <w:rsid w:val="00F6231C"/>
    <w:rsid w:val="00F62B12"/>
    <w:rsid w:val="00F64329"/>
    <w:rsid w:val="00F656C6"/>
    <w:rsid w:val="00F65ADB"/>
    <w:rsid w:val="00F66190"/>
    <w:rsid w:val="00F679F0"/>
    <w:rsid w:val="00F74986"/>
    <w:rsid w:val="00F74CF4"/>
    <w:rsid w:val="00F76990"/>
    <w:rsid w:val="00F813D5"/>
    <w:rsid w:val="00F8161B"/>
    <w:rsid w:val="00F826E1"/>
    <w:rsid w:val="00F83113"/>
    <w:rsid w:val="00F8605A"/>
    <w:rsid w:val="00F90650"/>
    <w:rsid w:val="00F939FC"/>
    <w:rsid w:val="00F94EBC"/>
    <w:rsid w:val="00F95A48"/>
    <w:rsid w:val="00F9612F"/>
    <w:rsid w:val="00F97BEC"/>
    <w:rsid w:val="00FA1553"/>
    <w:rsid w:val="00FA22B7"/>
    <w:rsid w:val="00FA27C1"/>
    <w:rsid w:val="00FA2FB7"/>
    <w:rsid w:val="00FA3B07"/>
    <w:rsid w:val="00FA4115"/>
    <w:rsid w:val="00FA4E73"/>
    <w:rsid w:val="00FA739D"/>
    <w:rsid w:val="00FB209C"/>
    <w:rsid w:val="00FB5B54"/>
    <w:rsid w:val="00FC1028"/>
    <w:rsid w:val="00FC16DE"/>
    <w:rsid w:val="00FC50DF"/>
    <w:rsid w:val="00FC5BE0"/>
    <w:rsid w:val="00FC6F8F"/>
    <w:rsid w:val="00FD2CAD"/>
    <w:rsid w:val="00FD62BB"/>
    <w:rsid w:val="00FD64DF"/>
    <w:rsid w:val="00FD7758"/>
    <w:rsid w:val="00FD7E1E"/>
    <w:rsid w:val="00FE4CB3"/>
    <w:rsid w:val="00FE60D7"/>
    <w:rsid w:val="00FE6612"/>
    <w:rsid w:val="00FE69AF"/>
    <w:rsid w:val="00FF0B27"/>
    <w:rsid w:val="00FF0F95"/>
    <w:rsid w:val="00FF1557"/>
    <w:rsid w:val="00FF539A"/>
    <w:rsid w:val="00FF5697"/>
    <w:rsid w:val="00FF608E"/>
    <w:rsid w:val="00FF6137"/>
    <w:rsid w:val="00FF7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startarrowwidth="narrow" startarrowlength="short" endarrowwidth="narrow" endarrowlength="short" weight=".5pt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814ED5"/>
    <w:pPr>
      <w:spacing w:line="360" w:lineRule="auto"/>
    </w:pPr>
    <w:rPr>
      <w:sz w:val="28"/>
      <w:szCs w:val="24"/>
    </w:rPr>
  </w:style>
  <w:style w:type="paragraph" w:styleId="10">
    <w:name w:val="heading 1"/>
    <w:aliases w:val="В1,а1,heading 1,Введение..."/>
    <w:basedOn w:val="a4"/>
    <w:next w:val="a5"/>
    <w:link w:val="12"/>
    <w:qFormat/>
    <w:rsid w:val="00BC16A3"/>
    <w:pPr>
      <w:keepNext/>
      <w:pageBreakBefore/>
      <w:spacing w:before="360" w:after="480" w:line="240" w:lineRule="auto"/>
      <w:jc w:val="center"/>
      <w:outlineLvl w:val="0"/>
    </w:pPr>
    <w:rPr>
      <w:b/>
      <w:sz w:val="32"/>
    </w:rPr>
  </w:style>
  <w:style w:type="paragraph" w:styleId="21">
    <w:name w:val="heading 2"/>
    <w:basedOn w:val="a4"/>
    <w:next w:val="a5"/>
    <w:link w:val="22"/>
    <w:qFormat/>
    <w:rsid w:val="00BC16A3"/>
    <w:pPr>
      <w:keepNext/>
      <w:numPr>
        <w:ilvl w:val="1"/>
        <w:numId w:val="25"/>
      </w:numPr>
      <w:spacing w:before="240" w:after="240" w:line="240" w:lineRule="auto"/>
      <w:ind w:right="113"/>
      <w:outlineLvl w:val="1"/>
    </w:pPr>
    <w:rPr>
      <w:b/>
      <w:szCs w:val="20"/>
    </w:rPr>
  </w:style>
  <w:style w:type="paragraph" w:styleId="31">
    <w:name w:val="heading 3"/>
    <w:basedOn w:val="a4"/>
    <w:next w:val="a5"/>
    <w:qFormat/>
    <w:rsid w:val="00BC16A3"/>
    <w:pPr>
      <w:keepNext/>
      <w:numPr>
        <w:ilvl w:val="2"/>
        <w:numId w:val="25"/>
      </w:numPr>
      <w:spacing w:before="240" w:after="60" w:line="240" w:lineRule="auto"/>
      <w:ind w:right="284"/>
      <w:outlineLvl w:val="2"/>
    </w:pPr>
    <w:rPr>
      <w:szCs w:val="20"/>
    </w:rPr>
  </w:style>
  <w:style w:type="paragraph" w:styleId="41">
    <w:name w:val="heading 4"/>
    <w:basedOn w:val="a4"/>
    <w:next w:val="a5"/>
    <w:qFormat/>
    <w:rsid w:val="00BC16A3"/>
    <w:pPr>
      <w:keepNext/>
      <w:numPr>
        <w:ilvl w:val="3"/>
        <w:numId w:val="25"/>
      </w:numPr>
      <w:spacing w:before="240" w:after="60" w:line="240" w:lineRule="auto"/>
      <w:ind w:right="284"/>
      <w:jc w:val="both"/>
      <w:outlineLvl w:val="3"/>
    </w:pPr>
    <w:rPr>
      <w:szCs w:val="20"/>
    </w:rPr>
  </w:style>
  <w:style w:type="paragraph" w:styleId="51">
    <w:name w:val="heading 5"/>
    <w:aliases w:val="Подпункт"/>
    <w:basedOn w:val="41"/>
    <w:next w:val="a5"/>
    <w:qFormat/>
    <w:rsid w:val="002F3F5F"/>
    <w:pPr>
      <w:numPr>
        <w:ilvl w:val="4"/>
      </w:numPr>
      <w:spacing w:before="60"/>
      <w:ind w:hanging="567"/>
      <w:outlineLvl w:val="4"/>
    </w:pPr>
  </w:style>
  <w:style w:type="paragraph" w:styleId="6">
    <w:name w:val="heading 6"/>
    <w:basedOn w:val="a4"/>
    <w:next w:val="a4"/>
    <w:qFormat/>
    <w:pPr>
      <w:spacing w:before="240" w:after="60"/>
      <w:jc w:val="both"/>
      <w:outlineLvl w:val="5"/>
    </w:pPr>
    <w:rPr>
      <w:i/>
      <w:sz w:val="22"/>
      <w:szCs w:val="20"/>
    </w:rPr>
  </w:style>
  <w:style w:type="paragraph" w:styleId="7">
    <w:name w:val="heading 7"/>
    <w:basedOn w:val="a4"/>
    <w:next w:val="a4"/>
    <w:qFormat/>
    <w:pPr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4"/>
    <w:next w:val="a4"/>
    <w:qFormat/>
    <w:pPr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4"/>
    <w:next w:val="a4"/>
    <w:qFormat/>
    <w:pPr>
      <w:spacing w:before="240" w:after="60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2">
    <w:name w:val="Заголовок 1 Знак"/>
    <w:aliases w:val="В1 Знак,а1 Знак,heading 1 Знак,Введение... Знак"/>
    <w:link w:val="10"/>
    <w:rsid w:val="00BC16A3"/>
    <w:rPr>
      <w:b/>
      <w:sz w:val="32"/>
      <w:szCs w:val="24"/>
    </w:rPr>
  </w:style>
  <w:style w:type="paragraph" w:styleId="a9">
    <w:name w:val="Balloon Text"/>
    <w:basedOn w:val="a4"/>
    <w:semiHidden/>
    <w:rPr>
      <w:rFonts w:ascii="Tahoma" w:hAnsi="Tahoma" w:cs="Tahoma"/>
      <w:sz w:val="16"/>
      <w:szCs w:val="16"/>
    </w:rPr>
  </w:style>
  <w:style w:type="paragraph" w:styleId="aa">
    <w:name w:val="caption"/>
    <w:basedOn w:val="a4"/>
    <w:qFormat/>
    <w:rsid w:val="00EB08F7"/>
    <w:pPr>
      <w:ind w:left="709"/>
    </w:pPr>
    <w:rPr>
      <w:szCs w:val="20"/>
    </w:rPr>
  </w:style>
  <w:style w:type="paragraph" w:styleId="23">
    <w:name w:val="toc 2"/>
    <w:basedOn w:val="a4"/>
    <w:next w:val="a4"/>
    <w:uiPriority w:val="39"/>
    <w:rsid w:val="004E7964"/>
    <w:pPr>
      <w:tabs>
        <w:tab w:val="right" w:leader="dot" w:pos="9639"/>
      </w:tabs>
      <w:ind w:left="454" w:right="284"/>
    </w:pPr>
  </w:style>
  <w:style w:type="paragraph" w:customStyle="1" w:styleId="ConsPlusNormal">
    <w:name w:val="ConsPlusNormal"/>
    <w:rsid w:val="00BF55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b">
    <w:name w:val="Table Grid"/>
    <w:basedOn w:val="a7"/>
    <w:semiHidden/>
    <w:rsid w:val="00E850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4"/>
    <w:next w:val="a4"/>
    <w:uiPriority w:val="39"/>
    <w:rsid w:val="004102A2"/>
    <w:pPr>
      <w:tabs>
        <w:tab w:val="right" w:leader="dot" w:pos="9639"/>
      </w:tabs>
      <w:spacing w:before="120" w:after="120"/>
      <w:ind w:left="227" w:right="284"/>
    </w:pPr>
    <w:rPr>
      <w:b/>
      <w:bCs/>
    </w:rPr>
  </w:style>
  <w:style w:type="paragraph" w:styleId="32">
    <w:name w:val="toc 3"/>
    <w:basedOn w:val="a4"/>
    <w:next w:val="a4"/>
    <w:semiHidden/>
    <w:rsid w:val="004E7964"/>
    <w:pPr>
      <w:tabs>
        <w:tab w:val="right" w:leader="dot" w:pos="9639"/>
      </w:tabs>
      <w:ind w:left="567" w:right="284"/>
    </w:pPr>
    <w:rPr>
      <w:iCs/>
      <w:sz w:val="24"/>
      <w:szCs w:val="20"/>
    </w:rPr>
  </w:style>
  <w:style w:type="paragraph" w:styleId="42">
    <w:name w:val="toc 4"/>
    <w:basedOn w:val="a4"/>
    <w:next w:val="a4"/>
    <w:semiHidden/>
    <w:rsid w:val="00A500A4"/>
    <w:pPr>
      <w:ind w:left="720"/>
    </w:pPr>
    <w:rPr>
      <w:sz w:val="18"/>
      <w:szCs w:val="18"/>
    </w:rPr>
  </w:style>
  <w:style w:type="paragraph" w:styleId="52">
    <w:name w:val="toc 5"/>
    <w:basedOn w:val="a4"/>
    <w:next w:val="a4"/>
    <w:autoRedefine/>
    <w:semiHidden/>
    <w:rsid w:val="00A500A4"/>
    <w:pPr>
      <w:ind w:left="960"/>
    </w:pPr>
    <w:rPr>
      <w:sz w:val="18"/>
      <w:szCs w:val="18"/>
    </w:rPr>
  </w:style>
  <w:style w:type="paragraph" w:styleId="60">
    <w:name w:val="toc 6"/>
    <w:basedOn w:val="a4"/>
    <w:next w:val="a4"/>
    <w:autoRedefine/>
    <w:semiHidden/>
    <w:rsid w:val="00A500A4"/>
    <w:pPr>
      <w:ind w:left="1200"/>
    </w:pPr>
    <w:rPr>
      <w:sz w:val="18"/>
      <w:szCs w:val="18"/>
    </w:rPr>
  </w:style>
  <w:style w:type="paragraph" w:styleId="70">
    <w:name w:val="toc 7"/>
    <w:basedOn w:val="a4"/>
    <w:next w:val="a4"/>
    <w:autoRedefine/>
    <w:semiHidden/>
    <w:rsid w:val="00A500A4"/>
    <w:pPr>
      <w:ind w:left="1440"/>
    </w:pPr>
    <w:rPr>
      <w:sz w:val="18"/>
      <w:szCs w:val="18"/>
    </w:rPr>
  </w:style>
  <w:style w:type="paragraph" w:styleId="80">
    <w:name w:val="toc 8"/>
    <w:basedOn w:val="a4"/>
    <w:next w:val="a4"/>
    <w:autoRedefine/>
    <w:semiHidden/>
    <w:rsid w:val="00A500A4"/>
    <w:pPr>
      <w:ind w:left="1680"/>
    </w:pPr>
    <w:rPr>
      <w:sz w:val="18"/>
      <w:szCs w:val="18"/>
    </w:rPr>
  </w:style>
  <w:style w:type="paragraph" w:styleId="90">
    <w:name w:val="toc 9"/>
    <w:basedOn w:val="a4"/>
    <w:next w:val="a4"/>
    <w:autoRedefine/>
    <w:semiHidden/>
    <w:rsid w:val="00A500A4"/>
    <w:pPr>
      <w:ind w:left="1920"/>
    </w:pPr>
    <w:rPr>
      <w:sz w:val="18"/>
      <w:szCs w:val="18"/>
    </w:rPr>
  </w:style>
  <w:style w:type="paragraph" w:customStyle="1" w:styleId="MTDisplayEquation">
    <w:name w:val="MTDisplayEquation"/>
    <w:basedOn w:val="a4"/>
    <w:semiHidden/>
    <w:rsid w:val="00DD6841"/>
    <w:pPr>
      <w:tabs>
        <w:tab w:val="center" w:pos="4680"/>
        <w:tab w:val="right" w:pos="9360"/>
      </w:tabs>
      <w:jc w:val="both"/>
    </w:pPr>
  </w:style>
  <w:style w:type="paragraph" w:styleId="ac">
    <w:name w:val="annotation text"/>
    <w:basedOn w:val="a4"/>
    <w:semiHidden/>
    <w:rsid w:val="002A7254"/>
    <w:rPr>
      <w:sz w:val="20"/>
      <w:szCs w:val="20"/>
    </w:rPr>
  </w:style>
  <w:style w:type="paragraph" w:styleId="ad">
    <w:name w:val="annotation subject"/>
    <w:basedOn w:val="ac"/>
    <w:next w:val="ac"/>
    <w:semiHidden/>
    <w:rsid w:val="002A7254"/>
    <w:rPr>
      <w:b/>
      <w:bCs/>
    </w:rPr>
  </w:style>
  <w:style w:type="paragraph" w:styleId="ae">
    <w:name w:val="footnote text"/>
    <w:basedOn w:val="a4"/>
    <w:semiHidden/>
    <w:rsid w:val="002A7254"/>
    <w:rPr>
      <w:sz w:val="20"/>
      <w:szCs w:val="20"/>
    </w:rPr>
  </w:style>
  <w:style w:type="character" w:styleId="af">
    <w:name w:val="footnote reference"/>
    <w:semiHidden/>
    <w:rsid w:val="002A7254"/>
    <w:rPr>
      <w:vertAlign w:val="superscript"/>
    </w:rPr>
  </w:style>
  <w:style w:type="character" w:styleId="af0">
    <w:name w:val="annotation reference"/>
    <w:semiHidden/>
    <w:rsid w:val="00B47DD9"/>
    <w:rPr>
      <w:sz w:val="16"/>
      <w:szCs w:val="16"/>
    </w:rPr>
  </w:style>
  <w:style w:type="paragraph" w:customStyle="1" w:styleId="af1">
    <w:name w:val="Имя_том"/>
    <w:basedOn w:val="a4"/>
    <w:next w:val="a4"/>
    <w:semiHidden/>
    <w:rsid w:val="00C46A5B"/>
    <w:pPr>
      <w:tabs>
        <w:tab w:val="left" w:pos="8789"/>
      </w:tabs>
      <w:spacing w:before="400" w:after="360" w:line="240" w:lineRule="auto"/>
      <w:ind w:left="1560" w:right="1841"/>
      <w:jc w:val="center"/>
    </w:pPr>
    <w:rPr>
      <w:sz w:val="26"/>
      <w:szCs w:val="20"/>
    </w:rPr>
  </w:style>
  <w:style w:type="paragraph" w:customStyle="1" w:styleId="af2">
    <w:name w:val="Шифр_том"/>
    <w:basedOn w:val="a4"/>
    <w:next w:val="a4"/>
    <w:semiHidden/>
    <w:rsid w:val="00C46A5B"/>
    <w:pPr>
      <w:spacing w:before="480" w:after="360" w:line="240" w:lineRule="auto"/>
      <w:ind w:left="567" w:right="510"/>
      <w:jc w:val="center"/>
    </w:pPr>
    <w:rPr>
      <w:bCs/>
      <w:sz w:val="24"/>
      <w:szCs w:val="20"/>
    </w:rPr>
  </w:style>
  <w:style w:type="paragraph" w:customStyle="1" w:styleId="af3">
    <w:name w:val="Должность(титульник)"/>
    <w:basedOn w:val="a4"/>
    <w:next w:val="a4"/>
    <w:semiHidden/>
    <w:rsid w:val="00C46A5B"/>
    <w:pPr>
      <w:spacing w:before="120" w:after="120" w:line="240" w:lineRule="auto"/>
    </w:pPr>
    <w:rPr>
      <w:sz w:val="24"/>
      <w:szCs w:val="20"/>
    </w:rPr>
  </w:style>
  <w:style w:type="paragraph" w:styleId="af4">
    <w:name w:val="Document Map"/>
    <w:basedOn w:val="a4"/>
    <w:semiHidden/>
    <w:rsid w:val="009548B2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5">
    <w:name w:val="Имя тома"/>
    <w:basedOn w:val="af1"/>
    <w:semiHidden/>
    <w:rsid w:val="0050160B"/>
    <w:pPr>
      <w:spacing w:before="4800"/>
      <w:ind w:left="0" w:right="-20"/>
    </w:pPr>
    <w:rPr>
      <w:b/>
      <w:bCs/>
      <w:caps/>
      <w:smallCaps/>
      <w:sz w:val="28"/>
    </w:rPr>
  </w:style>
  <w:style w:type="paragraph" w:customStyle="1" w:styleId="af6">
    <w:name w:val="Название в колонтитуле"/>
    <w:semiHidden/>
    <w:rsid w:val="004F0E94"/>
    <w:pPr>
      <w:spacing w:before="240" w:after="240"/>
      <w:ind w:left="2693"/>
    </w:pPr>
    <w:rPr>
      <w:rFonts w:ascii="Arial" w:hAnsi="Arial"/>
      <w:b/>
      <w:i/>
      <w:sz w:val="36"/>
    </w:rPr>
  </w:style>
  <w:style w:type="paragraph" w:customStyle="1" w:styleId="14">
    <w:name w:val="Колонтитул 1"/>
    <w:semiHidden/>
    <w:rsid w:val="004F0E94"/>
    <w:pPr>
      <w:spacing w:line="280" w:lineRule="exact"/>
      <w:ind w:left="2268"/>
    </w:pPr>
    <w:rPr>
      <w:rFonts w:ascii="Arial" w:hAnsi="Arial"/>
      <w:b/>
      <w:i/>
      <w:sz w:val="24"/>
    </w:rPr>
  </w:style>
  <w:style w:type="paragraph" w:customStyle="1" w:styleId="af7">
    <w:name w:val="Шифр тома"/>
    <w:basedOn w:val="af2"/>
    <w:semiHidden/>
    <w:rsid w:val="0050160B"/>
    <w:pPr>
      <w:ind w:left="0" w:right="-20"/>
    </w:pPr>
    <w:rPr>
      <w:bCs w:val="0"/>
    </w:rPr>
  </w:style>
  <w:style w:type="paragraph" w:customStyle="1" w:styleId="af8">
    <w:name w:val="НОмер тома"/>
    <w:basedOn w:val="a4"/>
    <w:semiHidden/>
    <w:rsid w:val="0050160B"/>
    <w:pPr>
      <w:ind w:right="-20"/>
      <w:jc w:val="center"/>
    </w:pPr>
    <w:rPr>
      <w:szCs w:val="20"/>
    </w:rPr>
  </w:style>
  <w:style w:type="character" w:styleId="af9">
    <w:name w:val="Hyperlink"/>
    <w:uiPriority w:val="99"/>
    <w:rsid w:val="0050160B"/>
    <w:rPr>
      <w:color w:val="0000FF"/>
      <w:u w:val="single"/>
    </w:rPr>
  </w:style>
  <w:style w:type="paragraph" w:styleId="afa">
    <w:name w:val="header"/>
    <w:basedOn w:val="a4"/>
    <w:link w:val="afb"/>
    <w:uiPriority w:val="99"/>
    <w:rsid w:val="00CE5B04"/>
    <w:pPr>
      <w:tabs>
        <w:tab w:val="center" w:pos="4677"/>
        <w:tab w:val="right" w:pos="9355"/>
      </w:tabs>
    </w:pPr>
  </w:style>
  <w:style w:type="paragraph" w:styleId="afc">
    <w:name w:val="footer"/>
    <w:basedOn w:val="a4"/>
    <w:link w:val="afd"/>
    <w:uiPriority w:val="99"/>
    <w:rsid w:val="00CE5B04"/>
    <w:pPr>
      <w:tabs>
        <w:tab w:val="center" w:pos="4677"/>
        <w:tab w:val="right" w:pos="9355"/>
      </w:tabs>
    </w:pPr>
  </w:style>
  <w:style w:type="paragraph" w:customStyle="1" w:styleId="a5">
    <w:name w:val="П.З."/>
    <w:basedOn w:val="a4"/>
    <w:link w:val="afe"/>
    <w:rsid w:val="00BC16A3"/>
    <w:pPr>
      <w:ind w:firstLine="851"/>
      <w:jc w:val="both"/>
    </w:pPr>
    <w:rPr>
      <w:sz w:val="24"/>
      <w:szCs w:val="28"/>
    </w:rPr>
  </w:style>
  <w:style w:type="character" w:customStyle="1" w:styleId="22">
    <w:name w:val="Заголовок 2 Знак"/>
    <w:link w:val="21"/>
    <w:rsid w:val="00BC16A3"/>
    <w:rPr>
      <w:b/>
      <w:sz w:val="28"/>
    </w:rPr>
  </w:style>
  <w:style w:type="paragraph" w:customStyle="1" w:styleId="aff">
    <w:name w:val="Колонтитул(бок.)"/>
    <w:basedOn w:val="a4"/>
    <w:link w:val="aff0"/>
    <w:semiHidden/>
    <w:rsid w:val="00144A53"/>
    <w:pPr>
      <w:jc w:val="center"/>
    </w:pPr>
    <w:rPr>
      <w:rFonts w:ascii="ISOCPEUR" w:hAnsi="ISOCPEUR"/>
      <w:i/>
      <w:spacing w:val="-20"/>
      <w:szCs w:val="28"/>
    </w:rPr>
  </w:style>
  <w:style w:type="paragraph" w:styleId="15">
    <w:name w:val="index 1"/>
    <w:basedOn w:val="a4"/>
    <w:next w:val="a4"/>
    <w:autoRedefine/>
    <w:semiHidden/>
    <w:rsid w:val="004102A2"/>
    <w:pPr>
      <w:ind w:left="280" w:hanging="280"/>
    </w:pPr>
  </w:style>
  <w:style w:type="character" w:customStyle="1" w:styleId="aff0">
    <w:name w:val="Колонтитул(бок.) Знак"/>
    <w:link w:val="aff"/>
    <w:rsid w:val="00144A53"/>
    <w:rPr>
      <w:rFonts w:ascii="ISOCPEUR" w:hAnsi="ISOCPEUR"/>
      <w:i/>
      <w:spacing w:val="-20"/>
      <w:sz w:val="28"/>
      <w:szCs w:val="28"/>
      <w:lang w:val="ru-RU" w:eastAsia="ru-RU" w:bidi="ar-SA"/>
    </w:rPr>
  </w:style>
  <w:style w:type="paragraph" w:customStyle="1" w:styleId="aff1">
    <w:name w:val="Колонтитул(номер)"/>
    <w:basedOn w:val="a4"/>
    <w:rsid w:val="00037E11"/>
    <w:pPr>
      <w:jc w:val="center"/>
    </w:pPr>
    <w:rPr>
      <w:rFonts w:ascii="ISOCPEUR" w:hAnsi="ISOCPEUR"/>
      <w:i/>
      <w:sz w:val="24"/>
      <w:szCs w:val="18"/>
    </w:rPr>
  </w:style>
  <w:style w:type="paragraph" w:customStyle="1" w:styleId="-">
    <w:name w:val="Колонтитул(наз.орган-и)"/>
    <w:basedOn w:val="a4"/>
    <w:semiHidden/>
    <w:rsid w:val="00037E11"/>
    <w:pPr>
      <w:spacing w:before="120"/>
      <w:jc w:val="center"/>
    </w:pPr>
    <w:rPr>
      <w:rFonts w:ascii="ISOCPEUR" w:hAnsi="ISOCPEUR"/>
      <w:i/>
      <w:sz w:val="20"/>
    </w:rPr>
  </w:style>
  <w:style w:type="paragraph" w:customStyle="1" w:styleId="aff2">
    <w:name w:val="Колонтитул(надпись)"/>
    <w:basedOn w:val="a4"/>
    <w:rsid w:val="00037E11"/>
    <w:rPr>
      <w:rFonts w:ascii="ISOCPEUR" w:hAnsi="ISOCPEUR"/>
      <w:i/>
      <w:sz w:val="18"/>
      <w:szCs w:val="20"/>
    </w:rPr>
  </w:style>
  <w:style w:type="paragraph" w:customStyle="1" w:styleId="aff3">
    <w:name w:val="Колонтитул(номер_низ)"/>
    <w:basedOn w:val="a4"/>
    <w:semiHidden/>
    <w:rsid w:val="00C53272"/>
    <w:pPr>
      <w:spacing w:before="120"/>
      <w:jc w:val="center"/>
    </w:pPr>
    <w:rPr>
      <w:rFonts w:ascii="ISOCPEUR" w:hAnsi="ISOCPEUR"/>
      <w:i/>
      <w:sz w:val="24"/>
    </w:rPr>
  </w:style>
  <w:style w:type="paragraph" w:customStyle="1" w:styleId="aff4">
    <w:name w:val="Колонтитул(надпись_бок)"/>
    <w:basedOn w:val="aff2"/>
    <w:semiHidden/>
    <w:rsid w:val="00771E98"/>
    <w:pPr>
      <w:framePr w:hSpace="181" w:wrap="around" w:vAnchor="text" w:hAnchor="page" w:x="398" w:y="341"/>
      <w:spacing w:before="240" w:after="240"/>
      <w:ind w:left="2693"/>
    </w:pPr>
    <w:rPr>
      <w:b/>
    </w:rPr>
  </w:style>
  <w:style w:type="paragraph" w:customStyle="1" w:styleId="aff5">
    <w:name w:val="Колонтитул(объект.номер)"/>
    <w:basedOn w:val="-"/>
    <w:semiHidden/>
    <w:rsid w:val="004536C0"/>
    <w:rPr>
      <w:sz w:val="28"/>
    </w:rPr>
  </w:style>
  <w:style w:type="paragraph" w:customStyle="1" w:styleId="aff6">
    <w:name w:val="Таблица(номерация)"/>
    <w:basedOn w:val="a4"/>
    <w:rsid w:val="00B84DEF"/>
    <w:pPr>
      <w:spacing w:before="60"/>
      <w:jc w:val="center"/>
    </w:pPr>
    <w:rPr>
      <w:szCs w:val="20"/>
    </w:rPr>
  </w:style>
  <w:style w:type="paragraph" w:customStyle="1" w:styleId="aff7">
    <w:name w:val="Таблица(шапка)"/>
    <w:basedOn w:val="a4"/>
    <w:semiHidden/>
    <w:rsid w:val="00B84DEF"/>
    <w:pPr>
      <w:jc w:val="center"/>
    </w:pPr>
    <w:rPr>
      <w:sz w:val="16"/>
      <w:szCs w:val="20"/>
    </w:rPr>
  </w:style>
  <w:style w:type="paragraph" w:customStyle="1" w:styleId="120">
    <w:name w:val="Таблица 12"/>
    <w:basedOn w:val="a5"/>
    <w:rsid w:val="00322CF3"/>
    <w:pPr>
      <w:spacing w:line="240" w:lineRule="auto"/>
      <w:ind w:firstLine="0"/>
      <w:jc w:val="left"/>
    </w:pPr>
  </w:style>
  <w:style w:type="numbering" w:styleId="111111">
    <w:name w:val="Outline List 2"/>
    <w:basedOn w:val="a8"/>
    <w:semiHidden/>
    <w:rsid w:val="00150FAE"/>
    <w:pPr>
      <w:numPr>
        <w:numId w:val="13"/>
      </w:numPr>
    </w:pPr>
  </w:style>
  <w:style w:type="numbering" w:styleId="1ai">
    <w:name w:val="Outline List 1"/>
    <w:basedOn w:val="a8"/>
    <w:semiHidden/>
    <w:rsid w:val="00150FAE"/>
    <w:pPr>
      <w:numPr>
        <w:numId w:val="14"/>
      </w:numPr>
    </w:pPr>
  </w:style>
  <w:style w:type="paragraph" w:styleId="HTML">
    <w:name w:val="HTML Address"/>
    <w:basedOn w:val="a4"/>
    <w:semiHidden/>
    <w:rsid w:val="00150FAE"/>
    <w:rPr>
      <w:i/>
      <w:iCs/>
    </w:rPr>
  </w:style>
  <w:style w:type="paragraph" w:styleId="aff8">
    <w:name w:val="envelope address"/>
    <w:basedOn w:val="a4"/>
    <w:semiHidden/>
    <w:rsid w:val="00150FAE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character" w:styleId="HTML0">
    <w:name w:val="HTML Acronym"/>
    <w:basedOn w:val="a6"/>
    <w:semiHidden/>
    <w:rsid w:val="00150FAE"/>
  </w:style>
  <w:style w:type="table" w:styleId="-1">
    <w:name w:val="Table Web 1"/>
    <w:basedOn w:val="a7"/>
    <w:semiHidden/>
    <w:rsid w:val="00150FAE"/>
    <w:pPr>
      <w:spacing w:line="360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semiHidden/>
    <w:rsid w:val="00150FAE"/>
    <w:pPr>
      <w:spacing w:line="360" w:lineRule="auto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7"/>
    <w:semiHidden/>
    <w:rsid w:val="00150FAE"/>
    <w:pPr>
      <w:spacing w:line="36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9">
    <w:name w:val="Emphasis"/>
    <w:qFormat/>
    <w:rsid w:val="00150FAE"/>
    <w:rPr>
      <w:i/>
      <w:iCs/>
    </w:rPr>
  </w:style>
  <w:style w:type="paragraph" w:styleId="affa">
    <w:name w:val="Date"/>
    <w:basedOn w:val="a4"/>
    <w:next w:val="a4"/>
    <w:semiHidden/>
    <w:rsid w:val="00150FAE"/>
  </w:style>
  <w:style w:type="paragraph" w:styleId="affb">
    <w:name w:val="Note Heading"/>
    <w:basedOn w:val="a4"/>
    <w:next w:val="a4"/>
    <w:semiHidden/>
    <w:rsid w:val="00150FAE"/>
  </w:style>
  <w:style w:type="table" w:styleId="affc">
    <w:name w:val="Table Elegant"/>
    <w:basedOn w:val="a7"/>
    <w:semiHidden/>
    <w:rsid w:val="00150FAE"/>
    <w:pPr>
      <w:spacing w:line="36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7"/>
    <w:semiHidden/>
    <w:rsid w:val="00150FAE"/>
    <w:pPr>
      <w:spacing w:line="36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7"/>
    <w:semiHidden/>
    <w:rsid w:val="00150FAE"/>
    <w:pPr>
      <w:spacing w:line="36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rsid w:val="00150FAE"/>
    <w:rPr>
      <w:rFonts w:ascii="Courier New" w:hAnsi="Courier New" w:cs="Courier New"/>
      <w:sz w:val="20"/>
      <w:szCs w:val="20"/>
    </w:rPr>
  </w:style>
  <w:style w:type="table" w:styleId="17">
    <w:name w:val="Table Classic 1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Classic 3"/>
    <w:basedOn w:val="a7"/>
    <w:semiHidden/>
    <w:rsid w:val="00150FAE"/>
    <w:pPr>
      <w:spacing w:line="360" w:lineRule="auto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rsid w:val="00150FAE"/>
    <w:rPr>
      <w:rFonts w:ascii="Courier New" w:hAnsi="Courier New" w:cs="Courier New"/>
      <w:sz w:val="20"/>
      <w:szCs w:val="20"/>
    </w:rPr>
  </w:style>
  <w:style w:type="paragraph" w:styleId="affd">
    <w:name w:val="Body Text"/>
    <w:basedOn w:val="a4"/>
    <w:semiHidden/>
    <w:rsid w:val="00150FAE"/>
    <w:pPr>
      <w:spacing w:after="120"/>
    </w:pPr>
  </w:style>
  <w:style w:type="paragraph" w:styleId="affe">
    <w:name w:val="Body Text First Indent"/>
    <w:basedOn w:val="affd"/>
    <w:semiHidden/>
    <w:rsid w:val="00150FAE"/>
    <w:pPr>
      <w:ind w:firstLine="210"/>
    </w:pPr>
  </w:style>
  <w:style w:type="paragraph" w:styleId="afff">
    <w:name w:val="Body Text Indent"/>
    <w:basedOn w:val="a4"/>
    <w:semiHidden/>
    <w:rsid w:val="00150FAE"/>
    <w:pPr>
      <w:spacing w:after="120"/>
      <w:ind w:left="283"/>
    </w:pPr>
  </w:style>
  <w:style w:type="paragraph" w:styleId="26">
    <w:name w:val="Body Text First Indent 2"/>
    <w:basedOn w:val="afff"/>
    <w:semiHidden/>
    <w:rsid w:val="00150FAE"/>
    <w:pPr>
      <w:ind w:firstLine="210"/>
    </w:pPr>
  </w:style>
  <w:style w:type="paragraph" w:styleId="a0">
    <w:name w:val="List Bullet"/>
    <w:basedOn w:val="a4"/>
    <w:semiHidden/>
    <w:rsid w:val="00150FAE"/>
    <w:pPr>
      <w:numPr>
        <w:numId w:val="3"/>
      </w:numPr>
    </w:pPr>
  </w:style>
  <w:style w:type="paragraph" w:styleId="20">
    <w:name w:val="List Bullet 2"/>
    <w:basedOn w:val="a4"/>
    <w:semiHidden/>
    <w:rsid w:val="00150FAE"/>
    <w:pPr>
      <w:numPr>
        <w:numId w:val="4"/>
      </w:numPr>
    </w:pPr>
  </w:style>
  <w:style w:type="paragraph" w:styleId="30">
    <w:name w:val="List Bullet 3"/>
    <w:basedOn w:val="a4"/>
    <w:semiHidden/>
    <w:rsid w:val="00150FAE"/>
    <w:pPr>
      <w:numPr>
        <w:numId w:val="5"/>
      </w:numPr>
    </w:pPr>
  </w:style>
  <w:style w:type="paragraph" w:styleId="40">
    <w:name w:val="List Bullet 4"/>
    <w:basedOn w:val="a4"/>
    <w:semiHidden/>
    <w:rsid w:val="00150FAE"/>
    <w:pPr>
      <w:numPr>
        <w:numId w:val="6"/>
      </w:numPr>
    </w:pPr>
  </w:style>
  <w:style w:type="paragraph" w:styleId="50">
    <w:name w:val="List Bullet 5"/>
    <w:basedOn w:val="a4"/>
    <w:semiHidden/>
    <w:rsid w:val="00150FAE"/>
    <w:pPr>
      <w:numPr>
        <w:numId w:val="7"/>
      </w:numPr>
    </w:pPr>
  </w:style>
  <w:style w:type="paragraph" w:styleId="afff0">
    <w:name w:val="Title"/>
    <w:basedOn w:val="a4"/>
    <w:qFormat/>
    <w:rsid w:val="00150FA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f1">
    <w:name w:val="page number"/>
    <w:basedOn w:val="a6"/>
    <w:semiHidden/>
    <w:rsid w:val="00150FAE"/>
  </w:style>
  <w:style w:type="character" w:styleId="afff2">
    <w:name w:val="line number"/>
    <w:basedOn w:val="a6"/>
    <w:semiHidden/>
    <w:rsid w:val="00150FAE"/>
  </w:style>
  <w:style w:type="paragraph" w:styleId="a">
    <w:name w:val="List Number"/>
    <w:basedOn w:val="a4"/>
    <w:semiHidden/>
    <w:rsid w:val="00150FAE"/>
    <w:pPr>
      <w:numPr>
        <w:numId w:val="8"/>
      </w:numPr>
    </w:pPr>
  </w:style>
  <w:style w:type="paragraph" w:styleId="2">
    <w:name w:val="List Number 2"/>
    <w:basedOn w:val="a4"/>
    <w:semiHidden/>
    <w:rsid w:val="00150FAE"/>
    <w:pPr>
      <w:numPr>
        <w:numId w:val="9"/>
      </w:numPr>
    </w:pPr>
  </w:style>
  <w:style w:type="paragraph" w:styleId="3">
    <w:name w:val="List Number 3"/>
    <w:basedOn w:val="a4"/>
    <w:semiHidden/>
    <w:rsid w:val="00150FAE"/>
    <w:pPr>
      <w:numPr>
        <w:numId w:val="10"/>
      </w:numPr>
    </w:pPr>
  </w:style>
  <w:style w:type="paragraph" w:styleId="4">
    <w:name w:val="List Number 4"/>
    <w:basedOn w:val="a4"/>
    <w:semiHidden/>
    <w:rsid w:val="00150FAE"/>
    <w:pPr>
      <w:numPr>
        <w:numId w:val="11"/>
      </w:numPr>
    </w:pPr>
  </w:style>
  <w:style w:type="paragraph" w:styleId="5">
    <w:name w:val="List Number 5"/>
    <w:basedOn w:val="a4"/>
    <w:semiHidden/>
    <w:rsid w:val="00150FAE"/>
    <w:pPr>
      <w:numPr>
        <w:numId w:val="12"/>
      </w:numPr>
    </w:pPr>
  </w:style>
  <w:style w:type="character" w:styleId="HTML3">
    <w:name w:val="HTML Sample"/>
    <w:semiHidden/>
    <w:rsid w:val="00150FAE"/>
    <w:rPr>
      <w:rFonts w:ascii="Courier New" w:hAnsi="Courier New" w:cs="Courier New"/>
    </w:rPr>
  </w:style>
  <w:style w:type="paragraph" w:styleId="27">
    <w:name w:val="envelope return"/>
    <w:basedOn w:val="a4"/>
    <w:semiHidden/>
    <w:rsid w:val="00150FAE"/>
    <w:rPr>
      <w:rFonts w:ascii="Arial" w:hAnsi="Arial" w:cs="Arial"/>
      <w:sz w:val="20"/>
      <w:szCs w:val="20"/>
    </w:rPr>
  </w:style>
  <w:style w:type="table" w:styleId="18">
    <w:name w:val="Table 3D effects 1"/>
    <w:basedOn w:val="a7"/>
    <w:semiHidden/>
    <w:rsid w:val="00150FAE"/>
    <w:pPr>
      <w:spacing w:line="36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7"/>
    <w:semiHidden/>
    <w:rsid w:val="00150FAE"/>
    <w:pPr>
      <w:spacing w:line="36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7"/>
    <w:semiHidden/>
    <w:rsid w:val="00150FAE"/>
    <w:pPr>
      <w:spacing w:line="36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3">
    <w:name w:val="Normal (Web)"/>
    <w:basedOn w:val="a4"/>
    <w:semiHidden/>
    <w:rsid w:val="00150FAE"/>
    <w:rPr>
      <w:sz w:val="24"/>
    </w:rPr>
  </w:style>
  <w:style w:type="paragraph" w:styleId="afff4">
    <w:name w:val="Normal Indent"/>
    <w:basedOn w:val="a4"/>
    <w:semiHidden/>
    <w:rsid w:val="00150FAE"/>
    <w:pPr>
      <w:ind w:left="708"/>
    </w:pPr>
  </w:style>
  <w:style w:type="character" w:styleId="HTML4">
    <w:name w:val="HTML Definition"/>
    <w:semiHidden/>
    <w:rsid w:val="00150FAE"/>
    <w:rPr>
      <w:i/>
      <w:iCs/>
    </w:rPr>
  </w:style>
  <w:style w:type="paragraph" w:styleId="29">
    <w:name w:val="Body Text 2"/>
    <w:basedOn w:val="a4"/>
    <w:semiHidden/>
    <w:rsid w:val="00150FAE"/>
    <w:pPr>
      <w:spacing w:after="120" w:line="480" w:lineRule="auto"/>
    </w:pPr>
  </w:style>
  <w:style w:type="paragraph" w:styleId="35">
    <w:name w:val="Body Text 3"/>
    <w:basedOn w:val="a4"/>
    <w:semiHidden/>
    <w:rsid w:val="00150FAE"/>
    <w:pPr>
      <w:spacing w:after="120"/>
    </w:pPr>
    <w:rPr>
      <w:sz w:val="16"/>
      <w:szCs w:val="16"/>
    </w:rPr>
  </w:style>
  <w:style w:type="paragraph" w:styleId="2a">
    <w:name w:val="Body Text Indent 2"/>
    <w:basedOn w:val="a4"/>
    <w:semiHidden/>
    <w:rsid w:val="00150FAE"/>
    <w:pPr>
      <w:spacing w:after="120" w:line="480" w:lineRule="auto"/>
      <w:ind w:left="283"/>
    </w:pPr>
  </w:style>
  <w:style w:type="paragraph" w:styleId="36">
    <w:name w:val="Body Text Indent 3"/>
    <w:basedOn w:val="a4"/>
    <w:semiHidden/>
    <w:rsid w:val="00150FAE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rsid w:val="00150FAE"/>
    <w:rPr>
      <w:i/>
      <w:iCs/>
    </w:rPr>
  </w:style>
  <w:style w:type="character" w:styleId="HTML6">
    <w:name w:val="HTML Typewriter"/>
    <w:semiHidden/>
    <w:rsid w:val="00150FAE"/>
    <w:rPr>
      <w:rFonts w:ascii="Courier New" w:hAnsi="Courier New" w:cs="Courier New"/>
      <w:sz w:val="20"/>
      <w:szCs w:val="20"/>
    </w:rPr>
  </w:style>
  <w:style w:type="paragraph" w:styleId="afff5">
    <w:name w:val="Subtitle"/>
    <w:basedOn w:val="a4"/>
    <w:qFormat/>
    <w:rsid w:val="00BC16A3"/>
    <w:pPr>
      <w:spacing w:after="60"/>
      <w:jc w:val="center"/>
      <w:outlineLvl w:val="1"/>
    </w:pPr>
    <w:rPr>
      <w:rFonts w:cs="Arial"/>
      <w:sz w:val="24"/>
    </w:rPr>
  </w:style>
  <w:style w:type="paragraph" w:styleId="afff6">
    <w:name w:val="Signature"/>
    <w:basedOn w:val="a4"/>
    <w:semiHidden/>
    <w:rsid w:val="00150FAE"/>
    <w:pPr>
      <w:ind w:left="4252"/>
    </w:pPr>
  </w:style>
  <w:style w:type="paragraph" w:styleId="afff7">
    <w:name w:val="Salutation"/>
    <w:basedOn w:val="a4"/>
    <w:next w:val="a4"/>
    <w:semiHidden/>
    <w:rsid w:val="00150FAE"/>
  </w:style>
  <w:style w:type="paragraph" w:styleId="afff8">
    <w:name w:val="List Continue"/>
    <w:basedOn w:val="a4"/>
    <w:semiHidden/>
    <w:rsid w:val="00150FAE"/>
    <w:pPr>
      <w:spacing w:after="120"/>
      <w:ind w:left="283"/>
    </w:pPr>
  </w:style>
  <w:style w:type="paragraph" w:styleId="2b">
    <w:name w:val="List Continue 2"/>
    <w:basedOn w:val="a4"/>
    <w:semiHidden/>
    <w:rsid w:val="00150FAE"/>
    <w:pPr>
      <w:spacing w:after="120"/>
      <w:ind w:left="566"/>
    </w:pPr>
  </w:style>
  <w:style w:type="paragraph" w:styleId="37">
    <w:name w:val="List Continue 3"/>
    <w:basedOn w:val="a4"/>
    <w:semiHidden/>
    <w:rsid w:val="00150FAE"/>
    <w:pPr>
      <w:spacing w:after="120"/>
      <w:ind w:left="849"/>
    </w:pPr>
  </w:style>
  <w:style w:type="paragraph" w:styleId="44">
    <w:name w:val="List Continue 4"/>
    <w:basedOn w:val="a4"/>
    <w:semiHidden/>
    <w:rsid w:val="00150FAE"/>
    <w:pPr>
      <w:spacing w:after="120"/>
      <w:ind w:left="1132"/>
    </w:pPr>
  </w:style>
  <w:style w:type="paragraph" w:styleId="53">
    <w:name w:val="List Continue 5"/>
    <w:basedOn w:val="a4"/>
    <w:semiHidden/>
    <w:rsid w:val="00150FAE"/>
    <w:pPr>
      <w:spacing w:after="120"/>
      <w:ind w:left="1415"/>
    </w:pPr>
  </w:style>
  <w:style w:type="character" w:styleId="afff9">
    <w:name w:val="FollowedHyperlink"/>
    <w:semiHidden/>
    <w:rsid w:val="00150FAE"/>
    <w:rPr>
      <w:color w:val="800080"/>
      <w:u w:val="single"/>
    </w:rPr>
  </w:style>
  <w:style w:type="table" w:styleId="19">
    <w:name w:val="Table Simple 1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imple 2"/>
    <w:basedOn w:val="a7"/>
    <w:semiHidden/>
    <w:rsid w:val="00150FAE"/>
    <w:pPr>
      <w:spacing w:line="36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a">
    <w:name w:val="Closing"/>
    <w:basedOn w:val="a4"/>
    <w:semiHidden/>
    <w:rsid w:val="00150FAE"/>
    <w:pPr>
      <w:ind w:left="4252"/>
    </w:pPr>
  </w:style>
  <w:style w:type="table" w:styleId="1a">
    <w:name w:val="Table Grid 1"/>
    <w:basedOn w:val="a7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Grid 2"/>
    <w:basedOn w:val="a7"/>
    <w:semiHidden/>
    <w:rsid w:val="00150FAE"/>
    <w:pPr>
      <w:spacing w:line="360" w:lineRule="auto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7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7"/>
    <w:semiHidden/>
    <w:rsid w:val="00150FAE"/>
    <w:pPr>
      <w:spacing w:line="360" w:lineRule="auto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7"/>
    <w:semiHidden/>
    <w:rsid w:val="00150FAE"/>
    <w:pPr>
      <w:spacing w:line="360" w:lineRule="auto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7"/>
    <w:semiHidden/>
    <w:rsid w:val="00150FAE"/>
    <w:pPr>
      <w:spacing w:line="360" w:lineRule="auto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b">
    <w:name w:val="Table Contemporary"/>
    <w:basedOn w:val="a7"/>
    <w:semiHidden/>
    <w:rsid w:val="00150FAE"/>
    <w:pPr>
      <w:spacing w:line="360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c">
    <w:name w:val="List"/>
    <w:basedOn w:val="a4"/>
    <w:semiHidden/>
    <w:rsid w:val="00150FAE"/>
    <w:pPr>
      <w:ind w:left="283" w:hanging="283"/>
    </w:pPr>
  </w:style>
  <w:style w:type="paragraph" w:styleId="2e">
    <w:name w:val="List 2"/>
    <w:basedOn w:val="a4"/>
    <w:semiHidden/>
    <w:rsid w:val="00150FAE"/>
    <w:pPr>
      <w:ind w:left="566" w:hanging="283"/>
    </w:pPr>
  </w:style>
  <w:style w:type="paragraph" w:styleId="3a">
    <w:name w:val="List 3"/>
    <w:basedOn w:val="a4"/>
    <w:semiHidden/>
    <w:rsid w:val="00150FAE"/>
    <w:pPr>
      <w:ind w:left="849" w:hanging="283"/>
    </w:pPr>
  </w:style>
  <w:style w:type="paragraph" w:styleId="46">
    <w:name w:val="List 4"/>
    <w:basedOn w:val="a4"/>
    <w:semiHidden/>
    <w:rsid w:val="00150FAE"/>
    <w:pPr>
      <w:ind w:left="1132" w:hanging="283"/>
    </w:pPr>
  </w:style>
  <w:style w:type="paragraph" w:styleId="55">
    <w:name w:val="List 5"/>
    <w:basedOn w:val="a4"/>
    <w:semiHidden/>
    <w:rsid w:val="00150FAE"/>
    <w:pPr>
      <w:ind w:left="1415" w:hanging="283"/>
    </w:pPr>
  </w:style>
  <w:style w:type="table" w:styleId="afffd">
    <w:name w:val="Table Professional"/>
    <w:basedOn w:val="a7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4"/>
    <w:semiHidden/>
    <w:rsid w:val="00150FAE"/>
    <w:rPr>
      <w:rFonts w:ascii="Courier New" w:hAnsi="Courier New" w:cs="Courier New"/>
      <w:sz w:val="20"/>
      <w:szCs w:val="20"/>
    </w:rPr>
  </w:style>
  <w:style w:type="numbering" w:styleId="a3">
    <w:name w:val="Outline List 3"/>
    <w:basedOn w:val="a8"/>
    <w:semiHidden/>
    <w:rsid w:val="00150FAE"/>
    <w:pPr>
      <w:numPr>
        <w:numId w:val="15"/>
      </w:numPr>
    </w:pPr>
  </w:style>
  <w:style w:type="table" w:styleId="1b">
    <w:name w:val="Table Columns 1"/>
    <w:basedOn w:val="a7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7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7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7"/>
    <w:semiHidden/>
    <w:rsid w:val="00150FAE"/>
    <w:pPr>
      <w:spacing w:line="360" w:lineRule="auto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7"/>
    <w:semiHidden/>
    <w:rsid w:val="00150FAE"/>
    <w:pPr>
      <w:spacing w:line="360" w:lineRule="auto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afb">
    <w:name w:val="Верхний колонтитул Знак"/>
    <w:link w:val="afa"/>
    <w:uiPriority w:val="99"/>
    <w:rsid w:val="0031688C"/>
    <w:rPr>
      <w:sz w:val="28"/>
      <w:szCs w:val="24"/>
    </w:rPr>
  </w:style>
  <w:style w:type="table" w:styleId="-10">
    <w:name w:val="Table List 1"/>
    <w:basedOn w:val="a7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7"/>
    <w:semiHidden/>
    <w:rsid w:val="00150FAE"/>
    <w:pPr>
      <w:spacing w:line="360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7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7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7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7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e">
    <w:name w:val="Plain Text"/>
    <w:basedOn w:val="a4"/>
    <w:semiHidden/>
    <w:rsid w:val="00150FAE"/>
    <w:rPr>
      <w:rFonts w:ascii="Courier New" w:hAnsi="Courier New" w:cs="Courier New"/>
      <w:sz w:val="20"/>
      <w:szCs w:val="20"/>
    </w:rPr>
  </w:style>
  <w:style w:type="table" w:styleId="affff">
    <w:name w:val="Table Theme"/>
    <w:basedOn w:val="a7"/>
    <w:semiHidden/>
    <w:rsid w:val="00150FAE"/>
    <w:pPr>
      <w:spacing w:line="36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c">
    <w:name w:val="Table Colorful 1"/>
    <w:basedOn w:val="a7"/>
    <w:semiHidden/>
    <w:rsid w:val="00150FAE"/>
    <w:pPr>
      <w:spacing w:line="360" w:lineRule="auto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7"/>
    <w:semiHidden/>
    <w:rsid w:val="00150FAE"/>
    <w:pPr>
      <w:spacing w:line="360" w:lineRule="auto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7"/>
    <w:semiHidden/>
    <w:rsid w:val="00150FAE"/>
    <w:pPr>
      <w:spacing w:line="360" w:lineRule="auto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0">
    <w:name w:val="Block Text"/>
    <w:basedOn w:val="a4"/>
    <w:semiHidden/>
    <w:rsid w:val="00150FAE"/>
    <w:pPr>
      <w:spacing w:after="120"/>
      <w:ind w:left="1440" w:right="1440"/>
    </w:pPr>
  </w:style>
  <w:style w:type="character" w:styleId="HTML8">
    <w:name w:val="HTML Cite"/>
    <w:semiHidden/>
    <w:rsid w:val="00150FAE"/>
    <w:rPr>
      <w:i/>
      <w:iCs/>
    </w:rPr>
  </w:style>
  <w:style w:type="paragraph" w:styleId="affff1">
    <w:name w:val="Message Header"/>
    <w:basedOn w:val="a4"/>
    <w:semiHidden/>
    <w:rsid w:val="00150F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affff2">
    <w:name w:val="E-mail Signature"/>
    <w:basedOn w:val="a4"/>
    <w:semiHidden/>
    <w:rsid w:val="00150FAE"/>
  </w:style>
  <w:style w:type="paragraph" w:customStyle="1" w:styleId="affff3">
    <w:name w:val="Чертежный"/>
    <w:semiHidden/>
    <w:rsid w:val="00210912"/>
    <w:pPr>
      <w:jc w:val="both"/>
    </w:pPr>
    <w:rPr>
      <w:rFonts w:ascii="ISOCPEUR" w:hAnsi="ISOCPEUR"/>
      <w:i/>
      <w:sz w:val="28"/>
      <w:lang w:val="uk-UA"/>
    </w:rPr>
  </w:style>
  <w:style w:type="paragraph" w:customStyle="1" w:styleId="140">
    <w:name w:val="Таблица 14"/>
    <w:basedOn w:val="a5"/>
    <w:link w:val="141"/>
    <w:rsid w:val="00322CF3"/>
    <w:pPr>
      <w:spacing w:line="240" w:lineRule="auto"/>
      <w:ind w:firstLine="0"/>
    </w:pPr>
  </w:style>
  <w:style w:type="paragraph" w:customStyle="1" w:styleId="100">
    <w:name w:val="Таблица 10"/>
    <w:basedOn w:val="a5"/>
    <w:rsid w:val="00322CF3"/>
    <w:pPr>
      <w:spacing w:line="240" w:lineRule="auto"/>
      <w:ind w:firstLine="0"/>
    </w:pPr>
    <w:rPr>
      <w:sz w:val="20"/>
      <w:szCs w:val="20"/>
    </w:rPr>
  </w:style>
  <w:style w:type="table" w:customStyle="1" w:styleId="affff4">
    <w:name w:val="Таблица"/>
    <w:basedOn w:val="a7"/>
    <w:rsid w:val="00322CF3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paragraph" w:customStyle="1" w:styleId="a1">
    <w:name w:val="список"/>
    <w:basedOn w:val="a5"/>
    <w:rsid w:val="0048114C"/>
    <w:pPr>
      <w:numPr>
        <w:numId w:val="16"/>
      </w:numPr>
    </w:pPr>
  </w:style>
  <w:style w:type="paragraph" w:customStyle="1" w:styleId="a2">
    <w:name w:val="список нумерован."/>
    <w:basedOn w:val="a5"/>
    <w:rsid w:val="0048114C"/>
    <w:pPr>
      <w:numPr>
        <w:numId w:val="17"/>
      </w:numPr>
    </w:pPr>
  </w:style>
  <w:style w:type="paragraph" w:customStyle="1" w:styleId="1">
    <w:name w:val="Таб_ном_1"/>
    <w:basedOn w:val="21"/>
    <w:rsid w:val="00BC16A3"/>
    <w:pPr>
      <w:keepNext w:val="0"/>
      <w:numPr>
        <w:numId w:val="1"/>
      </w:numPr>
      <w:spacing w:before="0" w:after="0"/>
      <w:ind w:right="0"/>
    </w:pPr>
    <w:rPr>
      <w:sz w:val="24"/>
      <w:szCs w:val="24"/>
    </w:rPr>
  </w:style>
  <w:style w:type="paragraph" w:customStyle="1" w:styleId="11">
    <w:name w:val="Таб_ном_1.1"/>
    <w:basedOn w:val="31"/>
    <w:rsid w:val="00BC16A3"/>
    <w:pPr>
      <w:keepNext w:val="0"/>
      <w:numPr>
        <w:numId w:val="1"/>
      </w:numPr>
      <w:spacing w:before="0" w:after="0"/>
      <w:ind w:right="0"/>
    </w:pPr>
    <w:rPr>
      <w:sz w:val="24"/>
      <w:szCs w:val="24"/>
    </w:rPr>
  </w:style>
  <w:style w:type="paragraph" w:customStyle="1" w:styleId="111">
    <w:name w:val="Таб_ном_1.1.1"/>
    <w:basedOn w:val="42"/>
    <w:rsid w:val="00BC16A3"/>
    <w:pPr>
      <w:numPr>
        <w:ilvl w:val="3"/>
        <w:numId w:val="1"/>
      </w:numPr>
      <w:spacing w:line="240" w:lineRule="auto"/>
    </w:pPr>
    <w:rPr>
      <w:sz w:val="24"/>
    </w:rPr>
  </w:style>
  <w:style w:type="character" w:customStyle="1" w:styleId="afe">
    <w:name w:val="П.З. Знак"/>
    <w:link w:val="a5"/>
    <w:locked/>
    <w:rsid w:val="0031688C"/>
    <w:rPr>
      <w:sz w:val="24"/>
      <w:szCs w:val="28"/>
    </w:rPr>
  </w:style>
  <w:style w:type="paragraph" w:customStyle="1" w:styleId="Style2">
    <w:name w:val="Style2"/>
    <w:basedOn w:val="a4"/>
    <w:uiPriority w:val="99"/>
    <w:rsid w:val="00770FDA"/>
    <w:pPr>
      <w:widowControl w:val="0"/>
      <w:autoSpaceDE w:val="0"/>
      <w:autoSpaceDN w:val="0"/>
      <w:adjustRightInd w:val="0"/>
      <w:spacing w:line="295" w:lineRule="exact"/>
      <w:jc w:val="center"/>
    </w:pPr>
    <w:rPr>
      <w:sz w:val="24"/>
    </w:rPr>
  </w:style>
  <w:style w:type="paragraph" w:customStyle="1" w:styleId="Style3">
    <w:name w:val="Style3"/>
    <w:basedOn w:val="a4"/>
    <w:uiPriority w:val="99"/>
    <w:rsid w:val="00770FDA"/>
    <w:pPr>
      <w:widowControl w:val="0"/>
      <w:autoSpaceDE w:val="0"/>
      <w:autoSpaceDN w:val="0"/>
      <w:adjustRightInd w:val="0"/>
      <w:spacing w:line="240" w:lineRule="auto"/>
    </w:pPr>
    <w:rPr>
      <w:sz w:val="24"/>
    </w:rPr>
  </w:style>
  <w:style w:type="paragraph" w:customStyle="1" w:styleId="Style4">
    <w:name w:val="Style4"/>
    <w:basedOn w:val="a4"/>
    <w:uiPriority w:val="99"/>
    <w:rsid w:val="00770FDA"/>
    <w:pPr>
      <w:widowControl w:val="0"/>
      <w:autoSpaceDE w:val="0"/>
      <w:autoSpaceDN w:val="0"/>
      <w:adjustRightInd w:val="0"/>
      <w:spacing w:line="274" w:lineRule="exact"/>
    </w:pPr>
    <w:rPr>
      <w:sz w:val="24"/>
    </w:rPr>
  </w:style>
  <w:style w:type="character" w:customStyle="1" w:styleId="FontStyle12">
    <w:name w:val="Font Style12"/>
    <w:uiPriority w:val="99"/>
    <w:rsid w:val="00770FD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uiPriority w:val="99"/>
    <w:rsid w:val="00770FDA"/>
    <w:rPr>
      <w:rFonts w:ascii="Times New Roman" w:hAnsi="Times New Roman" w:cs="Times New Roman" w:hint="default"/>
      <w:sz w:val="22"/>
      <w:szCs w:val="22"/>
    </w:rPr>
  </w:style>
  <w:style w:type="character" w:customStyle="1" w:styleId="141">
    <w:name w:val="Таблица 14 Знак"/>
    <w:basedOn w:val="a6"/>
    <w:link w:val="140"/>
    <w:rsid w:val="00086FB4"/>
    <w:rPr>
      <w:sz w:val="24"/>
      <w:szCs w:val="28"/>
    </w:rPr>
  </w:style>
  <w:style w:type="paragraph" w:customStyle="1" w:styleId="Body">
    <w:name w:val="Body"/>
    <w:basedOn w:val="a4"/>
    <w:link w:val="Body0"/>
    <w:rsid w:val="00086FB4"/>
    <w:pPr>
      <w:spacing w:line="360" w:lineRule="atLeast"/>
      <w:ind w:left="284" w:firstLine="851"/>
      <w:jc w:val="both"/>
    </w:pPr>
    <w:rPr>
      <w:rFonts w:ascii="Pragmatica" w:hAnsi="Pragmatica"/>
      <w:sz w:val="24"/>
      <w:szCs w:val="20"/>
    </w:rPr>
  </w:style>
  <w:style w:type="character" w:customStyle="1" w:styleId="Body0">
    <w:name w:val="Body Знак"/>
    <w:basedOn w:val="a6"/>
    <w:link w:val="Body"/>
    <w:rsid w:val="00086FB4"/>
    <w:rPr>
      <w:rFonts w:ascii="Pragmatica" w:hAnsi="Pragmatica"/>
      <w:sz w:val="24"/>
    </w:rPr>
  </w:style>
  <w:style w:type="paragraph" w:styleId="affff5">
    <w:name w:val="List Paragraph"/>
    <w:basedOn w:val="a4"/>
    <w:link w:val="affff6"/>
    <w:uiPriority w:val="34"/>
    <w:qFormat/>
    <w:rsid w:val="00626B26"/>
    <w:pPr>
      <w:spacing w:line="240" w:lineRule="auto"/>
      <w:ind w:left="720"/>
      <w:contextualSpacing/>
    </w:pPr>
    <w:rPr>
      <w:sz w:val="24"/>
      <w:szCs w:val="20"/>
    </w:rPr>
  </w:style>
  <w:style w:type="character" w:customStyle="1" w:styleId="affff6">
    <w:name w:val="Абзац списка Знак"/>
    <w:basedOn w:val="a6"/>
    <w:link w:val="affff5"/>
    <w:uiPriority w:val="34"/>
    <w:locked/>
    <w:rsid w:val="00626B26"/>
    <w:rPr>
      <w:sz w:val="24"/>
    </w:rPr>
  </w:style>
  <w:style w:type="paragraph" w:styleId="affff7">
    <w:name w:val="TOC Heading"/>
    <w:basedOn w:val="10"/>
    <w:next w:val="a4"/>
    <w:uiPriority w:val="39"/>
    <w:semiHidden/>
    <w:unhideWhenUsed/>
    <w:qFormat/>
    <w:rsid w:val="00EC5156"/>
    <w:pPr>
      <w:keepLines/>
      <w:pageBreakBefore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character" w:customStyle="1" w:styleId="afd">
    <w:name w:val="Нижний колонтитул Знак"/>
    <w:basedOn w:val="a6"/>
    <w:link w:val="afc"/>
    <w:uiPriority w:val="99"/>
    <w:rsid w:val="00462C12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814ED5"/>
    <w:pPr>
      <w:spacing w:line="360" w:lineRule="auto"/>
    </w:pPr>
    <w:rPr>
      <w:sz w:val="28"/>
      <w:szCs w:val="24"/>
    </w:rPr>
  </w:style>
  <w:style w:type="paragraph" w:styleId="10">
    <w:name w:val="heading 1"/>
    <w:aliases w:val="В1,а1,heading 1,Введение..."/>
    <w:basedOn w:val="a4"/>
    <w:next w:val="a5"/>
    <w:link w:val="12"/>
    <w:qFormat/>
    <w:rsid w:val="00BC16A3"/>
    <w:pPr>
      <w:keepNext/>
      <w:pageBreakBefore/>
      <w:spacing w:before="360" w:after="480" w:line="240" w:lineRule="auto"/>
      <w:jc w:val="center"/>
      <w:outlineLvl w:val="0"/>
    </w:pPr>
    <w:rPr>
      <w:b/>
      <w:sz w:val="32"/>
    </w:rPr>
  </w:style>
  <w:style w:type="paragraph" w:styleId="21">
    <w:name w:val="heading 2"/>
    <w:basedOn w:val="a4"/>
    <w:next w:val="a5"/>
    <w:link w:val="22"/>
    <w:qFormat/>
    <w:rsid w:val="00BC16A3"/>
    <w:pPr>
      <w:keepNext/>
      <w:numPr>
        <w:ilvl w:val="1"/>
        <w:numId w:val="25"/>
      </w:numPr>
      <w:spacing w:before="240" w:after="240" w:line="240" w:lineRule="auto"/>
      <w:ind w:right="113"/>
      <w:outlineLvl w:val="1"/>
    </w:pPr>
    <w:rPr>
      <w:b/>
      <w:szCs w:val="20"/>
    </w:rPr>
  </w:style>
  <w:style w:type="paragraph" w:styleId="31">
    <w:name w:val="heading 3"/>
    <w:basedOn w:val="a4"/>
    <w:next w:val="a5"/>
    <w:qFormat/>
    <w:rsid w:val="00BC16A3"/>
    <w:pPr>
      <w:keepNext/>
      <w:numPr>
        <w:ilvl w:val="2"/>
        <w:numId w:val="25"/>
      </w:numPr>
      <w:spacing w:before="240" w:after="60" w:line="240" w:lineRule="auto"/>
      <w:ind w:right="284"/>
      <w:outlineLvl w:val="2"/>
    </w:pPr>
    <w:rPr>
      <w:szCs w:val="20"/>
    </w:rPr>
  </w:style>
  <w:style w:type="paragraph" w:styleId="41">
    <w:name w:val="heading 4"/>
    <w:basedOn w:val="a4"/>
    <w:next w:val="a5"/>
    <w:qFormat/>
    <w:rsid w:val="00BC16A3"/>
    <w:pPr>
      <w:keepNext/>
      <w:numPr>
        <w:ilvl w:val="3"/>
        <w:numId w:val="25"/>
      </w:numPr>
      <w:spacing w:before="240" w:after="60" w:line="240" w:lineRule="auto"/>
      <w:ind w:right="284"/>
      <w:jc w:val="both"/>
      <w:outlineLvl w:val="3"/>
    </w:pPr>
    <w:rPr>
      <w:szCs w:val="20"/>
    </w:rPr>
  </w:style>
  <w:style w:type="paragraph" w:styleId="51">
    <w:name w:val="heading 5"/>
    <w:aliases w:val="Подпункт"/>
    <w:basedOn w:val="41"/>
    <w:next w:val="a5"/>
    <w:qFormat/>
    <w:rsid w:val="002F3F5F"/>
    <w:pPr>
      <w:numPr>
        <w:ilvl w:val="4"/>
      </w:numPr>
      <w:spacing w:before="60"/>
      <w:ind w:hanging="567"/>
      <w:outlineLvl w:val="4"/>
    </w:pPr>
  </w:style>
  <w:style w:type="paragraph" w:styleId="6">
    <w:name w:val="heading 6"/>
    <w:basedOn w:val="a4"/>
    <w:next w:val="a4"/>
    <w:qFormat/>
    <w:pPr>
      <w:spacing w:before="240" w:after="60"/>
      <w:jc w:val="both"/>
      <w:outlineLvl w:val="5"/>
    </w:pPr>
    <w:rPr>
      <w:i/>
      <w:sz w:val="22"/>
      <w:szCs w:val="20"/>
    </w:rPr>
  </w:style>
  <w:style w:type="paragraph" w:styleId="7">
    <w:name w:val="heading 7"/>
    <w:basedOn w:val="a4"/>
    <w:next w:val="a4"/>
    <w:qFormat/>
    <w:pPr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4"/>
    <w:next w:val="a4"/>
    <w:qFormat/>
    <w:pPr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4"/>
    <w:next w:val="a4"/>
    <w:qFormat/>
    <w:pPr>
      <w:spacing w:before="240" w:after="60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2">
    <w:name w:val="Заголовок 1 Знак"/>
    <w:aliases w:val="В1 Знак,а1 Знак,heading 1 Знак,Введение... Знак"/>
    <w:link w:val="10"/>
    <w:rsid w:val="00BC16A3"/>
    <w:rPr>
      <w:b/>
      <w:sz w:val="32"/>
      <w:szCs w:val="24"/>
    </w:rPr>
  </w:style>
  <w:style w:type="paragraph" w:styleId="a9">
    <w:name w:val="Balloon Text"/>
    <w:basedOn w:val="a4"/>
    <w:semiHidden/>
    <w:rPr>
      <w:rFonts w:ascii="Tahoma" w:hAnsi="Tahoma" w:cs="Tahoma"/>
      <w:sz w:val="16"/>
      <w:szCs w:val="16"/>
    </w:rPr>
  </w:style>
  <w:style w:type="paragraph" w:styleId="aa">
    <w:name w:val="caption"/>
    <w:basedOn w:val="a4"/>
    <w:qFormat/>
    <w:rsid w:val="00EB08F7"/>
    <w:pPr>
      <w:ind w:left="709"/>
    </w:pPr>
    <w:rPr>
      <w:szCs w:val="20"/>
    </w:rPr>
  </w:style>
  <w:style w:type="paragraph" w:styleId="23">
    <w:name w:val="toc 2"/>
    <w:basedOn w:val="a4"/>
    <w:next w:val="a4"/>
    <w:uiPriority w:val="39"/>
    <w:rsid w:val="004E7964"/>
    <w:pPr>
      <w:tabs>
        <w:tab w:val="right" w:leader="dot" w:pos="9639"/>
      </w:tabs>
      <w:ind w:left="454" w:right="284"/>
    </w:pPr>
  </w:style>
  <w:style w:type="paragraph" w:customStyle="1" w:styleId="ConsPlusNormal">
    <w:name w:val="ConsPlusNormal"/>
    <w:rsid w:val="00BF55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b">
    <w:name w:val="Table Grid"/>
    <w:basedOn w:val="a7"/>
    <w:semiHidden/>
    <w:rsid w:val="00E850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4"/>
    <w:next w:val="a4"/>
    <w:uiPriority w:val="39"/>
    <w:rsid w:val="004102A2"/>
    <w:pPr>
      <w:tabs>
        <w:tab w:val="right" w:leader="dot" w:pos="9639"/>
      </w:tabs>
      <w:spacing w:before="120" w:after="120"/>
      <w:ind w:left="227" w:right="284"/>
    </w:pPr>
    <w:rPr>
      <w:b/>
      <w:bCs/>
    </w:rPr>
  </w:style>
  <w:style w:type="paragraph" w:styleId="32">
    <w:name w:val="toc 3"/>
    <w:basedOn w:val="a4"/>
    <w:next w:val="a4"/>
    <w:semiHidden/>
    <w:rsid w:val="004E7964"/>
    <w:pPr>
      <w:tabs>
        <w:tab w:val="right" w:leader="dot" w:pos="9639"/>
      </w:tabs>
      <w:ind w:left="567" w:right="284"/>
    </w:pPr>
    <w:rPr>
      <w:iCs/>
      <w:sz w:val="24"/>
      <w:szCs w:val="20"/>
    </w:rPr>
  </w:style>
  <w:style w:type="paragraph" w:styleId="42">
    <w:name w:val="toc 4"/>
    <w:basedOn w:val="a4"/>
    <w:next w:val="a4"/>
    <w:semiHidden/>
    <w:rsid w:val="00A500A4"/>
    <w:pPr>
      <w:ind w:left="720"/>
    </w:pPr>
    <w:rPr>
      <w:sz w:val="18"/>
      <w:szCs w:val="18"/>
    </w:rPr>
  </w:style>
  <w:style w:type="paragraph" w:styleId="52">
    <w:name w:val="toc 5"/>
    <w:basedOn w:val="a4"/>
    <w:next w:val="a4"/>
    <w:autoRedefine/>
    <w:semiHidden/>
    <w:rsid w:val="00A500A4"/>
    <w:pPr>
      <w:ind w:left="960"/>
    </w:pPr>
    <w:rPr>
      <w:sz w:val="18"/>
      <w:szCs w:val="18"/>
    </w:rPr>
  </w:style>
  <w:style w:type="paragraph" w:styleId="60">
    <w:name w:val="toc 6"/>
    <w:basedOn w:val="a4"/>
    <w:next w:val="a4"/>
    <w:autoRedefine/>
    <w:semiHidden/>
    <w:rsid w:val="00A500A4"/>
    <w:pPr>
      <w:ind w:left="1200"/>
    </w:pPr>
    <w:rPr>
      <w:sz w:val="18"/>
      <w:szCs w:val="18"/>
    </w:rPr>
  </w:style>
  <w:style w:type="paragraph" w:styleId="70">
    <w:name w:val="toc 7"/>
    <w:basedOn w:val="a4"/>
    <w:next w:val="a4"/>
    <w:autoRedefine/>
    <w:semiHidden/>
    <w:rsid w:val="00A500A4"/>
    <w:pPr>
      <w:ind w:left="1440"/>
    </w:pPr>
    <w:rPr>
      <w:sz w:val="18"/>
      <w:szCs w:val="18"/>
    </w:rPr>
  </w:style>
  <w:style w:type="paragraph" w:styleId="80">
    <w:name w:val="toc 8"/>
    <w:basedOn w:val="a4"/>
    <w:next w:val="a4"/>
    <w:autoRedefine/>
    <w:semiHidden/>
    <w:rsid w:val="00A500A4"/>
    <w:pPr>
      <w:ind w:left="1680"/>
    </w:pPr>
    <w:rPr>
      <w:sz w:val="18"/>
      <w:szCs w:val="18"/>
    </w:rPr>
  </w:style>
  <w:style w:type="paragraph" w:styleId="90">
    <w:name w:val="toc 9"/>
    <w:basedOn w:val="a4"/>
    <w:next w:val="a4"/>
    <w:autoRedefine/>
    <w:semiHidden/>
    <w:rsid w:val="00A500A4"/>
    <w:pPr>
      <w:ind w:left="1920"/>
    </w:pPr>
    <w:rPr>
      <w:sz w:val="18"/>
      <w:szCs w:val="18"/>
    </w:rPr>
  </w:style>
  <w:style w:type="paragraph" w:customStyle="1" w:styleId="MTDisplayEquation">
    <w:name w:val="MTDisplayEquation"/>
    <w:basedOn w:val="a4"/>
    <w:semiHidden/>
    <w:rsid w:val="00DD6841"/>
    <w:pPr>
      <w:tabs>
        <w:tab w:val="center" w:pos="4680"/>
        <w:tab w:val="right" w:pos="9360"/>
      </w:tabs>
      <w:jc w:val="both"/>
    </w:pPr>
  </w:style>
  <w:style w:type="paragraph" w:styleId="ac">
    <w:name w:val="annotation text"/>
    <w:basedOn w:val="a4"/>
    <w:semiHidden/>
    <w:rsid w:val="002A7254"/>
    <w:rPr>
      <w:sz w:val="20"/>
      <w:szCs w:val="20"/>
    </w:rPr>
  </w:style>
  <w:style w:type="paragraph" w:styleId="ad">
    <w:name w:val="annotation subject"/>
    <w:basedOn w:val="ac"/>
    <w:next w:val="ac"/>
    <w:semiHidden/>
    <w:rsid w:val="002A7254"/>
    <w:rPr>
      <w:b/>
      <w:bCs/>
    </w:rPr>
  </w:style>
  <w:style w:type="paragraph" w:styleId="ae">
    <w:name w:val="footnote text"/>
    <w:basedOn w:val="a4"/>
    <w:semiHidden/>
    <w:rsid w:val="002A7254"/>
    <w:rPr>
      <w:sz w:val="20"/>
      <w:szCs w:val="20"/>
    </w:rPr>
  </w:style>
  <w:style w:type="character" w:styleId="af">
    <w:name w:val="footnote reference"/>
    <w:semiHidden/>
    <w:rsid w:val="002A7254"/>
    <w:rPr>
      <w:vertAlign w:val="superscript"/>
    </w:rPr>
  </w:style>
  <w:style w:type="character" w:styleId="af0">
    <w:name w:val="annotation reference"/>
    <w:semiHidden/>
    <w:rsid w:val="00B47DD9"/>
    <w:rPr>
      <w:sz w:val="16"/>
      <w:szCs w:val="16"/>
    </w:rPr>
  </w:style>
  <w:style w:type="paragraph" w:customStyle="1" w:styleId="af1">
    <w:name w:val="Имя_том"/>
    <w:basedOn w:val="a4"/>
    <w:next w:val="a4"/>
    <w:semiHidden/>
    <w:rsid w:val="00C46A5B"/>
    <w:pPr>
      <w:tabs>
        <w:tab w:val="left" w:pos="8789"/>
      </w:tabs>
      <w:spacing w:before="400" w:after="360" w:line="240" w:lineRule="auto"/>
      <w:ind w:left="1560" w:right="1841"/>
      <w:jc w:val="center"/>
    </w:pPr>
    <w:rPr>
      <w:sz w:val="26"/>
      <w:szCs w:val="20"/>
    </w:rPr>
  </w:style>
  <w:style w:type="paragraph" w:customStyle="1" w:styleId="af2">
    <w:name w:val="Шифр_том"/>
    <w:basedOn w:val="a4"/>
    <w:next w:val="a4"/>
    <w:semiHidden/>
    <w:rsid w:val="00C46A5B"/>
    <w:pPr>
      <w:spacing w:before="480" w:after="360" w:line="240" w:lineRule="auto"/>
      <w:ind w:left="567" w:right="510"/>
      <w:jc w:val="center"/>
    </w:pPr>
    <w:rPr>
      <w:bCs/>
      <w:sz w:val="24"/>
      <w:szCs w:val="20"/>
    </w:rPr>
  </w:style>
  <w:style w:type="paragraph" w:customStyle="1" w:styleId="af3">
    <w:name w:val="Должность(титульник)"/>
    <w:basedOn w:val="a4"/>
    <w:next w:val="a4"/>
    <w:semiHidden/>
    <w:rsid w:val="00C46A5B"/>
    <w:pPr>
      <w:spacing w:before="120" w:after="120" w:line="240" w:lineRule="auto"/>
    </w:pPr>
    <w:rPr>
      <w:sz w:val="24"/>
      <w:szCs w:val="20"/>
    </w:rPr>
  </w:style>
  <w:style w:type="paragraph" w:styleId="af4">
    <w:name w:val="Document Map"/>
    <w:basedOn w:val="a4"/>
    <w:semiHidden/>
    <w:rsid w:val="009548B2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5">
    <w:name w:val="Имя тома"/>
    <w:basedOn w:val="af1"/>
    <w:semiHidden/>
    <w:rsid w:val="0050160B"/>
    <w:pPr>
      <w:spacing w:before="4800"/>
      <w:ind w:left="0" w:right="-20"/>
    </w:pPr>
    <w:rPr>
      <w:b/>
      <w:bCs/>
      <w:caps/>
      <w:smallCaps/>
      <w:sz w:val="28"/>
    </w:rPr>
  </w:style>
  <w:style w:type="paragraph" w:customStyle="1" w:styleId="af6">
    <w:name w:val="Название в колонтитуле"/>
    <w:semiHidden/>
    <w:rsid w:val="004F0E94"/>
    <w:pPr>
      <w:spacing w:before="240" w:after="240"/>
      <w:ind w:left="2693"/>
    </w:pPr>
    <w:rPr>
      <w:rFonts w:ascii="Arial" w:hAnsi="Arial"/>
      <w:b/>
      <w:i/>
      <w:sz w:val="36"/>
    </w:rPr>
  </w:style>
  <w:style w:type="paragraph" w:customStyle="1" w:styleId="14">
    <w:name w:val="Колонтитул 1"/>
    <w:semiHidden/>
    <w:rsid w:val="004F0E94"/>
    <w:pPr>
      <w:spacing w:line="280" w:lineRule="exact"/>
      <w:ind w:left="2268"/>
    </w:pPr>
    <w:rPr>
      <w:rFonts w:ascii="Arial" w:hAnsi="Arial"/>
      <w:b/>
      <w:i/>
      <w:sz w:val="24"/>
    </w:rPr>
  </w:style>
  <w:style w:type="paragraph" w:customStyle="1" w:styleId="af7">
    <w:name w:val="Шифр тома"/>
    <w:basedOn w:val="af2"/>
    <w:semiHidden/>
    <w:rsid w:val="0050160B"/>
    <w:pPr>
      <w:ind w:left="0" w:right="-20"/>
    </w:pPr>
    <w:rPr>
      <w:bCs w:val="0"/>
    </w:rPr>
  </w:style>
  <w:style w:type="paragraph" w:customStyle="1" w:styleId="af8">
    <w:name w:val="НОмер тома"/>
    <w:basedOn w:val="a4"/>
    <w:semiHidden/>
    <w:rsid w:val="0050160B"/>
    <w:pPr>
      <w:ind w:right="-20"/>
      <w:jc w:val="center"/>
    </w:pPr>
    <w:rPr>
      <w:szCs w:val="20"/>
    </w:rPr>
  </w:style>
  <w:style w:type="character" w:styleId="af9">
    <w:name w:val="Hyperlink"/>
    <w:uiPriority w:val="99"/>
    <w:rsid w:val="0050160B"/>
    <w:rPr>
      <w:color w:val="0000FF"/>
      <w:u w:val="single"/>
    </w:rPr>
  </w:style>
  <w:style w:type="paragraph" w:styleId="afa">
    <w:name w:val="header"/>
    <w:basedOn w:val="a4"/>
    <w:link w:val="afb"/>
    <w:uiPriority w:val="99"/>
    <w:rsid w:val="00CE5B04"/>
    <w:pPr>
      <w:tabs>
        <w:tab w:val="center" w:pos="4677"/>
        <w:tab w:val="right" w:pos="9355"/>
      </w:tabs>
    </w:pPr>
  </w:style>
  <w:style w:type="paragraph" w:styleId="afc">
    <w:name w:val="footer"/>
    <w:basedOn w:val="a4"/>
    <w:link w:val="afd"/>
    <w:uiPriority w:val="99"/>
    <w:rsid w:val="00CE5B04"/>
    <w:pPr>
      <w:tabs>
        <w:tab w:val="center" w:pos="4677"/>
        <w:tab w:val="right" w:pos="9355"/>
      </w:tabs>
    </w:pPr>
  </w:style>
  <w:style w:type="paragraph" w:customStyle="1" w:styleId="a5">
    <w:name w:val="П.З."/>
    <w:basedOn w:val="a4"/>
    <w:link w:val="afe"/>
    <w:rsid w:val="00BC16A3"/>
    <w:pPr>
      <w:ind w:firstLine="851"/>
      <w:jc w:val="both"/>
    </w:pPr>
    <w:rPr>
      <w:sz w:val="24"/>
      <w:szCs w:val="28"/>
    </w:rPr>
  </w:style>
  <w:style w:type="character" w:customStyle="1" w:styleId="22">
    <w:name w:val="Заголовок 2 Знак"/>
    <w:link w:val="21"/>
    <w:rsid w:val="00BC16A3"/>
    <w:rPr>
      <w:b/>
      <w:sz w:val="28"/>
    </w:rPr>
  </w:style>
  <w:style w:type="paragraph" w:customStyle="1" w:styleId="aff">
    <w:name w:val="Колонтитул(бок.)"/>
    <w:basedOn w:val="a4"/>
    <w:link w:val="aff0"/>
    <w:semiHidden/>
    <w:rsid w:val="00144A53"/>
    <w:pPr>
      <w:jc w:val="center"/>
    </w:pPr>
    <w:rPr>
      <w:rFonts w:ascii="ISOCPEUR" w:hAnsi="ISOCPEUR"/>
      <w:i/>
      <w:spacing w:val="-20"/>
      <w:szCs w:val="28"/>
    </w:rPr>
  </w:style>
  <w:style w:type="paragraph" w:styleId="15">
    <w:name w:val="index 1"/>
    <w:basedOn w:val="a4"/>
    <w:next w:val="a4"/>
    <w:autoRedefine/>
    <w:semiHidden/>
    <w:rsid w:val="004102A2"/>
    <w:pPr>
      <w:ind w:left="280" w:hanging="280"/>
    </w:pPr>
  </w:style>
  <w:style w:type="character" w:customStyle="1" w:styleId="aff0">
    <w:name w:val="Колонтитул(бок.) Знак"/>
    <w:link w:val="aff"/>
    <w:rsid w:val="00144A53"/>
    <w:rPr>
      <w:rFonts w:ascii="ISOCPEUR" w:hAnsi="ISOCPEUR"/>
      <w:i/>
      <w:spacing w:val="-20"/>
      <w:sz w:val="28"/>
      <w:szCs w:val="28"/>
      <w:lang w:val="ru-RU" w:eastAsia="ru-RU" w:bidi="ar-SA"/>
    </w:rPr>
  </w:style>
  <w:style w:type="paragraph" w:customStyle="1" w:styleId="aff1">
    <w:name w:val="Колонтитул(номер)"/>
    <w:basedOn w:val="a4"/>
    <w:rsid w:val="00037E11"/>
    <w:pPr>
      <w:jc w:val="center"/>
    </w:pPr>
    <w:rPr>
      <w:rFonts w:ascii="ISOCPEUR" w:hAnsi="ISOCPEUR"/>
      <w:i/>
      <w:sz w:val="24"/>
      <w:szCs w:val="18"/>
    </w:rPr>
  </w:style>
  <w:style w:type="paragraph" w:customStyle="1" w:styleId="-">
    <w:name w:val="Колонтитул(наз.орган-и)"/>
    <w:basedOn w:val="a4"/>
    <w:semiHidden/>
    <w:rsid w:val="00037E11"/>
    <w:pPr>
      <w:spacing w:before="120"/>
      <w:jc w:val="center"/>
    </w:pPr>
    <w:rPr>
      <w:rFonts w:ascii="ISOCPEUR" w:hAnsi="ISOCPEUR"/>
      <w:i/>
      <w:sz w:val="20"/>
    </w:rPr>
  </w:style>
  <w:style w:type="paragraph" w:customStyle="1" w:styleId="aff2">
    <w:name w:val="Колонтитул(надпись)"/>
    <w:basedOn w:val="a4"/>
    <w:rsid w:val="00037E11"/>
    <w:rPr>
      <w:rFonts w:ascii="ISOCPEUR" w:hAnsi="ISOCPEUR"/>
      <w:i/>
      <w:sz w:val="18"/>
      <w:szCs w:val="20"/>
    </w:rPr>
  </w:style>
  <w:style w:type="paragraph" w:customStyle="1" w:styleId="aff3">
    <w:name w:val="Колонтитул(номер_низ)"/>
    <w:basedOn w:val="a4"/>
    <w:semiHidden/>
    <w:rsid w:val="00C53272"/>
    <w:pPr>
      <w:spacing w:before="120"/>
      <w:jc w:val="center"/>
    </w:pPr>
    <w:rPr>
      <w:rFonts w:ascii="ISOCPEUR" w:hAnsi="ISOCPEUR"/>
      <w:i/>
      <w:sz w:val="24"/>
    </w:rPr>
  </w:style>
  <w:style w:type="paragraph" w:customStyle="1" w:styleId="aff4">
    <w:name w:val="Колонтитул(надпись_бок)"/>
    <w:basedOn w:val="aff2"/>
    <w:semiHidden/>
    <w:rsid w:val="00771E98"/>
    <w:pPr>
      <w:framePr w:hSpace="181" w:wrap="around" w:vAnchor="text" w:hAnchor="page" w:x="398" w:y="341"/>
      <w:spacing w:before="240" w:after="240"/>
      <w:ind w:left="2693"/>
    </w:pPr>
    <w:rPr>
      <w:b/>
    </w:rPr>
  </w:style>
  <w:style w:type="paragraph" w:customStyle="1" w:styleId="aff5">
    <w:name w:val="Колонтитул(объект.номер)"/>
    <w:basedOn w:val="-"/>
    <w:semiHidden/>
    <w:rsid w:val="004536C0"/>
    <w:rPr>
      <w:sz w:val="28"/>
    </w:rPr>
  </w:style>
  <w:style w:type="paragraph" w:customStyle="1" w:styleId="aff6">
    <w:name w:val="Таблица(номерация)"/>
    <w:basedOn w:val="a4"/>
    <w:rsid w:val="00B84DEF"/>
    <w:pPr>
      <w:spacing w:before="60"/>
      <w:jc w:val="center"/>
    </w:pPr>
    <w:rPr>
      <w:szCs w:val="20"/>
    </w:rPr>
  </w:style>
  <w:style w:type="paragraph" w:customStyle="1" w:styleId="aff7">
    <w:name w:val="Таблица(шапка)"/>
    <w:basedOn w:val="a4"/>
    <w:semiHidden/>
    <w:rsid w:val="00B84DEF"/>
    <w:pPr>
      <w:jc w:val="center"/>
    </w:pPr>
    <w:rPr>
      <w:sz w:val="16"/>
      <w:szCs w:val="20"/>
    </w:rPr>
  </w:style>
  <w:style w:type="paragraph" w:customStyle="1" w:styleId="120">
    <w:name w:val="Таблица 12"/>
    <w:basedOn w:val="a5"/>
    <w:rsid w:val="00322CF3"/>
    <w:pPr>
      <w:spacing w:line="240" w:lineRule="auto"/>
      <w:ind w:firstLine="0"/>
      <w:jc w:val="left"/>
    </w:pPr>
  </w:style>
  <w:style w:type="numbering" w:styleId="111111">
    <w:name w:val="Outline List 2"/>
    <w:basedOn w:val="a8"/>
    <w:semiHidden/>
    <w:rsid w:val="00150FAE"/>
    <w:pPr>
      <w:numPr>
        <w:numId w:val="13"/>
      </w:numPr>
    </w:pPr>
  </w:style>
  <w:style w:type="numbering" w:styleId="1ai">
    <w:name w:val="Outline List 1"/>
    <w:basedOn w:val="a8"/>
    <w:semiHidden/>
    <w:rsid w:val="00150FAE"/>
    <w:pPr>
      <w:numPr>
        <w:numId w:val="14"/>
      </w:numPr>
    </w:pPr>
  </w:style>
  <w:style w:type="paragraph" w:styleId="HTML">
    <w:name w:val="HTML Address"/>
    <w:basedOn w:val="a4"/>
    <w:semiHidden/>
    <w:rsid w:val="00150FAE"/>
    <w:rPr>
      <w:i/>
      <w:iCs/>
    </w:rPr>
  </w:style>
  <w:style w:type="paragraph" w:styleId="aff8">
    <w:name w:val="envelope address"/>
    <w:basedOn w:val="a4"/>
    <w:semiHidden/>
    <w:rsid w:val="00150FAE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character" w:styleId="HTML0">
    <w:name w:val="HTML Acronym"/>
    <w:basedOn w:val="a6"/>
    <w:semiHidden/>
    <w:rsid w:val="00150FAE"/>
  </w:style>
  <w:style w:type="table" w:styleId="-1">
    <w:name w:val="Table Web 1"/>
    <w:basedOn w:val="a7"/>
    <w:semiHidden/>
    <w:rsid w:val="00150FAE"/>
    <w:pPr>
      <w:spacing w:line="360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semiHidden/>
    <w:rsid w:val="00150FAE"/>
    <w:pPr>
      <w:spacing w:line="360" w:lineRule="auto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7"/>
    <w:semiHidden/>
    <w:rsid w:val="00150FAE"/>
    <w:pPr>
      <w:spacing w:line="36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9">
    <w:name w:val="Emphasis"/>
    <w:qFormat/>
    <w:rsid w:val="00150FAE"/>
    <w:rPr>
      <w:i/>
      <w:iCs/>
    </w:rPr>
  </w:style>
  <w:style w:type="paragraph" w:styleId="affa">
    <w:name w:val="Date"/>
    <w:basedOn w:val="a4"/>
    <w:next w:val="a4"/>
    <w:semiHidden/>
    <w:rsid w:val="00150FAE"/>
  </w:style>
  <w:style w:type="paragraph" w:styleId="affb">
    <w:name w:val="Note Heading"/>
    <w:basedOn w:val="a4"/>
    <w:next w:val="a4"/>
    <w:semiHidden/>
    <w:rsid w:val="00150FAE"/>
  </w:style>
  <w:style w:type="table" w:styleId="affc">
    <w:name w:val="Table Elegant"/>
    <w:basedOn w:val="a7"/>
    <w:semiHidden/>
    <w:rsid w:val="00150FAE"/>
    <w:pPr>
      <w:spacing w:line="36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7"/>
    <w:semiHidden/>
    <w:rsid w:val="00150FAE"/>
    <w:pPr>
      <w:spacing w:line="36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7"/>
    <w:semiHidden/>
    <w:rsid w:val="00150FAE"/>
    <w:pPr>
      <w:spacing w:line="36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rsid w:val="00150FAE"/>
    <w:rPr>
      <w:rFonts w:ascii="Courier New" w:hAnsi="Courier New" w:cs="Courier New"/>
      <w:sz w:val="20"/>
      <w:szCs w:val="20"/>
    </w:rPr>
  </w:style>
  <w:style w:type="table" w:styleId="17">
    <w:name w:val="Table Classic 1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Classic 3"/>
    <w:basedOn w:val="a7"/>
    <w:semiHidden/>
    <w:rsid w:val="00150FAE"/>
    <w:pPr>
      <w:spacing w:line="360" w:lineRule="auto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rsid w:val="00150FAE"/>
    <w:rPr>
      <w:rFonts w:ascii="Courier New" w:hAnsi="Courier New" w:cs="Courier New"/>
      <w:sz w:val="20"/>
      <w:szCs w:val="20"/>
    </w:rPr>
  </w:style>
  <w:style w:type="paragraph" w:styleId="affd">
    <w:name w:val="Body Text"/>
    <w:basedOn w:val="a4"/>
    <w:semiHidden/>
    <w:rsid w:val="00150FAE"/>
    <w:pPr>
      <w:spacing w:after="120"/>
    </w:pPr>
  </w:style>
  <w:style w:type="paragraph" w:styleId="affe">
    <w:name w:val="Body Text First Indent"/>
    <w:basedOn w:val="affd"/>
    <w:semiHidden/>
    <w:rsid w:val="00150FAE"/>
    <w:pPr>
      <w:ind w:firstLine="210"/>
    </w:pPr>
  </w:style>
  <w:style w:type="paragraph" w:styleId="afff">
    <w:name w:val="Body Text Indent"/>
    <w:basedOn w:val="a4"/>
    <w:semiHidden/>
    <w:rsid w:val="00150FAE"/>
    <w:pPr>
      <w:spacing w:after="120"/>
      <w:ind w:left="283"/>
    </w:pPr>
  </w:style>
  <w:style w:type="paragraph" w:styleId="26">
    <w:name w:val="Body Text First Indent 2"/>
    <w:basedOn w:val="afff"/>
    <w:semiHidden/>
    <w:rsid w:val="00150FAE"/>
    <w:pPr>
      <w:ind w:firstLine="210"/>
    </w:pPr>
  </w:style>
  <w:style w:type="paragraph" w:styleId="a0">
    <w:name w:val="List Bullet"/>
    <w:basedOn w:val="a4"/>
    <w:semiHidden/>
    <w:rsid w:val="00150FAE"/>
    <w:pPr>
      <w:numPr>
        <w:numId w:val="3"/>
      </w:numPr>
    </w:pPr>
  </w:style>
  <w:style w:type="paragraph" w:styleId="20">
    <w:name w:val="List Bullet 2"/>
    <w:basedOn w:val="a4"/>
    <w:semiHidden/>
    <w:rsid w:val="00150FAE"/>
    <w:pPr>
      <w:numPr>
        <w:numId w:val="4"/>
      </w:numPr>
    </w:pPr>
  </w:style>
  <w:style w:type="paragraph" w:styleId="30">
    <w:name w:val="List Bullet 3"/>
    <w:basedOn w:val="a4"/>
    <w:semiHidden/>
    <w:rsid w:val="00150FAE"/>
    <w:pPr>
      <w:numPr>
        <w:numId w:val="5"/>
      </w:numPr>
    </w:pPr>
  </w:style>
  <w:style w:type="paragraph" w:styleId="40">
    <w:name w:val="List Bullet 4"/>
    <w:basedOn w:val="a4"/>
    <w:semiHidden/>
    <w:rsid w:val="00150FAE"/>
    <w:pPr>
      <w:numPr>
        <w:numId w:val="6"/>
      </w:numPr>
    </w:pPr>
  </w:style>
  <w:style w:type="paragraph" w:styleId="50">
    <w:name w:val="List Bullet 5"/>
    <w:basedOn w:val="a4"/>
    <w:semiHidden/>
    <w:rsid w:val="00150FAE"/>
    <w:pPr>
      <w:numPr>
        <w:numId w:val="7"/>
      </w:numPr>
    </w:pPr>
  </w:style>
  <w:style w:type="paragraph" w:styleId="afff0">
    <w:name w:val="Title"/>
    <w:basedOn w:val="a4"/>
    <w:qFormat/>
    <w:rsid w:val="00150FA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f1">
    <w:name w:val="page number"/>
    <w:basedOn w:val="a6"/>
    <w:semiHidden/>
    <w:rsid w:val="00150FAE"/>
  </w:style>
  <w:style w:type="character" w:styleId="afff2">
    <w:name w:val="line number"/>
    <w:basedOn w:val="a6"/>
    <w:semiHidden/>
    <w:rsid w:val="00150FAE"/>
  </w:style>
  <w:style w:type="paragraph" w:styleId="a">
    <w:name w:val="List Number"/>
    <w:basedOn w:val="a4"/>
    <w:semiHidden/>
    <w:rsid w:val="00150FAE"/>
    <w:pPr>
      <w:numPr>
        <w:numId w:val="8"/>
      </w:numPr>
    </w:pPr>
  </w:style>
  <w:style w:type="paragraph" w:styleId="2">
    <w:name w:val="List Number 2"/>
    <w:basedOn w:val="a4"/>
    <w:semiHidden/>
    <w:rsid w:val="00150FAE"/>
    <w:pPr>
      <w:numPr>
        <w:numId w:val="9"/>
      </w:numPr>
    </w:pPr>
  </w:style>
  <w:style w:type="paragraph" w:styleId="3">
    <w:name w:val="List Number 3"/>
    <w:basedOn w:val="a4"/>
    <w:semiHidden/>
    <w:rsid w:val="00150FAE"/>
    <w:pPr>
      <w:numPr>
        <w:numId w:val="10"/>
      </w:numPr>
    </w:pPr>
  </w:style>
  <w:style w:type="paragraph" w:styleId="4">
    <w:name w:val="List Number 4"/>
    <w:basedOn w:val="a4"/>
    <w:semiHidden/>
    <w:rsid w:val="00150FAE"/>
    <w:pPr>
      <w:numPr>
        <w:numId w:val="11"/>
      </w:numPr>
    </w:pPr>
  </w:style>
  <w:style w:type="paragraph" w:styleId="5">
    <w:name w:val="List Number 5"/>
    <w:basedOn w:val="a4"/>
    <w:semiHidden/>
    <w:rsid w:val="00150FAE"/>
    <w:pPr>
      <w:numPr>
        <w:numId w:val="12"/>
      </w:numPr>
    </w:pPr>
  </w:style>
  <w:style w:type="character" w:styleId="HTML3">
    <w:name w:val="HTML Sample"/>
    <w:semiHidden/>
    <w:rsid w:val="00150FAE"/>
    <w:rPr>
      <w:rFonts w:ascii="Courier New" w:hAnsi="Courier New" w:cs="Courier New"/>
    </w:rPr>
  </w:style>
  <w:style w:type="paragraph" w:styleId="27">
    <w:name w:val="envelope return"/>
    <w:basedOn w:val="a4"/>
    <w:semiHidden/>
    <w:rsid w:val="00150FAE"/>
    <w:rPr>
      <w:rFonts w:ascii="Arial" w:hAnsi="Arial" w:cs="Arial"/>
      <w:sz w:val="20"/>
      <w:szCs w:val="20"/>
    </w:rPr>
  </w:style>
  <w:style w:type="table" w:styleId="18">
    <w:name w:val="Table 3D effects 1"/>
    <w:basedOn w:val="a7"/>
    <w:semiHidden/>
    <w:rsid w:val="00150FAE"/>
    <w:pPr>
      <w:spacing w:line="36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7"/>
    <w:semiHidden/>
    <w:rsid w:val="00150FAE"/>
    <w:pPr>
      <w:spacing w:line="36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7"/>
    <w:semiHidden/>
    <w:rsid w:val="00150FAE"/>
    <w:pPr>
      <w:spacing w:line="36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3">
    <w:name w:val="Normal (Web)"/>
    <w:basedOn w:val="a4"/>
    <w:semiHidden/>
    <w:rsid w:val="00150FAE"/>
    <w:rPr>
      <w:sz w:val="24"/>
    </w:rPr>
  </w:style>
  <w:style w:type="paragraph" w:styleId="afff4">
    <w:name w:val="Normal Indent"/>
    <w:basedOn w:val="a4"/>
    <w:semiHidden/>
    <w:rsid w:val="00150FAE"/>
    <w:pPr>
      <w:ind w:left="708"/>
    </w:pPr>
  </w:style>
  <w:style w:type="character" w:styleId="HTML4">
    <w:name w:val="HTML Definition"/>
    <w:semiHidden/>
    <w:rsid w:val="00150FAE"/>
    <w:rPr>
      <w:i/>
      <w:iCs/>
    </w:rPr>
  </w:style>
  <w:style w:type="paragraph" w:styleId="29">
    <w:name w:val="Body Text 2"/>
    <w:basedOn w:val="a4"/>
    <w:semiHidden/>
    <w:rsid w:val="00150FAE"/>
    <w:pPr>
      <w:spacing w:after="120" w:line="480" w:lineRule="auto"/>
    </w:pPr>
  </w:style>
  <w:style w:type="paragraph" w:styleId="35">
    <w:name w:val="Body Text 3"/>
    <w:basedOn w:val="a4"/>
    <w:semiHidden/>
    <w:rsid w:val="00150FAE"/>
    <w:pPr>
      <w:spacing w:after="120"/>
    </w:pPr>
    <w:rPr>
      <w:sz w:val="16"/>
      <w:szCs w:val="16"/>
    </w:rPr>
  </w:style>
  <w:style w:type="paragraph" w:styleId="2a">
    <w:name w:val="Body Text Indent 2"/>
    <w:basedOn w:val="a4"/>
    <w:semiHidden/>
    <w:rsid w:val="00150FAE"/>
    <w:pPr>
      <w:spacing w:after="120" w:line="480" w:lineRule="auto"/>
      <w:ind w:left="283"/>
    </w:pPr>
  </w:style>
  <w:style w:type="paragraph" w:styleId="36">
    <w:name w:val="Body Text Indent 3"/>
    <w:basedOn w:val="a4"/>
    <w:semiHidden/>
    <w:rsid w:val="00150FAE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rsid w:val="00150FAE"/>
    <w:rPr>
      <w:i/>
      <w:iCs/>
    </w:rPr>
  </w:style>
  <w:style w:type="character" w:styleId="HTML6">
    <w:name w:val="HTML Typewriter"/>
    <w:semiHidden/>
    <w:rsid w:val="00150FAE"/>
    <w:rPr>
      <w:rFonts w:ascii="Courier New" w:hAnsi="Courier New" w:cs="Courier New"/>
      <w:sz w:val="20"/>
      <w:szCs w:val="20"/>
    </w:rPr>
  </w:style>
  <w:style w:type="paragraph" w:styleId="afff5">
    <w:name w:val="Subtitle"/>
    <w:basedOn w:val="a4"/>
    <w:qFormat/>
    <w:rsid w:val="00BC16A3"/>
    <w:pPr>
      <w:spacing w:after="60"/>
      <w:jc w:val="center"/>
      <w:outlineLvl w:val="1"/>
    </w:pPr>
    <w:rPr>
      <w:rFonts w:cs="Arial"/>
      <w:sz w:val="24"/>
    </w:rPr>
  </w:style>
  <w:style w:type="paragraph" w:styleId="afff6">
    <w:name w:val="Signature"/>
    <w:basedOn w:val="a4"/>
    <w:semiHidden/>
    <w:rsid w:val="00150FAE"/>
    <w:pPr>
      <w:ind w:left="4252"/>
    </w:pPr>
  </w:style>
  <w:style w:type="paragraph" w:styleId="afff7">
    <w:name w:val="Salutation"/>
    <w:basedOn w:val="a4"/>
    <w:next w:val="a4"/>
    <w:semiHidden/>
    <w:rsid w:val="00150FAE"/>
  </w:style>
  <w:style w:type="paragraph" w:styleId="afff8">
    <w:name w:val="List Continue"/>
    <w:basedOn w:val="a4"/>
    <w:semiHidden/>
    <w:rsid w:val="00150FAE"/>
    <w:pPr>
      <w:spacing w:after="120"/>
      <w:ind w:left="283"/>
    </w:pPr>
  </w:style>
  <w:style w:type="paragraph" w:styleId="2b">
    <w:name w:val="List Continue 2"/>
    <w:basedOn w:val="a4"/>
    <w:semiHidden/>
    <w:rsid w:val="00150FAE"/>
    <w:pPr>
      <w:spacing w:after="120"/>
      <w:ind w:left="566"/>
    </w:pPr>
  </w:style>
  <w:style w:type="paragraph" w:styleId="37">
    <w:name w:val="List Continue 3"/>
    <w:basedOn w:val="a4"/>
    <w:semiHidden/>
    <w:rsid w:val="00150FAE"/>
    <w:pPr>
      <w:spacing w:after="120"/>
      <w:ind w:left="849"/>
    </w:pPr>
  </w:style>
  <w:style w:type="paragraph" w:styleId="44">
    <w:name w:val="List Continue 4"/>
    <w:basedOn w:val="a4"/>
    <w:semiHidden/>
    <w:rsid w:val="00150FAE"/>
    <w:pPr>
      <w:spacing w:after="120"/>
      <w:ind w:left="1132"/>
    </w:pPr>
  </w:style>
  <w:style w:type="paragraph" w:styleId="53">
    <w:name w:val="List Continue 5"/>
    <w:basedOn w:val="a4"/>
    <w:semiHidden/>
    <w:rsid w:val="00150FAE"/>
    <w:pPr>
      <w:spacing w:after="120"/>
      <w:ind w:left="1415"/>
    </w:pPr>
  </w:style>
  <w:style w:type="character" w:styleId="afff9">
    <w:name w:val="FollowedHyperlink"/>
    <w:semiHidden/>
    <w:rsid w:val="00150FAE"/>
    <w:rPr>
      <w:color w:val="800080"/>
      <w:u w:val="single"/>
    </w:rPr>
  </w:style>
  <w:style w:type="table" w:styleId="19">
    <w:name w:val="Table Simple 1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imple 2"/>
    <w:basedOn w:val="a7"/>
    <w:semiHidden/>
    <w:rsid w:val="00150FAE"/>
    <w:pPr>
      <w:spacing w:line="36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a">
    <w:name w:val="Closing"/>
    <w:basedOn w:val="a4"/>
    <w:semiHidden/>
    <w:rsid w:val="00150FAE"/>
    <w:pPr>
      <w:ind w:left="4252"/>
    </w:pPr>
  </w:style>
  <w:style w:type="table" w:styleId="1a">
    <w:name w:val="Table Grid 1"/>
    <w:basedOn w:val="a7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Grid 2"/>
    <w:basedOn w:val="a7"/>
    <w:semiHidden/>
    <w:rsid w:val="00150FAE"/>
    <w:pPr>
      <w:spacing w:line="360" w:lineRule="auto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7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7"/>
    <w:semiHidden/>
    <w:rsid w:val="00150FAE"/>
    <w:pPr>
      <w:spacing w:line="360" w:lineRule="auto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7"/>
    <w:semiHidden/>
    <w:rsid w:val="00150FAE"/>
    <w:pPr>
      <w:spacing w:line="360" w:lineRule="auto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7"/>
    <w:semiHidden/>
    <w:rsid w:val="00150FAE"/>
    <w:pPr>
      <w:spacing w:line="360" w:lineRule="auto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b">
    <w:name w:val="Table Contemporary"/>
    <w:basedOn w:val="a7"/>
    <w:semiHidden/>
    <w:rsid w:val="00150FAE"/>
    <w:pPr>
      <w:spacing w:line="360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c">
    <w:name w:val="List"/>
    <w:basedOn w:val="a4"/>
    <w:semiHidden/>
    <w:rsid w:val="00150FAE"/>
    <w:pPr>
      <w:ind w:left="283" w:hanging="283"/>
    </w:pPr>
  </w:style>
  <w:style w:type="paragraph" w:styleId="2e">
    <w:name w:val="List 2"/>
    <w:basedOn w:val="a4"/>
    <w:semiHidden/>
    <w:rsid w:val="00150FAE"/>
    <w:pPr>
      <w:ind w:left="566" w:hanging="283"/>
    </w:pPr>
  </w:style>
  <w:style w:type="paragraph" w:styleId="3a">
    <w:name w:val="List 3"/>
    <w:basedOn w:val="a4"/>
    <w:semiHidden/>
    <w:rsid w:val="00150FAE"/>
    <w:pPr>
      <w:ind w:left="849" w:hanging="283"/>
    </w:pPr>
  </w:style>
  <w:style w:type="paragraph" w:styleId="46">
    <w:name w:val="List 4"/>
    <w:basedOn w:val="a4"/>
    <w:semiHidden/>
    <w:rsid w:val="00150FAE"/>
    <w:pPr>
      <w:ind w:left="1132" w:hanging="283"/>
    </w:pPr>
  </w:style>
  <w:style w:type="paragraph" w:styleId="55">
    <w:name w:val="List 5"/>
    <w:basedOn w:val="a4"/>
    <w:semiHidden/>
    <w:rsid w:val="00150FAE"/>
    <w:pPr>
      <w:ind w:left="1415" w:hanging="283"/>
    </w:pPr>
  </w:style>
  <w:style w:type="table" w:styleId="afffd">
    <w:name w:val="Table Professional"/>
    <w:basedOn w:val="a7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4"/>
    <w:semiHidden/>
    <w:rsid w:val="00150FAE"/>
    <w:rPr>
      <w:rFonts w:ascii="Courier New" w:hAnsi="Courier New" w:cs="Courier New"/>
      <w:sz w:val="20"/>
      <w:szCs w:val="20"/>
    </w:rPr>
  </w:style>
  <w:style w:type="numbering" w:styleId="a3">
    <w:name w:val="Outline List 3"/>
    <w:basedOn w:val="a8"/>
    <w:semiHidden/>
    <w:rsid w:val="00150FAE"/>
    <w:pPr>
      <w:numPr>
        <w:numId w:val="15"/>
      </w:numPr>
    </w:pPr>
  </w:style>
  <w:style w:type="table" w:styleId="1b">
    <w:name w:val="Table Columns 1"/>
    <w:basedOn w:val="a7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7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7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7"/>
    <w:semiHidden/>
    <w:rsid w:val="00150FAE"/>
    <w:pPr>
      <w:spacing w:line="360" w:lineRule="auto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7"/>
    <w:semiHidden/>
    <w:rsid w:val="00150FAE"/>
    <w:pPr>
      <w:spacing w:line="360" w:lineRule="auto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afb">
    <w:name w:val="Верхний колонтитул Знак"/>
    <w:link w:val="afa"/>
    <w:uiPriority w:val="99"/>
    <w:rsid w:val="0031688C"/>
    <w:rPr>
      <w:sz w:val="28"/>
      <w:szCs w:val="24"/>
    </w:rPr>
  </w:style>
  <w:style w:type="table" w:styleId="-10">
    <w:name w:val="Table List 1"/>
    <w:basedOn w:val="a7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7"/>
    <w:semiHidden/>
    <w:rsid w:val="00150FAE"/>
    <w:pPr>
      <w:spacing w:line="360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7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7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7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7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7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e">
    <w:name w:val="Plain Text"/>
    <w:basedOn w:val="a4"/>
    <w:semiHidden/>
    <w:rsid w:val="00150FAE"/>
    <w:rPr>
      <w:rFonts w:ascii="Courier New" w:hAnsi="Courier New" w:cs="Courier New"/>
      <w:sz w:val="20"/>
      <w:szCs w:val="20"/>
    </w:rPr>
  </w:style>
  <w:style w:type="table" w:styleId="affff">
    <w:name w:val="Table Theme"/>
    <w:basedOn w:val="a7"/>
    <w:semiHidden/>
    <w:rsid w:val="00150FAE"/>
    <w:pPr>
      <w:spacing w:line="36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c">
    <w:name w:val="Table Colorful 1"/>
    <w:basedOn w:val="a7"/>
    <w:semiHidden/>
    <w:rsid w:val="00150FAE"/>
    <w:pPr>
      <w:spacing w:line="360" w:lineRule="auto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7"/>
    <w:semiHidden/>
    <w:rsid w:val="00150FAE"/>
    <w:pPr>
      <w:spacing w:line="360" w:lineRule="auto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7"/>
    <w:semiHidden/>
    <w:rsid w:val="00150FAE"/>
    <w:pPr>
      <w:spacing w:line="360" w:lineRule="auto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0">
    <w:name w:val="Block Text"/>
    <w:basedOn w:val="a4"/>
    <w:semiHidden/>
    <w:rsid w:val="00150FAE"/>
    <w:pPr>
      <w:spacing w:after="120"/>
      <w:ind w:left="1440" w:right="1440"/>
    </w:pPr>
  </w:style>
  <w:style w:type="character" w:styleId="HTML8">
    <w:name w:val="HTML Cite"/>
    <w:semiHidden/>
    <w:rsid w:val="00150FAE"/>
    <w:rPr>
      <w:i/>
      <w:iCs/>
    </w:rPr>
  </w:style>
  <w:style w:type="paragraph" w:styleId="affff1">
    <w:name w:val="Message Header"/>
    <w:basedOn w:val="a4"/>
    <w:semiHidden/>
    <w:rsid w:val="00150F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affff2">
    <w:name w:val="E-mail Signature"/>
    <w:basedOn w:val="a4"/>
    <w:semiHidden/>
    <w:rsid w:val="00150FAE"/>
  </w:style>
  <w:style w:type="paragraph" w:customStyle="1" w:styleId="affff3">
    <w:name w:val="Чертежный"/>
    <w:semiHidden/>
    <w:rsid w:val="00210912"/>
    <w:pPr>
      <w:jc w:val="both"/>
    </w:pPr>
    <w:rPr>
      <w:rFonts w:ascii="ISOCPEUR" w:hAnsi="ISOCPEUR"/>
      <w:i/>
      <w:sz w:val="28"/>
      <w:lang w:val="uk-UA"/>
    </w:rPr>
  </w:style>
  <w:style w:type="paragraph" w:customStyle="1" w:styleId="140">
    <w:name w:val="Таблица 14"/>
    <w:basedOn w:val="a5"/>
    <w:link w:val="141"/>
    <w:rsid w:val="00322CF3"/>
    <w:pPr>
      <w:spacing w:line="240" w:lineRule="auto"/>
      <w:ind w:firstLine="0"/>
    </w:pPr>
  </w:style>
  <w:style w:type="paragraph" w:customStyle="1" w:styleId="100">
    <w:name w:val="Таблица 10"/>
    <w:basedOn w:val="a5"/>
    <w:rsid w:val="00322CF3"/>
    <w:pPr>
      <w:spacing w:line="240" w:lineRule="auto"/>
      <w:ind w:firstLine="0"/>
    </w:pPr>
    <w:rPr>
      <w:sz w:val="20"/>
      <w:szCs w:val="20"/>
    </w:rPr>
  </w:style>
  <w:style w:type="table" w:customStyle="1" w:styleId="affff4">
    <w:name w:val="Таблица"/>
    <w:basedOn w:val="a7"/>
    <w:rsid w:val="00322CF3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paragraph" w:customStyle="1" w:styleId="a1">
    <w:name w:val="список"/>
    <w:basedOn w:val="a5"/>
    <w:rsid w:val="0048114C"/>
    <w:pPr>
      <w:numPr>
        <w:numId w:val="16"/>
      </w:numPr>
    </w:pPr>
  </w:style>
  <w:style w:type="paragraph" w:customStyle="1" w:styleId="a2">
    <w:name w:val="список нумерован."/>
    <w:basedOn w:val="a5"/>
    <w:rsid w:val="0048114C"/>
    <w:pPr>
      <w:numPr>
        <w:numId w:val="17"/>
      </w:numPr>
    </w:pPr>
  </w:style>
  <w:style w:type="paragraph" w:customStyle="1" w:styleId="1">
    <w:name w:val="Таб_ном_1"/>
    <w:basedOn w:val="21"/>
    <w:rsid w:val="00BC16A3"/>
    <w:pPr>
      <w:keepNext w:val="0"/>
      <w:numPr>
        <w:numId w:val="1"/>
      </w:numPr>
      <w:spacing w:before="0" w:after="0"/>
      <w:ind w:right="0"/>
    </w:pPr>
    <w:rPr>
      <w:sz w:val="24"/>
      <w:szCs w:val="24"/>
    </w:rPr>
  </w:style>
  <w:style w:type="paragraph" w:customStyle="1" w:styleId="11">
    <w:name w:val="Таб_ном_1.1"/>
    <w:basedOn w:val="31"/>
    <w:rsid w:val="00BC16A3"/>
    <w:pPr>
      <w:keepNext w:val="0"/>
      <w:numPr>
        <w:numId w:val="1"/>
      </w:numPr>
      <w:spacing w:before="0" w:after="0"/>
      <w:ind w:right="0"/>
    </w:pPr>
    <w:rPr>
      <w:sz w:val="24"/>
      <w:szCs w:val="24"/>
    </w:rPr>
  </w:style>
  <w:style w:type="paragraph" w:customStyle="1" w:styleId="111">
    <w:name w:val="Таб_ном_1.1.1"/>
    <w:basedOn w:val="42"/>
    <w:rsid w:val="00BC16A3"/>
    <w:pPr>
      <w:numPr>
        <w:ilvl w:val="3"/>
        <w:numId w:val="1"/>
      </w:numPr>
      <w:spacing w:line="240" w:lineRule="auto"/>
    </w:pPr>
    <w:rPr>
      <w:sz w:val="24"/>
    </w:rPr>
  </w:style>
  <w:style w:type="character" w:customStyle="1" w:styleId="afe">
    <w:name w:val="П.З. Знак"/>
    <w:link w:val="a5"/>
    <w:locked/>
    <w:rsid w:val="0031688C"/>
    <w:rPr>
      <w:sz w:val="24"/>
      <w:szCs w:val="28"/>
    </w:rPr>
  </w:style>
  <w:style w:type="paragraph" w:customStyle="1" w:styleId="Style2">
    <w:name w:val="Style2"/>
    <w:basedOn w:val="a4"/>
    <w:uiPriority w:val="99"/>
    <w:rsid w:val="00770FDA"/>
    <w:pPr>
      <w:widowControl w:val="0"/>
      <w:autoSpaceDE w:val="0"/>
      <w:autoSpaceDN w:val="0"/>
      <w:adjustRightInd w:val="0"/>
      <w:spacing w:line="295" w:lineRule="exact"/>
      <w:jc w:val="center"/>
    </w:pPr>
    <w:rPr>
      <w:sz w:val="24"/>
    </w:rPr>
  </w:style>
  <w:style w:type="paragraph" w:customStyle="1" w:styleId="Style3">
    <w:name w:val="Style3"/>
    <w:basedOn w:val="a4"/>
    <w:uiPriority w:val="99"/>
    <w:rsid w:val="00770FDA"/>
    <w:pPr>
      <w:widowControl w:val="0"/>
      <w:autoSpaceDE w:val="0"/>
      <w:autoSpaceDN w:val="0"/>
      <w:adjustRightInd w:val="0"/>
      <w:spacing w:line="240" w:lineRule="auto"/>
    </w:pPr>
    <w:rPr>
      <w:sz w:val="24"/>
    </w:rPr>
  </w:style>
  <w:style w:type="paragraph" w:customStyle="1" w:styleId="Style4">
    <w:name w:val="Style4"/>
    <w:basedOn w:val="a4"/>
    <w:uiPriority w:val="99"/>
    <w:rsid w:val="00770FDA"/>
    <w:pPr>
      <w:widowControl w:val="0"/>
      <w:autoSpaceDE w:val="0"/>
      <w:autoSpaceDN w:val="0"/>
      <w:adjustRightInd w:val="0"/>
      <w:spacing w:line="274" w:lineRule="exact"/>
    </w:pPr>
    <w:rPr>
      <w:sz w:val="24"/>
    </w:rPr>
  </w:style>
  <w:style w:type="character" w:customStyle="1" w:styleId="FontStyle12">
    <w:name w:val="Font Style12"/>
    <w:uiPriority w:val="99"/>
    <w:rsid w:val="00770FD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uiPriority w:val="99"/>
    <w:rsid w:val="00770FDA"/>
    <w:rPr>
      <w:rFonts w:ascii="Times New Roman" w:hAnsi="Times New Roman" w:cs="Times New Roman" w:hint="default"/>
      <w:sz w:val="22"/>
      <w:szCs w:val="22"/>
    </w:rPr>
  </w:style>
  <w:style w:type="character" w:customStyle="1" w:styleId="141">
    <w:name w:val="Таблица 14 Знак"/>
    <w:basedOn w:val="a6"/>
    <w:link w:val="140"/>
    <w:rsid w:val="00086FB4"/>
    <w:rPr>
      <w:sz w:val="24"/>
      <w:szCs w:val="28"/>
    </w:rPr>
  </w:style>
  <w:style w:type="paragraph" w:customStyle="1" w:styleId="Body">
    <w:name w:val="Body"/>
    <w:basedOn w:val="a4"/>
    <w:link w:val="Body0"/>
    <w:rsid w:val="00086FB4"/>
    <w:pPr>
      <w:spacing w:line="360" w:lineRule="atLeast"/>
      <w:ind w:left="284" w:firstLine="851"/>
      <w:jc w:val="both"/>
    </w:pPr>
    <w:rPr>
      <w:rFonts w:ascii="Pragmatica" w:hAnsi="Pragmatica"/>
      <w:sz w:val="24"/>
      <w:szCs w:val="20"/>
    </w:rPr>
  </w:style>
  <w:style w:type="character" w:customStyle="1" w:styleId="Body0">
    <w:name w:val="Body Знак"/>
    <w:basedOn w:val="a6"/>
    <w:link w:val="Body"/>
    <w:rsid w:val="00086FB4"/>
    <w:rPr>
      <w:rFonts w:ascii="Pragmatica" w:hAnsi="Pragmatica"/>
      <w:sz w:val="24"/>
    </w:rPr>
  </w:style>
  <w:style w:type="paragraph" w:styleId="affff5">
    <w:name w:val="List Paragraph"/>
    <w:basedOn w:val="a4"/>
    <w:link w:val="affff6"/>
    <w:uiPriority w:val="34"/>
    <w:qFormat/>
    <w:rsid w:val="00626B26"/>
    <w:pPr>
      <w:spacing w:line="240" w:lineRule="auto"/>
      <w:ind w:left="720"/>
      <w:contextualSpacing/>
    </w:pPr>
    <w:rPr>
      <w:sz w:val="24"/>
      <w:szCs w:val="20"/>
    </w:rPr>
  </w:style>
  <w:style w:type="character" w:customStyle="1" w:styleId="affff6">
    <w:name w:val="Абзац списка Знак"/>
    <w:basedOn w:val="a6"/>
    <w:link w:val="affff5"/>
    <w:uiPriority w:val="34"/>
    <w:locked/>
    <w:rsid w:val="00626B26"/>
    <w:rPr>
      <w:sz w:val="24"/>
    </w:rPr>
  </w:style>
  <w:style w:type="paragraph" w:styleId="affff7">
    <w:name w:val="TOC Heading"/>
    <w:basedOn w:val="10"/>
    <w:next w:val="a4"/>
    <w:uiPriority w:val="39"/>
    <w:semiHidden/>
    <w:unhideWhenUsed/>
    <w:qFormat/>
    <w:rsid w:val="00EC5156"/>
    <w:pPr>
      <w:keepLines/>
      <w:pageBreakBefore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character" w:customStyle="1" w:styleId="afd">
    <w:name w:val="Нижний колонтитул Знак"/>
    <w:basedOn w:val="a6"/>
    <w:link w:val="afc"/>
    <w:uiPriority w:val="99"/>
    <w:rsid w:val="00462C12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oter" Target="footer7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eader" Target="header6.xml"/><Relationship Id="rId27" Type="http://schemas.openxmlformats.org/officeDocument/2006/relationships/footer" Target="footer9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emf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8.wmf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dyakin_av\AppData\Roaming\Microsoft\&#1064;&#1072;&#1073;&#1083;&#1086;&#1085;&#1099;\&#1069;&#1058;&#1057;-&#1055;&#1088;&#1086;&#1077;&#1082;&#1090;_&#1064;&#1072;&#1073;&#1083;&#1086;&#1085;%20&#1090;&#1086;&#108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03E76-22E2-4D59-9127-C6629094B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ЭТС-Проект_Шаблон тома</Template>
  <TotalTime>24</TotalTime>
  <Pages>13</Pages>
  <Words>2828</Words>
  <Characters>16122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НАИМЕНОВАНИЕ ПРЕДПРИЯТИЯ, ЗДАНИЯ (СООРУЖЕНИЯ)</vt:lpstr>
    </vt:vector>
  </TitlesOfParts>
  <Company>"ЭТС-Проект"</Company>
  <LinksUpToDate>false</LinksUpToDate>
  <CharactersWithSpaces>18913</CharactersWithSpaces>
  <SharedDoc>false</SharedDoc>
  <HLinks>
    <vt:vector size="18" baseType="variant">
      <vt:variant>
        <vt:i4>1441848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_Toc184198409</vt:lpwstr>
      </vt:variant>
      <vt:variant>
        <vt:i4>1441848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_Toc184198408</vt:lpwstr>
      </vt:variant>
      <vt:variant>
        <vt:i4>1441848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_Toc184198407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НАИМЕНОВАНИЕ ПРЕДПРИЯТИЯ, ЗДАНИЯ (СООРУЖЕНИЯ)</dc:title>
  <dc:creator>Starikova_IS</dc:creator>
  <cp:lastModifiedBy>Сидякин Александр Викторович</cp:lastModifiedBy>
  <cp:revision>5</cp:revision>
  <cp:lastPrinted>2013-04-10T13:01:00Z</cp:lastPrinted>
  <dcterms:created xsi:type="dcterms:W3CDTF">2014-09-01T17:02:00Z</dcterms:created>
  <dcterms:modified xsi:type="dcterms:W3CDTF">2014-09-06T08:52:00Z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ИТУЛ">
    <vt:lpwstr>ПС 500 кВ Енисей с заходами ВЛ 500 кВ и ВЛ 220 кВ</vt:lpwstr>
  </property>
  <property fmtid="{D5CDD505-2E9C-101B-9397-08002B2CF9AE}" pid="3" name="Узел">
    <vt:lpwstr>Ремонтно-Эксплуатационный пункт (РЭП) в г.Красноярск на ул. Пограничников. Отопление</vt:lpwstr>
  </property>
  <property fmtid="{D5CDD505-2E9C-101B-9397-08002B2CF9AE}" pid="4" name="Стадия">
    <vt:lpwstr>Проектная документация</vt:lpwstr>
  </property>
  <property fmtid="{D5CDD505-2E9C-101B-9397-08002B2CF9AE}" pid="5" name="Обозначение">
    <vt:lpwstr>0138.3-50-ИОС-Т5.3.1</vt:lpwstr>
  </property>
  <property fmtid="{D5CDD505-2E9C-101B-9397-08002B2CF9AE}" pid="6" name="№ тома">
    <vt:lpwstr>ТОМ 5.3.1</vt:lpwstr>
  </property>
  <property fmtid="{D5CDD505-2E9C-101B-9397-08002B2CF9AE}" pid="7" name="ГИП">
    <vt:lpwstr>Сидякин А.В.</vt:lpwstr>
  </property>
  <property fmtid="{D5CDD505-2E9C-101B-9397-08002B2CF9AE}" pid="8" name="Разраб.">
    <vt:lpwstr>Сидякин</vt:lpwstr>
  </property>
  <property fmtid="{D5CDD505-2E9C-101B-9397-08002B2CF9AE}" pid="9" name="Название части тома">
    <vt:lpwstr>Пояснительная записка</vt:lpwstr>
  </property>
</Properties>
</file>